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1BA93" w14:textId="77777777" w:rsidR="00F35266" w:rsidRPr="00F35266" w:rsidRDefault="00F35266" w:rsidP="00E41202">
      <w:pPr>
        <w:keepNext w:val="0"/>
        <w:spacing w:before="0"/>
        <w:jc w:val="center"/>
        <w:rPr>
          <w:rFonts w:cs="Times New Roman"/>
          <w:sz w:val="26"/>
          <w:szCs w:val="26"/>
          <w:lang w:val="en-AU"/>
        </w:rPr>
      </w:pPr>
    </w:p>
    <w:p w14:paraId="229F5426" w14:textId="77777777" w:rsidR="00902F0E" w:rsidRPr="0026399A" w:rsidRDefault="00902F0E" w:rsidP="00902F0E">
      <w:pPr>
        <w:keepNext w:val="0"/>
        <w:spacing w:before="0"/>
        <w:jc w:val="center"/>
        <w:rPr>
          <w:rFonts w:cs="Times New Roman"/>
          <w:sz w:val="24"/>
          <w:lang w:val="en-AU"/>
        </w:rPr>
      </w:pPr>
      <w:bookmarkStart w:id="0" w:name="_Toc107798717"/>
      <w:r w:rsidRPr="008F0593">
        <w:rPr>
          <w:noProof/>
          <w:sz w:val="24"/>
        </w:rPr>
        <w:drawing>
          <wp:inline distT="0" distB="0" distL="0" distR="0" wp14:anchorId="78475788" wp14:editId="63F5E501">
            <wp:extent cx="1049572" cy="912671"/>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51429" cy="914286"/>
                    </a:xfrm>
                    <a:prstGeom prst="rect">
                      <a:avLst/>
                    </a:prstGeom>
                  </pic:spPr>
                </pic:pic>
              </a:graphicData>
            </a:graphic>
          </wp:inline>
        </w:drawing>
      </w:r>
    </w:p>
    <w:p w14:paraId="556BF8DD" w14:textId="77777777" w:rsidR="00902F0E" w:rsidRPr="008F0593" w:rsidRDefault="00902F0E" w:rsidP="00902F0E">
      <w:pPr>
        <w:jc w:val="center"/>
        <w:rPr>
          <w:sz w:val="24"/>
        </w:rPr>
      </w:pPr>
      <w:r w:rsidRPr="008F0593">
        <w:rPr>
          <w:b/>
          <w:sz w:val="24"/>
        </w:rPr>
        <w:t>VĂN PHÒNG CHÍNH PHỦ</w:t>
      </w:r>
    </w:p>
    <w:p w14:paraId="2A3725EE" w14:textId="77777777" w:rsidR="00F35266" w:rsidRDefault="00F35266" w:rsidP="00E41202">
      <w:pPr>
        <w:jc w:val="center"/>
        <w:rPr>
          <w:rFonts w:cs="Times New Roman"/>
          <w:sz w:val="26"/>
          <w:szCs w:val="26"/>
        </w:rPr>
      </w:pPr>
    </w:p>
    <w:p w14:paraId="20B6E7AA" w14:textId="77777777" w:rsidR="00902F0E" w:rsidRPr="00F35266" w:rsidRDefault="00902F0E" w:rsidP="00E41202">
      <w:pPr>
        <w:jc w:val="center"/>
        <w:rPr>
          <w:rFonts w:cs="Times New Roman"/>
          <w:sz w:val="26"/>
          <w:szCs w:val="26"/>
        </w:rPr>
      </w:pPr>
    </w:p>
    <w:p w14:paraId="23E2342F" w14:textId="77777777" w:rsidR="00BB5393" w:rsidRPr="00B878A5" w:rsidRDefault="00BB5393" w:rsidP="00BB5393">
      <w:pPr>
        <w:spacing w:before="360"/>
        <w:jc w:val="center"/>
        <w:rPr>
          <w:b/>
          <w:bCs/>
          <w:color w:val="000000"/>
          <w:sz w:val="24"/>
        </w:rPr>
      </w:pPr>
      <w:r w:rsidRPr="008F0593">
        <w:rPr>
          <w:b/>
          <w:sz w:val="24"/>
        </w:rPr>
        <w:t xml:space="preserve">HỆ THỐNG </w:t>
      </w:r>
      <w:r>
        <w:rPr>
          <w:b/>
          <w:sz w:val="24"/>
        </w:rPr>
        <w:t>QUẢN LÝ CƠ SỞ DỮ LIỆU THEO DÕI</w:t>
      </w:r>
    </w:p>
    <w:p w14:paraId="37F8B73B" w14:textId="77777777" w:rsidR="00E41202" w:rsidRPr="00F35266" w:rsidRDefault="00E41202" w:rsidP="00E41202">
      <w:pPr>
        <w:spacing w:before="360"/>
        <w:jc w:val="center"/>
        <w:rPr>
          <w:rFonts w:cs="Times New Roman"/>
          <w:b/>
          <w:bCs/>
          <w:color w:val="000000"/>
          <w:sz w:val="26"/>
          <w:szCs w:val="26"/>
        </w:rPr>
      </w:pPr>
      <w:r w:rsidRPr="00F35266">
        <w:rPr>
          <w:rFonts w:cs="Times New Roman"/>
          <w:b/>
          <w:sz w:val="26"/>
          <w:szCs w:val="26"/>
        </w:rPr>
        <w:t xml:space="preserve">TÀI LIỆU HƯỚNG DẪN SỬ DỤNG </w:t>
      </w:r>
    </w:p>
    <w:p w14:paraId="5B9A2933" w14:textId="77777777" w:rsidR="00F35266" w:rsidRPr="00F35266" w:rsidRDefault="00E41202" w:rsidP="00E41202">
      <w:pPr>
        <w:spacing w:before="240"/>
        <w:rPr>
          <w:rFonts w:cs="Times New Roman"/>
          <w:sz w:val="26"/>
          <w:szCs w:val="26"/>
        </w:rPr>
      </w:pPr>
      <w:r w:rsidRPr="00F35266">
        <w:rPr>
          <w:rFonts w:cs="Times New Roman"/>
          <w:sz w:val="26"/>
          <w:szCs w:val="26"/>
        </w:rPr>
        <w:t xml:space="preserve">                                          (Sử dụng cho chuyên viên VPCP)</w:t>
      </w:r>
    </w:p>
    <w:p w14:paraId="442B7067" w14:textId="77777777" w:rsidR="00F35266" w:rsidRPr="00F35266" w:rsidRDefault="00F35266" w:rsidP="00E41202">
      <w:pPr>
        <w:spacing w:before="240"/>
        <w:ind w:left="2160" w:firstLine="720"/>
        <w:jc w:val="center"/>
        <w:rPr>
          <w:rFonts w:cs="Times New Roman"/>
          <w:b/>
          <w:i/>
          <w:sz w:val="26"/>
          <w:szCs w:val="26"/>
        </w:rPr>
      </w:pPr>
    </w:p>
    <w:p w14:paraId="51840851" w14:textId="77777777" w:rsidR="00F35266" w:rsidRPr="00F35266" w:rsidRDefault="00F35266" w:rsidP="00E41202">
      <w:pPr>
        <w:spacing w:before="240"/>
        <w:ind w:left="2160" w:firstLine="720"/>
        <w:jc w:val="center"/>
        <w:rPr>
          <w:rFonts w:cs="Times New Roman"/>
          <w:b/>
          <w:i/>
          <w:sz w:val="26"/>
          <w:szCs w:val="26"/>
        </w:rPr>
      </w:pPr>
    </w:p>
    <w:p w14:paraId="513FF0A7" w14:textId="77777777" w:rsidR="00F35266" w:rsidRPr="00F35266" w:rsidRDefault="00F35266" w:rsidP="00E41202">
      <w:pPr>
        <w:spacing w:before="240"/>
        <w:jc w:val="center"/>
        <w:rPr>
          <w:rFonts w:cs="Times New Roman"/>
          <w:b/>
          <w:i/>
          <w:sz w:val="26"/>
          <w:szCs w:val="26"/>
        </w:rPr>
      </w:pPr>
    </w:p>
    <w:p w14:paraId="1D001FB8" w14:textId="77777777" w:rsidR="00F35266" w:rsidRPr="00F35266" w:rsidRDefault="00F35266" w:rsidP="00E41202">
      <w:pPr>
        <w:spacing w:before="240" w:after="240"/>
        <w:jc w:val="center"/>
        <w:rPr>
          <w:rFonts w:cs="Times New Roman"/>
          <w:b/>
          <w:bCs/>
          <w:sz w:val="26"/>
          <w:szCs w:val="26"/>
        </w:rPr>
      </w:pPr>
    </w:p>
    <w:p w14:paraId="28CDA2A6" w14:textId="77777777" w:rsidR="00F35266" w:rsidRPr="00F35266" w:rsidRDefault="00F35266" w:rsidP="00E41202">
      <w:pPr>
        <w:keepNext w:val="0"/>
        <w:spacing w:before="0"/>
        <w:jc w:val="center"/>
        <w:rPr>
          <w:rFonts w:cs="Times New Roman"/>
          <w:b/>
          <w:sz w:val="26"/>
          <w:szCs w:val="26"/>
          <w:lang w:val="en-AU"/>
        </w:rPr>
      </w:pPr>
    </w:p>
    <w:p w14:paraId="73E574BF" w14:textId="77777777" w:rsidR="00F35266" w:rsidRPr="00F35266" w:rsidRDefault="00F35266" w:rsidP="00E41202">
      <w:pPr>
        <w:keepNext w:val="0"/>
        <w:spacing w:before="0"/>
        <w:jc w:val="center"/>
        <w:rPr>
          <w:rFonts w:cs="Times New Roman"/>
          <w:b/>
          <w:sz w:val="26"/>
          <w:szCs w:val="26"/>
          <w:lang w:val="en-AU"/>
        </w:rPr>
      </w:pPr>
    </w:p>
    <w:p w14:paraId="44BCB74D" w14:textId="77777777" w:rsidR="00F35266" w:rsidRPr="00F35266" w:rsidRDefault="00F35266" w:rsidP="00E41202">
      <w:pPr>
        <w:keepNext w:val="0"/>
        <w:spacing w:before="0"/>
        <w:jc w:val="center"/>
        <w:rPr>
          <w:rFonts w:cs="Times New Roman"/>
          <w:b/>
          <w:sz w:val="26"/>
          <w:szCs w:val="26"/>
          <w:lang w:val="en-AU"/>
        </w:rPr>
      </w:pPr>
    </w:p>
    <w:p w14:paraId="16D0DED1" w14:textId="77777777" w:rsidR="00F35266" w:rsidRPr="00F35266" w:rsidRDefault="00F35266" w:rsidP="00E41202">
      <w:pPr>
        <w:keepNext w:val="0"/>
        <w:spacing w:before="0"/>
        <w:jc w:val="center"/>
        <w:rPr>
          <w:rFonts w:cs="Times New Roman"/>
          <w:b/>
          <w:sz w:val="26"/>
          <w:szCs w:val="26"/>
          <w:lang w:val="en-AU"/>
        </w:rPr>
      </w:pPr>
    </w:p>
    <w:p w14:paraId="6600A33B" w14:textId="77777777" w:rsidR="00F35266" w:rsidRPr="00F35266" w:rsidRDefault="00F35266" w:rsidP="00E41202">
      <w:pPr>
        <w:keepNext w:val="0"/>
        <w:spacing w:before="0"/>
        <w:jc w:val="center"/>
        <w:rPr>
          <w:rFonts w:cs="Times New Roman"/>
          <w:b/>
          <w:sz w:val="26"/>
          <w:szCs w:val="26"/>
          <w:lang w:val="en-AU"/>
        </w:rPr>
      </w:pPr>
    </w:p>
    <w:p w14:paraId="41830E30" w14:textId="77777777" w:rsidR="00F35266" w:rsidRPr="00F35266" w:rsidRDefault="00F35266" w:rsidP="00E41202">
      <w:pPr>
        <w:keepNext w:val="0"/>
        <w:spacing w:before="0"/>
        <w:jc w:val="center"/>
        <w:rPr>
          <w:rFonts w:cs="Times New Roman"/>
          <w:b/>
          <w:sz w:val="26"/>
          <w:szCs w:val="26"/>
          <w:lang w:val="en-AU"/>
        </w:rPr>
      </w:pPr>
    </w:p>
    <w:p w14:paraId="5BC415A9" w14:textId="77777777" w:rsidR="00F35266" w:rsidRPr="00F35266" w:rsidRDefault="00F35266" w:rsidP="00E41202">
      <w:pPr>
        <w:keepNext w:val="0"/>
        <w:spacing w:before="0"/>
        <w:jc w:val="center"/>
        <w:rPr>
          <w:rFonts w:cs="Times New Roman"/>
          <w:b/>
          <w:sz w:val="26"/>
          <w:szCs w:val="26"/>
          <w:lang w:val="en-AU"/>
        </w:rPr>
      </w:pPr>
    </w:p>
    <w:p w14:paraId="0C7FE684" w14:textId="77777777" w:rsidR="00F35266" w:rsidRPr="00F35266" w:rsidRDefault="00F35266" w:rsidP="00E41202">
      <w:pPr>
        <w:keepNext w:val="0"/>
        <w:spacing w:before="0"/>
        <w:jc w:val="center"/>
        <w:rPr>
          <w:rFonts w:cs="Times New Roman"/>
          <w:b/>
          <w:sz w:val="26"/>
          <w:szCs w:val="26"/>
          <w:lang w:val="en-AU"/>
        </w:rPr>
      </w:pPr>
    </w:p>
    <w:p w14:paraId="21BAFB92" w14:textId="77777777" w:rsidR="00F35266" w:rsidRPr="00F35266" w:rsidRDefault="00F35266" w:rsidP="00E41202">
      <w:pPr>
        <w:keepNext w:val="0"/>
        <w:spacing w:before="0"/>
        <w:jc w:val="center"/>
        <w:rPr>
          <w:rFonts w:cs="Times New Roman"/>
          <w:b/>
          <w:sz w:val="26"/>
          <w:szCs w:val="26"/>
          <w:lang w:val="en-AU"/>
        </w:rPr>
      </w:pPr>
    </w:p>
    <w:p w14:paraId="1D51CA8F" w14:textId="77777777" w:rsidR="00F35266" w:rsidRPr="00F35266" w:rsidRDefault="00F35266" w:rsidP="00E41202">
      <w:pPr>
        <w:keepNext w:val="0"/>
        <w:spacing w:before="0"/>
        <w:jc w:val="center"/>
        <w:rPr>
          <w:rFonts w:cs="Times New Roman"/>
          <w:b/>
          <w:sz w:val="26"/>
          <w:szCs w:val="26"/>
          <w:lang w:val="en-AU"/>
        </w:rPr>
      </w:pPr>
    </w:p>
    <w:p w14:paraId="65D4A477" w14:textId="77777777" w:rsidR="00F35266" w:rsidRPr="00F35266" w:rsidRDefault="00F35266" w:rsidP="00E41202">
      <w:pPr>
        <w:keepNext w:val="0"/>
        <w:spacing w:before="0"/>
        <w:jc w:val="center"/>
        <w:rPr>
          <w:rFonts w:cs="Times New Roman"/>
          <w:b/>
          <w:sz w:val="26"/>
          <w:szCs w:val="26"/>
          <w:lang w:val="en-AU"/>
        </w:rPr>
      </w:pPr>
    </w:p>
    <w:p w14:paraId="29B6653D" w14:textId="77777777" w:rsidR="00E41202" w:rsidRPr="007B1867" w:rsidRDefault="00E41202" w:rsidP="007B1867">
      <w:pPr>
        <w:keepNext w:val="0"/>
        <w:spacing w:before="0"/>
        <w:jc w:val="center"/>
        <w:rPr>
          <w:rFonts w:cs="Times New Roman"/>
          <w:b/>
          <w:sz w:val="26"/>
          <w:szCs w:val="26"/>
          <w:lang w:val="en-AU"/>
        </w:rPr>
      </w:pPr>
      <w:r w:rsidRPr="00F35266">
        <w:rPr>
          <w:rFonts w:cs="Times New Roman"/>
          <w:b/>
          <w:sz w:val="26"/>
          <w:szCs w:val="26"/>
          <w:lang w:val="en-AU"/>
        </w:rPr>
        <w:t>Hà Nội, 202</w:t>
      </w:r>
      <w:bookmarkEnd w:id="0"/>
      <w:r w:rsidR="00BE0BF1">
        <w:rPr>
          <w:rFonts w:cs="Times New Roman"/>
          <w:b/>
          <w:sz w:val="26"/>
          <w:szCs w:val="26"/>
          <w:lang w:val="en-AU"/>
        </w:rPr>
        <w:t>2</w:t>
      </w:r>
    </w:p>
    <w:sdt>
      <w:sdtPr>
        <w:rPr>
          <w:rFonts w:ascii="Times New Roman" w:hAnsi="Times New Roman" w:cs="Tahoma"/>
          <w:b w:val="0"/>
          <w:bCs w:val="0"/>
          <w:color w:val="auto"/>
          <w:sz w:val="26"/>
          <w:szCs w:val="26"/>
        </w:rPr>
        <w:id w:val="1371340569"/>
        <w:docPartObj>
          <w:docPartGallery w:val="Table of Contents"/>
          <w:docPartUnique/>
        </w:docPartObj>
      </w:sdtPr>
      <w:sdtEndPr>
        <w:rPr>
          <w:noProof/>
        </w:rPr>
      </w:sdtEndPr>
      <w:sdtContent>
        <w:p w14:paraId="5556A03D" w14:textId="77777777" w:rsidR="00F35266" w:rsidRPr="00F35266" w:rsidRDefault="00F35266" w:rsidP="00F35266">
          <w:pPr>
            <w:pStyle w:val="TOCHeading"/>
            <w:jc w:val="center"/>
            <w:rPr>
              <w:rFonts w:ascii="Times New Roman" w:hAnsi="Times New Roman"/>
              <w:color w:val="auto"/>
              <w:sz w:val="26"/>
              <w:szCs w:val="26"/>
            </w:rPr>
          </w:pPr>
          <w:r w:rsidRPr="00F35266">
            <w:rPr>
              <w:rFonts w:ascii="Times New Roman" w:hAnsi="Times New Roman"/>
              <w:color w:val="auto"/>
              <w:sz w:val="26"/>
              <w:szCs w:val="26"/>
            </w:rPr>
            <w:t>MỤC LỤC</w:t>
          </w:r>
        </w:p>
        <w:p w14:paraId="774E1E25" w14:textId="77777777" w:rsidR="007B1867" w:rsidRDefault="00F35266">
          <w:pPr>
            <w:pStyle w:val="TOC1"/>
            <w:rPr>
              <w:rFonts w:asciiTheme="minorHAnsi" w:eastAsiaTheme="minorEastAsia" w:hAnsiTheme="minorHAnsi" w:cstheme="minorBidi"/>
              <w:b w:val="0"/>
              <w:bCs w:val="0"/>
              <w:caps w:val="0"/>
              <w:sz w:val="22"/>
              <w:szCs w:val="22"/>
            </w:rPr>
          </w:pPr>
          <w:r w:rsidRPr="00F35266">
            <w:rPr>
              <w:rFonts w:cs="Times New Roman"/>
              <w:sz w:val="26"/>
              <w:szCs w:val="26"/>
            </w:rPr>
            <w:fldChar w:fldCharType="begin"/>
          </w:r>
          <w:r w:rsidRPr="00F35266">
            <w:rPr>
              <w:rFonts w:cs="Times New Roman"/>
              <w:sz w:val="26"/>
              <w:szCs w:val="26"/>
            </w:rPr>
            <w:instrText xml:space="preserve"> TOC \o "1-4" \h \z \u </w:instrText>
          </w:r>
          <w:r w:rsidRPr="00F35266">
            <w:rPr>
              <w:rFonts w:cs="Times New Roman"/>
              <w:sz w:val="26"/>
              <w:szCs w:val="26"/>
            </w:rPr>
            <w:fldChar w:fldCharType="separate"/>
          </w:r>
          <w:hyperlink w:anchor="_Toc104539579" w:history="1">
            <w:r w:rsidR="007B1867" w:rsidRPr="00F13DFC">
              <w:rPr>
                <w:rStyle w:val="Hyperlink"/>
              </w:rPr>
              <w:t>1.</w:t>
            </w:r>
            <w:r w:rsidR="007B1867">
              <w:rPr>
                <w:rFonts w:asciiTheme="minorHAnsi" w:eastAsiaTheme="minorEastAsia" w:hAnsiTheme="minorHAnsi" w:cstheme="minorBidi"/>
                <w:b w:val="0"/>
                <w:bCs w:val="0"/>
                <w:caps w:val="0"/>
                <w:sz w:val="22"/>
                <w:szCs w:val="22"/>
              </w:rPr>
              <w:tab/>
            </w:r>
            <w:r w:rsidR="007B1867" w:rsidRPr="00F13DFC">
              <w:rPr>
                <w:rStyle w:val="Hyperlink"/>
              </w:rPr>
              <w:t>GIỚI THIỆU</w:t>
            </w:r>
            <w:r w:rsidR="007B1867">
              <w:rPr>
                <w:webHidden/>
              </w:rPr>
              <w:tab/>
            </w:r>
            <w:r w:rsidR="007B1867">
              <w:rPr>
                <w:webHidden/>
              </w:rPr>
              <w:fldChar w:fldCharType="begin"/>
            </w:r>
            <w:r w:rsidR="007B1867">
              <w:rPr>
                <w:webHidden/>
              </w:rPr>
              <w:instrText xml:space="preserve"> PAGEREF _Toc104539579 \h </w:instrText>
            </w:r>
            <w:r w:rsidR="007B1867">
              <w:rPr>
                <w:webHidden/>
              </w:rPr>
            </w:r>
            <w:r w:rsidR="007B1867">
              <w:rPr>
                <w:webHidden/>
              </w:rPr>
              <w:fldChar w:fldCharType="separate"/>
            </w:r>
            <w:r w:rsidR="007B1867">
              <w:rPr>
                <w:webHidden/>
              </w:rPr>
              <w:t>3</w:t>
            </w:r>
            <w:r w:rsidR="007B1867">
              <w:rPr>
                <w:webHidden/>
              </w:rPr>
              <w:fldChar w:fldCharType="end"/>
            </w:r>
          </w:hyperlink>
        </w:p>
        <w:p w14:paraId="0AE7776B" w14:textId="77777777" w:rsidR="007B1867" w:rsidRDefault="005A4638">
          <w:pPr>
            <w:pStyle w:val="TOC2"/>
            <w:rPr>
              <w:rFonts w:asciiTheme="minorHAnsi" w:eastAsiaTheme="minorEastAsia" w:hAnsiTheme="minorHAnsi" w:cstheme="minorBidi"/>
              <w:sz w:val="22"/>
              <w:szCs w:val="22"/>
            </w:rPr>
          </w:pPr>
          <w:hyperlink w:anchor="_Toc104539580" w:history="1">
            <w:r w:rsidR="007B1867" w:rsidRPr="00F13DFC">
              <w:rPr>
                <w:rStyle w:val="Hyperlink"/>
                <w14:scene3d>
                  <w14:camera w14:prst="orthographicFront"/>
                  <w14:lightRig w14:rig="threePt" w14:dir="t">
                    <w14:rot w14:lat="0" w14:lon="0" w14:rev="0"/>
                  </w14:lightRig>
                </w14:scene3d>
              </w:rPr>
              <w:t>1.1.</w:t>
            </w:r>
            <w:r w:rsidR="007B1867">
              <w:rPr>
                <w:rFonts w:asciiTheme="minorHAnsi" w:eastAsiaTheme="minorEastAsia" w:hAnsiTheme="minorHAnsi" w:cstheme="minorBidi"/>
                <w:sz w:val="22"/>
                <w:szCs w:val="22"/>
              </w:rPr>
              <w:tab/>
            </w:r>
            <w:r w:rsidR="007B1867" w:rsidRPr="00F13DFC">
              <w:rPr>
                <w:rStyle w:val="Hyperlink"/>
              </w:rPr>
              <w:t>Mục đích và đối tượng sử dụng</w:t>
            </w:r>
            <w:r w:rsidR="007B1867">
              <w:rPr>
                <w:webHidden/>
              </w:rPr>
              <w:tab/>
            </w:r>
            <w:r w:rsidR="007B1867">
              <w:rPr>
                <w:webHidden/>
              </w:rPr>
              <w:fldChar w:fldCharType="begin"/>
            </w:r>
            <w:r w:rsidR="007B1867">
              <w:rPr>
                <w:webHidden/>
              </w:rPr>
              <w:instrText xml:space="preserve"> PAGEREF _Toc104539580 \h </w:instrText>
            </w:r>
            <w:r w:rsidR="007B1867">
              <w:rPr>
                <w:webHidden/>
              </w:rPr>
            </w:r>
            <w:r w:rsidR="007B1867">
              <w:rPr>
                <w:webHidden/>
              </w:rPr>
              <w:fldChar w:fldCharType="separate"/>
            </w:r>
            <w:r w:rsidR="007B1867">
              <w:rPr>
                <w:webHidden/>
              </w:rPr>
              <w:t>3</w:t>
            </w:r>
            <w:r w:rsidR="007B1867">
              <w:rPr>
                <w:webHidden/>
              </w:rPr>
              <w:fldChar w:fldCharType="end"/>
            </w:r>
          </w:hyperlink>
        </w:p>
        <w:p w14:paraId="6CDCEEA7" w14:textId="77777777" w:rsidR="007B1867" w:rsidRDefault="005A4638">
          <w:pPr>
            <w:pStyle w:val="TOC2"/>
            <w:rPr>
              <w:rFonts w:asciiTheme="minorHAnsi" w:eastAsiaTheme="minorEastAsia" w:hAnsiTheme="minorHAnsi" w:cstheme="minorBidi"/>
              <w:sz w:val="22"/>
              <w:szCs w:val="22"/>
            </w:rPr>
          </w:pPr>
          <w:hyperlink w:anchor="_Toc104539581" w:history="1">
            <w:r w:rsidR="007B1867" w:rsidRPr="00F13DFC">
              <w:rPr>
                <w:rStyle w:val="Hyperlink"/>
                <w14:scene3d>
                  <w14:camera w14:prst="orthographicFront"/>
                  <w14:lightRig w14:rig="threePt" w14:dir="t">
                    <w14:rot w14:lat="0" w14:lon="0" w14:rev="0"/>
                  </w14:lightRig>
                </w14:scene3d>
              </w:rPr>
              <w:t>1.2.</w:t>
            </w:r>
            <w:r w:rsidR="007B1867">
              <w:rPr>
                <w:rFonts w:asciiTheme="minorHAnsi" w:eastAsiaTheme="minorEastAsia" w:hAnsiTheme="minorHAnsi" w:cstheme="minorBidi"/>
                <w:sz w:val="22"/>
                <w:szCs w:val="22"/>
              </w:rPr>
              <w:tab/>
            </w:r>
            <w:r w:rsidR="007B1867" w:rsidRPr="00F13DFC">
              <w:rPr>
                <w:rStyle w:val="Hyperlink"/>
              </w:rPr>
              <w:t>Đối tượng sử dụng</w:t>
            </w:r>
            <w:r w:rsidR="007B1867">
              <w:rPr>
                <w:webHidden/>
              </w:rPr>
              <w:tab/>
            </w:r>
            <w:r w:rsidR="007B1867">
              <w:rPr>
                <w:webHidden/>
              </w:rPr>
              <w:fldChar w:fldCharType="begin"/>
            </w:r>
            <w:r w:rsidR="007B1867">
              <w:rPr>
                <w:webHidden/>
              </w:rPr>
              <w:instrText xml:space="preserve"> PAGEREF _Toc104539581 \h </w:instrText>
            </w:r>
            <w:r w:rsidR="007B1867">
              <w:rPr>
                <w:webHidden/>
              </w:rPr>
            </w:r>
            <w:r w:rsidR="007B1867">
              <w:rPr>
                <w:webHidden/>
              </w:rPr>
              <w:fldChar w:fldCharType="separate"/>
            </w:r>
            <w:r w:rsidR="007B1867">
              <w:rPr>
                <w:webHidden/>
              </w:rPr>
              <w:t>3</w:t>
            </w:r>
            <w:r w:rsidR="007B1867">
              <w:rPr>
                <w:webHidden/>
              </w:rPr>
              <w:fldChar w:fldCharType="end"/>
            </w:r>
          </w:hyperlink>
        </w:p>
        <w:p w14:paraId="72BC7201" w14:textId="77777777" w:rsidR="007B1867" w:rsidRDefault="005A4638">
          <w:pPr>
            <w:pStyle w:val="TOC2"/>
            <w:rPr>
              <w:rFonts w:asciiTheme="minorHAnsi" w:eastAsiaTheme="minorEastAsia" w:hAnsiTheme="minorHAnsi" w:cstheme="minorBidi"/>
              <w:sz w:val="22"/>
              <w:szCs w:val="22"/>
            </w:rPr>
          </w:pPr>
          <w:hyperlink w:anchor="_Toc104539582" w:history="1">
            <w:r w:rsidR="007B1867" w:rsidRPr="00F13DFC">
              <w:rPr>
                <w:rStyle w:val="Hyperlink"/>
                <w14:scene3d>
                  <w14:camera w14:prst="orthographicFront"/>
                  <w14:lightRig w14:rig="threePt" w14:dir="t">
                    <w14:rot w14:lat="0" w14:lon="0" w14:rev="0"/>
                  </w14:lightRig>
                </w14:scene3d>
              </w:rPr>
              <w:t>1.3.</w:t>
            </w:r>
            <w:r w:rsidR="007B1867">
              <w:rPr>
                <w:rFonts w:asciiTheme="minorHAnsi" w:eastAsiaTheme="minorEastAsia" w:hAnsiTheme="minorHAnsi" w:cstheme="minorBidi"/>
                <w:sz w:val="22"/>
                <w:szCs w:val="22"/>
              </w:rPr>
              <w:tab/>
            </w:r>
            <w:r w:rsidR="007B1867" w:rsidRPr="00F13DFC">
              <w:rPr>
                <w:rStyle w:val="Hyperlink"/>
              </w:rPr>
              <w:t>Các thuật ngữ và từ viết tắt</w:t>
            </w:r>
            <w:r w:rsidR="007B1867">
              <w:rPr>
                <w:webHidden/>
              </w:rPr>
              <w:tab/>
            </w:r>
            <w:r w:rsidR="007B1867">
              <w:rPr>
                <w:webHidden/>
              </w:rPr>
              <w:fldChar w:fldCharType="begin"/>
            </w:r>
            <w:r w:rsidR="007B1867">
              <w:rPr>
                <w:webHidden/>
              </w:rPr>
              <w:instrText xml:space="preserve"> PAGEREF _Toc104539582 \h </w:instrText>
            </w:r>
            <w:r w:rsidR="007B1867">
              <w:rPr>
                <w:webHidden/>
              </w:rPr>
            </w:r>
            <w:r w:rsidR="007B1867">
              <w:rPr>
                <w:webHidden/>
              </w:rPr>
              <w:fldChar w:fldCharType="separate"/>
            </w:r>
            <w:r w:rsidR="007B1867">
              <w:rPr>
                <w:webHidden/>
              </w:rPr>
              <w:t>3</w:t>
            </w:r>
            <w:r w:rsidR="007B1867">
              <w:rPr>
                <w:webHidden/>
              </w:rPr>
              <w:fldChar w:fldCharType="end"/>
            </w:r>
          </w:hyperlink>
        </w:p>
        <w:p w14:paraId="426E7B96" w14:textId="77777777" w:rsidR="007B1867" w:rsidRDefault="005A4638">
          <w:pPr>
            <w:pStyle w:val="TOC1"/>
            <w:rPr>
              <w:rFonts w:asciiTheme="minorHAnsi" w:eastAsiaTheme="minorEastAsia" w:hAnsiTheme="minorHAnsi" w:cstheme="minorBidi"/>
              <w:b w:val="0"/>
              <w:bCs w:val="0"/>
              <w:caps w:val="0"/>
              <w:sz w:val="22"/>
              <w:szCs w:val="22"/>
            </w:rPr>
          </w:pPr>
          <w:hyperlink w:anchor="_Toc104539583" w:history="1">
            <w:r w:rsidR="007B1867" w:rsidRPr="00F13DFC">
              <w:rPr>
                <w:rStyle w:val="Hyperlink"/>
              </w:rPr>
              <w:t>2.</w:t>
            </w:r>
            <w:r w:rsidR="007B1867">
              <w:rPr>
                <w:rFonts w:asciiTheme="minorHAnsi" w:eastAsiaTheme="minorEastAsia" w:hAnsiTheme="minorHAnsi" w:cstheme="minorBidi"/>
                <w:b w:val="0"/>
                <w:bCs w:val="0"/>
                <w:caps w:val="0"/>
                <w:sz w:val="22"/>
                <w:szCs w:val="22"/>
              </w:rPr>
              <w:tab/>
            </w:r>
            <w:r w:rsidR="007B1867" w:rsidRPr="00F13DFC">
              <w:rPr>
                <w:rStyle w:val="Hyperlink"/>
              </w:rPr>
              <w:t>GIỚI THIỆU CÁC CHỨC NĂNG</w:t>
            </w:r>
            <w:r w:rsidR="007B1867">
              <w:rPr>
                <w:webHidden/>
              </w:rPr>
              <w:tab/>
            </w:r>
            <w:r w:rsidR="007B1867">
              <w:rPr>
                <w:webHidden/>
              </w:rPr>
              <w:fldChar w:fldCharType="begin"/>
            </w:r>
            <w:r w:rsidR="007B1867">
              <w:rPr>
                <w:webHidden/>
              </w:rPr>
              <w:instrText xml:space="preserve"> PAGEREF _Toc104539583 \h </w:instrText>
            </w:r>
            <w:r w:rsidR="007B1867">
              <w:rPr>
                <w:webHidden/>
              </w:rPr>
            </w:r>
            <w:r w:rsidR="007B1867">
              <w:rPr>
                <w:webHidden/>
              </w:rPr>
              <w:fldChar w:fldCharType="separate"/>
            </w:r>
            <w:r w:rsidR="007B1867">
              <w:rPr>
                <w:webHidden/>
              </w:rPr>
              <w:t>4</w:t>
            </w:r>
            <w:r w:rsidR="007B1867">
              <w:rPr>
                <w:webHidden/>
              </w:rPr>
              <w:fldChar w:fldCharType="end"/>
            </w:r>
          </w:hyperlink>
        </w:p>
        <w:p w14:paraId="238800A3" w14:textId="77777777" w:rsidR="007B1867" w:rsidRDefault="005A4638">
          <w:pPr>
            <w:pStyle w:val="TOC1"/>
            <w:rPr>
              <w:rFonts w:asciiTheme="minorHAnsi" w:eastAsiaTheme="minorEastAsia" w:hAnsiTheme="minorHAnsi" w:cstheme="minorBidi"/>
              <w:b w:val="0"/>
              <w:bCs w:val="0"/>
              <w:caps w:val="0"/>
              <w:sz w:val="22"/>
              <w:szCs w:val="22"/>
            </w:rPr>
          </w:pPr>
          <w:hyperlink w:anchor="_Toc104539584" w:history="1">
            <w:r w:rsidR="007B1867" w:rsidRPr="00F13DFC">
              <w:rPr>
                <w:rStyle w:val="Hyperlink"/>
              </w:rPr>
              <w:t>3.</w:t>
            </w:r>
            <w:r w:rsidR="007B1867">
              <w:rPr>
                <w:rFonts w:asciiTheme="minorHAnsi" w:eastAsiaTheme="minorEastAsia" w:hAnsiTheme="minorHAnsi" w:cstheme="minorBidi"/>
                <w:b w:val="0"/>
                <w:bCs w:val="0"/>
                <w:caps w:val="0"/>
                <w:sz w:val="22"/>
                <w:szCs w:val="22"/>
              </w:rPr>
              <w:tab/>
            </w:r>
            <w:r w:rsidR="007B1867" w:rsidRPr="00F13DFC">
              <w:rPr>
                <w:rStyle w:val="Hyperlink"/>
              </w:rPr>
              <w:t>HƯỚNG DẪN SỬ DỤNG CHI TIẾT CÁC CHỨC NĂNG</w:t>
            </w:r>
            <w:r w:rsidR="007B1867">
              <w:rPr>
                <w:webHidden/>
              </w:rPr>
              <w:tab/>
            </w:r>
            <w:r w:rsidR="007B1867">
              <w:rPr>
                <w:webHidden/>
              </w:rPr>
              <w:fldChar w:fldCharType="begin"/>
            </w:r>
            <w:r w:rsidR="007B1867">
              <w:rPr>
                <w:webHidden/>
              </w:rPr>
              <w:instrText xml:space="preserve"> PAGEREF _Toc104539584 \h </w:instrText>
            </w:r>
            <w:r w:rsidR="007B1867">
              <w:rPr>
                <w:webHidden/>
              </w:rPr>
            </w:r>
            <w:r w:rsidR="007B1867">
              <w:rPr>
                <w:webHidden/>
              </w:rPr>
              <w:fldChar w:fldCharType="separate"/>
            </w:r>
            <w:r w:rsidR="007B1867">
              <w:rPr>
                <w:webHidden/>
              </w:rPr>
              <w:t>5</w:t>
            </w:r>
            <w:r w:rsidR="007B1867">
              <w:rPr>
                <w:webHidden/>
              </w:rPr>
              <w:fldChar w:fldCharType="end"/>
            </w:r>
          </w:hyperlink>
        </w:p>
        <w:p w14:paraId="338D2A35" w14:textId="77777777" w:rsidR="007B1867" w:rsidRDefault="005A4638">
          <w:pPr>
            <w:pStyle w:val="TOC2"/>
            <w:rPr>
              <w:rFonts w:asciiTheme="minorHAnsi" w:eastAsiaTheme="minorEastAsia" w:hAnsiTheme="minorHAnsi" w:cstheme="minorBidi"/>
              <w:sz w:val="22"/>
              <w:szCs w:val="22"/>
            </w:rPr>
          </w:pPr>
          <w:hyperlink w:anchor="_Toc104539585" w:history="1">
            <w:r w:rsidR="007B1867" w:rsidRPr="00F13DFC">
              <w:rPr>
                <w:rStyle w:val="Hyperlink"/>
                <w14:scene3d>
                  <w14:camera w14:prst="orthographicFront"/>
                  <w14:lightRig w14:rig="threePt" w14:dir="t">
                    <w14:rot w14:lat="0" w14:lon="0" w14:rev="0"/>
                  </w14:lightRig>
                </w14:scene3d>
              </w:rPr>
              <w:t>3.1.</w:t>
            </w:r>
            <w:r w:rsidR="007B1867">
              <w:rPr>
                <w:rFonts w:asciiTheme="minorHAnsi" w:eastAsiaTheme="minorEastAsia" w:hAnsiTheme="minorHAnsi" w:cstheme="minorBidi"/>
                <w:sz w:val="22"/>
                <w:szCs w:val="22"/>
              </w:rPr>
              <w:tab/>
            </w:r>
            <w:r w:rsidR="007B1867" w:rsidRPr="00F13DFC">
              <w:rPr>
                <w:rStyle w:val="Hyperlink"/>
              </w:rPr>
              <w:t>Màn hình trang chủ Dashboard</w:t>
            </w:r>
            <w:r w:rsidR="007B1867">
              <w:rPr>
                <w:webHidden/>
              </w:rPr>
              <w:tab/>
            </w:r>
            <w:r w:rsidR="007B1867">
              <w:rPr>
                <w:webHidden/>
              </w:rPr>
              <w:fldChar w:fldCharType="begin"/>
            </w:r>
            <w:r w:rsidR="007B1867">
              <w:rPr>
                <w:webHidden/>
              </w:rPr>
              <w:instrText xml:space="preserve"> PAGEREF _Toc104539585 \h </w:instrText>
            </w:r>
            <w:r w:rsidR="007B1867">
              <w:rPr>
                <w:webHidden/>
              </w:rPr>
            </w:r>
            <w:r w:rsidR="007B1867">
              <w:rPr>
                <w:webHidden/>
              </w:rPr>
              <w:fldChar w:fldCharType="separate"/>
            </w:r>
            <w:r w:rsidR="007B1867">
              <w:rPr>
                <w:webHidden/>
              </w:rPr>
              <w:t>5</w:t>
            </w:r>
            <w:r w:rsidR="007B1867">
              <w:rPr>
                <w:webHidden/>
              </w:rPr>
              <w:fldChar w:fldCharType="end"/>
            </w:r>
          </w:hyperlink>
        </w:p>
        <w:p w14:paraId="4999078C" w14:textId="77777777" w:rsidR="007B1867" w:rsidRDefault="005A4638">
          <w:pPr>
            <w:pStyle w:val="TOC2"/>
            <w:rPr>
              <w:rFonts w:asciiTheme="minorHAnsi" w:eastAsiaTheme="minorEastAsia" w:hAnsiTheme="minorHAnsi" w:cstheme="minorBidi"/>
              <w:sz w:val="22"/>
              <w:szCs w:val="22"/>
            </w:rPr>
          </w:pPr>
          <w:hyperlink w:anchor="_Toc104539586" w:history="1">
            <w:r w:rsidR="007B1867" w:rsidRPr="00F13DFC">
              <w:rPr>
                <w:rStyle w:val="Hyperlink"/>
                <w14:scene3d>
                  <w14:camera w14:prst="orthographicFront"/>
                  <w14:lightRig w14:rig="threePt" w14:dir="t">
                    <w14:rot w14:lat="0" w14:lon="0" w14:rev="0"/>
                  </w14:lightRig>
                </w14:scene3d>
              </w:rPr>
              <w:t>3.2.</w:t>
            </w:r>
            <w:r w:rsidR="007B1867">
              <w:rPr>
                <w:rFonts w:asciiTheme="minorHAnsi" w:eastAsiaTheme="minorEastAsia" w:hAnsiTheme="minorHAnsi" w:cstheme="minorBidi"/>
                <w:sz w:val="22"/>
                <w:szCs w:val="22"/>
              </w:rPr>
              <w:tab/>
            </w:r>
            <w:r w:rsidR="007B1867" w:rsidRPr="00F13DFC">
              <w:rPr>
                <w:rStyle w:val="Hyperlink"/>
              </w:rPr>
              <w:t>Văn bản phát hành chuyên viên</w:t>
            </w:r>
            <w:r w:rsidR="007B1867">
              <w:rPr>
                <w:webHidden/>
              </w:rPr>
              <w:tab/>
            </w:r>
            <w:r w:rsidR="007B1867">
              <w:rPr>
                <w:webHidden/>
              </w:rPr>
              <w:fldChar w:fldCharType="begin"/>
            </w:r>
            <w:r w:rsidR="007B1867">
              <w:rPr>
                <w:webHidden/>
              </w:rPr>
              <w:instrText xml:space="preserve"> PAGEREF _Toc104539586 \h </w:instrText>
            </w:r>
            <w:r w:rsidR="007B1867">
              <w:rPr>
                <w:webHidden/>
              </w:rPr>
            </w:r>
            <w:r w:rsidR="007B1867">
              <w:rPr>
                <w:webHidden/>
              </w:rPr>
              <w:fldChar w:fldCharType="separate"/>
            </w:r>
            <w:r w:rsidR="007B1867">
              <w:rPr>
                <w:webHidden/>
              </w:rPr>
              <w:t>6</w:t>
            </w:r>
            <w:r w:rsidR="007B1867">
              <w:rPr>
                <w:webHidden/>
              </w:rPr>
              <w:fldChar w:fldCharType="end"/>
            </w:r>
          </w:hyperlink>
        </w:p>
        <w:p w14:paraId="0EC36CF7" w14:textId="77777777" w:rsidR="007B1867" w:rsidRDefault="005A4638">
          <w:pPr>
            <w:pStyle w:val="TOC3"/>
            <w:rPr>
              <w:rFonts w:asciiTheme="minorHAnsi" w:eastAsiaTheme="minorEastAsia" w:hAnsiTheme="minorHAnsi" w:cstheme="minorBidi"/>
              <w:i w:val="0"/>
              <w:iCs w:val="0"/>
              <w:noProof/>
              <w:sz w:val="22"/>
              <w:szCs w:val="22"/>
            </w:rPr>
          </w:pPr>
          <w:hyperlink w:anchor="_Toc104539587" w:history="1">
            <w:r w:rsidR="007B1867" w:rsidRPr="00F13DFC">
              <w:rPr>
                <w:rStyle w:val="Hyperlink"/>
                <w:noProof/>
              </w:rPr>
              <w:t>3.2.1. Tìm kiếm VB phát hành</w:t>
            </w:r>
            <w:r w:rsidR="007B1867">
              <w:rPr>
                <w:noProof/>
                <w:webHidden/>
              </w:rPr>
              <w:tab/>
            </w:r>
            <w:r w:rsidR="007B1867">
              <w:rPr>
                <w:noProof/>
                <w:webHidden/>
              </w:rPr>
              <w:fldChar w:fldCharType="begin"/>
            </w:r>
            <w:r w:rsidR="007B1867">
              <w:rPr>
                <w:noProof/>
                <w:webHidden/>
              </w:rPr>
              <w:instrText xml:space="preserve"> PAGEREF _Toc104539587 \h </w:instrText>
            </w:r>
            <w:r w:rsidR="007B1867">
              <w:rPr>
                <w:noProof/>
                <w:webHidden/>
              </w:rPr>
            </w:r>
            <w:r w:rsidR="007B1867">
              <w:rPr>
                <w:noProof/>
                <w:webHidden/>
              </w:rPr>
              <w:fldChar w:fldCharType="separate"/>
            </w:r>
            <w:r w:rsidR="007B1867">
              <w:rPr>
                <w:noProof/>
                <w:webHidden/>
              </w:rPr>
              <w:t>6</w:t>
            </w:r>
            <w:r w:rsidR="007B1867">
              <w:rPr>
                <w:noProof/>
                <w:webHidden/>
              </w:rPr>
              <w:fldChar w:fldCharType="end"/>
            </w:r>
          </w:hyperlink>
        </w:p>
        <w:p w14:paraId="7A37F0CE" w14:textId="77777777" w:rsidR="007B1867" w:rsidRDefault="005A4638">
          <w:pPr>
            <w:pStyle w:val="TOC3"/>
            <w:rPr>
              <w:rFonts w:asciiTheme="minorHAnsi" w:eastAsiaTheme="minorEastAsia" w:hAnsiTheme="minorHAnsi" w:cstheme="minorBidi"/>
              <w:i w:val="0"/>
              <w:iCs w:val="0"/>
              <w:noProof/>
              <w:sz w:val="22"/>
              <w:szCs w:val="22"/>
            </w:rPr>
          </w:pPr>
          <w:hyperlink w:anchor="_Toc104539588" w:history="1">
            <w:r w:rsidR="007B1867" w:rsidRPr="00F13DFC">
              <w:rPr>
                <w:rStyle w:val="Hyperlink"/>
                <w:noProof/>
              </w:rPr>
              <w:t>3.2.2. Chuyển hạn cập nhật</w:t>
            </w:r>
            <w:r w:rsidR="007B1867">
              <w:rPr>
                <w:noProof/>
                <w:webHidden/>
              </w:rPr>
              <w:tab/>
            </w:r>
            <w:r w:rsidR="007B1867">
              <w:rPr>
                <w:noProof/>
                <w:webHidden/>
              </w:rPr>
              <w:fldChar w:fldCharType="begin"/>
            </w:r>
            <w:r w:rsidR="007B1867">
              <w:rPr>
                <w:noProof/>
                <w:webHidden/>
              </w:rPr>
              <w:instrText xml:space="preserve"> PAGEREF _Toc104539588 \h </w:instrText>
            </w:r>
            <w:r w:rsidR="007B1867">
              <w:rPr>
                <w:noProof/>
                <w:webHidden/>
              </w:rPr>
            </w:r>
            <w:r w:rsidR="007B1867">
              <w:rPr>
                <w:noProof/>
                <w:webHidden/>
              </w:rPr>
              <w:fldChar w:fldCharType="separate"/>
            </w:r>
            <w:r w:rsidR="007B1867">
              <w:rPr>
                <w:noProof/>
                <w:webHidden/>
              </w:rPr>
              <w:t>8</w:t>
            </w:r>
            <w:r w:rsidR="007B1867">
              <w:rPr>
                <w:noProof/>
                <w:webHidden/>
              </w:rPr>
              <w:fldChar w:fldCharType="end"/>
            </w:r>
          </w:hyperlink>
        </w:p>
        <w:p w14:paraId="4F1E0E10" w14:textId="77777777" w:rsidR="007B1867" w:rsidRDefault="005A4638">
          <w:pPr>
            <w:pStyle w:val="TOC3"/>
            <w:rPr>
              <w:rFonts w:asciiTheme="minorHAnsi" w:eastAsiaTheme="minorEastAsia" w:hAnsiTheme="minorHAnsi" w:cstheme="minorBidi"/>
              <w:i w:val="0"/>
              <w:iCs w:val="0"/>
              <w:noProof/>
              <w:sz w:val="22"/>
              <w:szCs w:val="22"/>
            </w:rPr>
          </w:pPr>
          <w:hyperlink w:anchor="_Toc104539589" w:history="1">
            <w:r w:rsidR="007B1867" w:rsidRPr="00F13DFC">
              <w:rPr>
                <w:rStyle w:val="Hyperlink"/>
                <w:noProof/>
              </w:rPr>
              <w:t>3.2.3. Chuyển loại theo dõi</w:t>
            </w:r>
            <w:r w:rsidR="007B1867">
              <w:rPr>
                <w:noProof/>
                <w:webHidden/>
              </w:rPr>
              <w:tab/>
            </w:r>
            <w:r w:rsidR="007B1867">
              <w:rPr>
                <w:noProof/>
                <w:webHidden/>
              </w:rPr>
              <w:fldChar w:fldCharType="begin"/>
            </w:r>
            <w:r w:rsidR="007B1867">
              <w:rPr>
                <w:noProof/>
                <w:webHidden/>
              </w:rPr>
              <w:instrText xml:space="preserve"> PAGEREF _Toc104539589 \h </w:instrText>
            </w:r>
            <w:r w:rsidR="007B1867">
              <w:rPr>
                <w:noProof/>
                <w:webHidden/>
              </w:rPr>
            </w:r>
            <w:r w:rsidR="007B1867">
              <w:rPr>
                <w:noProof/>
                <w:webHidden/>
              </w:rPr>
              <w:fldChar w:fldCharType="separate"/>
            </w:r>
            <w:r w:rsidR="007B1867">
              <w:rPr>
                <w:noProof/>
                <w:webHidden/>
              </w:rPr>
              <w:t>8</w:t>
            </w:r>
            <w:r w:rsidR="007B1867">
              <w:rPr>
                <w:noProof/>
                <w:webHidden/>
              </w:rPr>
              <w:fldChar w:fldCharType="end"/>
            </w:r>
          </w:hyperlink>
        </w:p>
        <w:p w14:paraId="4F0E6623" w14:textId="77777777" w:rsidR="007B1867" w:rsidRDefault="005A4638">
          <w:pPr>
            <w:pStyle w:val="TOC3"/>
            <w:rPr>
              <w:rFonts w:asciiTheme="minorHAnsi" w:eastAsiaTheme="minorEastAsia" w:hAnsiTheme="minorHAnsi" w:cstheme="minorBidi"/>
              <w:i w:val="0"/>
              <w:iCs w:val="0"/>
              <w:noProof/>
              <w:sz w:val="22"/>
              <w:szCs w:val="22"/>
            </w:rPr>
          </w:pPr>
          <w:hyperlink w:anchor="_Toc104539590" w:history="1">
            <w:r w:rsidR="007B1867" w:rsidRPr="00F13DFC">
              <w:rPr>
                <w:rStyle w:val="Hyperlink"/>
                <w:noProof/>
              </w:rPr>
              <w:t>3.2.4. Giao nhiệm vụ</w:t>
            </w:r>
            <w:r w:rsidR="007B1867">
              <w:rPr>
                <w:noProof/>
                <w:webHidden/>
              </w:rPr>
              <w:tab/>
            </w:r>
            <w:r w:rsidR="007B1867">
              <w:rPr>
                <w:noProof/>
                <w:webHidden/>
              </w:rPr>
              <w:fldChar w:fldCharType="begin"/>
            </w:r>
            <w:r w:rsidR="007B1867">
              <w:rPr>
                <w:noProof/>
                <w:webHidden/>
              </w:rPr>
              <w:instrText xml:space="preserve"> PAGEREF _Toc104539590 \h </w:instrText>
            </w:r>
            <w:r w:rsidR="007B1867">
              <w:rPr>
                <w:noProof/>
                <w:webHidden/>
              </w:rPr>
            </w:r>
            <w:r w:rsidR="007B1867">
              <w:rPr>
                <w:noProof/>
                <w:webHidden/>
              </w:rPr>
              <w:fldChar w:fldCharType="separate"/>
            </w:r>
            <w:r w:rsidR="007B1867">
              <w:rPr>
                <w:noProof/>
                <w:webHidden/>
              </w:rPr>
              <w:t>9</w:t>
            </w:r>
            <w:r w:rsidR="007B1867">
              <w:rPr>
                <w:noProof/>
                <w:webHidden/>
              </w:rPr>
              <w:fldChar w:fldCharType="end"/>
            </w:r>
          </w:hyperlink>
        </w:p>
        <w:p w14:paraId="76711CE3" w14:textId="77777777" w:rsidR="007B1867" w:rsidRDefault="005A4638">
          <w:pPr>
            <w:pStyle w:val="TOC2"/>
            <w:rPr>
              <w:rFonts w:asciiTheme="minorHAnsi" w:eastAsiaTheme="minorEastAsia" w:hAnsiTheme="minorHAnsi" w:cstheme="minorBidi"/>
              <w:sz w:val="22"/>
              <w:szCs w:val="22"/>
            </w:rPr>
          </w:pPr>
          <w:hyperlink w:anchor="_Toc104539591" w:history="1">
            <w:r w:rsidR="007B1867" w:rsidRPr="00F13DFC">
              <w:rPr>
                <w:rStyle w:val="Hyperlink"/>
                <w14:scene3d>
                  <w14:camera w14:prst="orthographicFront"/>
                  <w14:lightRig w14:rig="threePt" w14:dir="t">
                    <w14:rot w14:lat="0" w14:lon="0" w14:rev="0"/>
                  </w14:lightRig>
                </w14:scene3d>
              </w:rPr>
              <w:t>3.3.</w:t>
            </w:r>
            <w:r w:rsidR="007B1867">
              <w:rPr>
                <w:rFonts w:asciiTheme="minorHAnsi" w:eastAsiaTheme="minorEastAsia" w:hAnsiTheme="minorHAnsi" w:cstheme="minorBidi"/>
                <w:sz w:val="22"/>
                <w:szCs w:val="22"/>
              </w:rPr>
              <w:tab/>
            </w:r>
            <w:r w:rsidR="007B1867" w:rsidRPr="00F13DFC">
              <w:rPr>
                <w:rStyle w:val="Hyperlink"/>
              </w:rPr>
              <w:t>Nhiệm vụ chuyên viên giao đơn vị, chuyên viên khác</w:t>
            </w:r>
            <w:r w:rsidR="007B1867">
              <w:rPr>
                <w:webHidden/>
              </w:rPr>
              <w:tab/>
            </w:r>
            <w:r w:rsidR="007B1867">
              <w:rPr>
                <w:webHidden/>
              </w:rPr>
              <w:fldChar w:fldCharType="begin"/>
            </w:r>
            <w:r w:rsidR="007B1867">
              <w:rPr>
                <w:webHidden/>
              </w:rPr>
              <w:instrText xml:space="preserve"> PAGEREF _Toc104539591 \h </w:instrText>
            </w:r>
            <w:r w:rsidR="007B1867">
              <w:rPr>
                <w:webHidden/>
              </w:rPr>
            </w:r>
            <w:r w:rsidR="007B1867">
              <w:rPr>
                <w:webHidden/>
              </w:rPr>
              <w:fldChar w:fldCharType="separate"/>
            </w:r>
            <w:r w:rsidR="007B1867">
              <w:rPr>
                <w:webHidden/>
              </w:rPr>
              <w:t>11</w:t>
            </w:r>
            <w:r w:rsidR="007B1867">
              <w:rPr>
                <w:webHidden/>
              </w:rPr>
              <w:fldChar w:fldCharType="end"/>
            </w:r>
          </w:hyperlink>
        </w:p>
        <w:p w14:paraId="6C6E17F0" w14:textId="77777777" w:rsidR="007B1867" w:rsidRDefault="005A4638">
          <w:pPr>
            <w:pStyle w:val="TOC3"/>
            <w:rPr>
              <w:rFonts w:asciiTheme="minorHAnsi" w:eastAsiaTheme="minorEastAsia" w:hAnsiTheme="minorHAnsi" w:cstheme="minorBidi"/>
              <w:i w:val="0"/>
              <w:iCs w:val="0"/>
              <w:noProof/>
              <w:sz w:val="22"/>
              <w:szCs w:val="22"/>
            </w:rPr>
          </w:pPr>
          <w:hyperlink w:anchor="_Toc104539592" w:history="1">
            <w:r w:rsidR="007B1867" w:rsidRPr="00F13DFC">
              <w:rPr>
                <w:rStyle w:val="Hyperlink"/>
                <w:noProof/>
              </w:rPr>
              <w:t>3.3.1. Bổ sung nhiệm vụ, công việc</w:t>
            </w:r>
            <w:r w:rsidR="007B1867">
              <w:rPr>
                <w:noProof/>
                <w:webHidden/>
              </w:rPr>
              <w:tab/>
            </w:r>
            <w:r w:rsidR="007B1867">
              <w:rPr>
                <w:noProof/>
                <w:webHidden/>
              </w:rPr>
              <w:fldChar w:fldCharType="begin"/>
            </w:r>
            <w:r w:rsidR="007B1867">
              <w:rPr>
                <w:noProof/>
                <w:webHidden/>
              </w:rPr>
              <w:instrText xml:space="preserve"> PAGEREF _Toc104539592 \h </w:instrText>
            </w:r>
            <w:r w:rsidR="007B1867">
              <w:rPr>
                <w:noProof/>
                <w:webHidden/>
              </w:rPr>
            </w:r>
            <w:r w:rsidR="007B1867">
              <w:rPr>
                <w:noProof/>
                <w:webHidden/>
              </w:rPr>
              <w:fldChar w:fldCharType="separate"/>
            </w:r>
            <w:r w:rsidR="007B1867">
              <w:rPr>
                <w:noProof/>
                <w:webHidden/>
              </w:rPr>
              <w:t>11</w:t>
            </w:r>
            <w:r w:rsidR="007B1867">
              <w:rPr>
                <w:noProof/>
                <w:webHidden/>
              </w:rPr>
              <w:fldChar w:fldCharType="end"/>
            </w:r>
          </w:hyperlink>
        </w:p>
        <w:p w14:paraId="56994C8B" w14:textId="77777777" w:rsidR="007B1867" w:rsidRDefault="005A4638">
          <w:pPr>
            <w:pStyle w:val="TOC3"/>
            <w:rPr>
              <w:rFonts w:asciiTheme="minorHAnsi" w:eastAsiaTheme="minorEastAsia" w:hAnsiTheme="minorHAnsi" w:cstheme="minorBidi"/>
              <w:i w:val="0"/>
              <w:iCs w:val="0"/>
              <w:noProof/>
              <w:sz w:val="22"/>
              <w:szCs w:val="22"/>
            </w:rPr>
          </w:pPr>
          <w:hyperlink w:anchor="_Toc104539593" w:history="1">
            <w:r w:rsidR="007B1867" w:rsidRPr="00F13DFC">
              <w:rPr>
                <w:rStyle w:val="Hyperlink"/>
                <w:noProof/>
              </w:rPr>
              <w:t>3.3.2. Thu hồi nhiệm vụ, công việc</w:t>
            </w:r>
            <w:r w:rsidR="007B1867">
              <w:rPr>
                <w:noProof/>
                <w:webHidden/>
              </w:rPr>
              <w:tab/>
            </w:r>
            <w:r w:rsidR="007B1867">
              <w:rPr>
                <w:noProof/>
                <w:webHidden/>
              </w:rPr>
              <w:fldChar w:fldCharType="begin"/>
            </w:r>
            <w:r w:rsidR="007B1867">
              <w:rPr>
                <w:noProof/>
                <w:webHidden/>
              </w:rPr>
              <w:instrText xml:space="preserve"> PAGEREF _Toc104539593 \h </w:instrText>
            </w:r>
            <w:r w:rsidR="007B1867">
              <w:rPr>
                <w:noProof/>
                <w:webHidden/>
              </w:rPr>
            </w:r>
            <w:r w:rsidR="007B1867">
              <w:rPr>
                <w:noProof/>
                <w:webHidden/>
              </w:rPr>
              <w:fldChar w:fldCharType="separate"/>
            </w:r>
            <w:r w:rsidR="007B1867">
              <w:rPr>
                <w:noProof/>
                <w:webHidden/>
              </w:rPr>
              <w:t>11</w:t>
            </w:r>
            <w:r w:rsidR="007B1867">
              <w:rPr>
                <w:noProof/>
                <w:webHidden/>
              </w:rPr>
              <w:fldChar w:fldCharType="end"/>
            </w:r>
          </w:hyperlink>
        </w:p>
        <w:p w14:paraId="521A6229" w14:textId="77777777" w:rsidR="007B1867" w:rsidRDefault="005A4638">
          <w:pPr>
            <w:pStyle w:val="TOC3"/>
            <w:rPr>
              <w:rFonts w:asciiTheme="minorHAnsi" w:eastAsiaTheme="minorEastAsia" w:hAnsiTheme="minorHAnsi" w:cstheme="minorBidi"/>
              <w:i w:val="0"/>
              <w:iCs w:val="0"/>
              <w:noProof/>
              <w:sz w:val="22"/>
              <w:szCs w:val="22"/>
            </w:rPr>
          </w:pPr>
          <w:hyperlink w:anchor="_Toc104539594" w:history="1">
            <w:r w:rsidR="007B1867" w:rsidRPr="00F13DFC">
              <w:rPr>
                <w:rStyle w:val="Hyperlink"/>
                <w:noProof/>
              </w:rPr>
              <w:t>3.3.3. Cập nhật nhiệm vụ</w:t>
            </w:r>
            <w:r w:rsidR="007B1867">
              <w:rPr>
                <w:noProof/>
                <w:webHidden/>
              </w:rPr>
              <w:tab/>
            </w:r>
            <w:r w:rsidR="007B1867">
              <w:rPr>
                <w:noProof/>
                <w:webHidden/>
              </w:rPr>
              <w:fldChar w:fldCharType="begin"/>
            </w:r>
            <w:r w:rsidR="007B1867">
              <w:rPr>
                <w:noProof/>
                <w:webHidden/>
              </w:rPr>
              <w:instrText xml:space="preserve"> PAGEREF _Toc104539594 \h </w:instrText>
            </w:r>
            <w:r w:rsidR="007B1867">
              <w:rPr>
                <w:noProof/>
                <w:webHidden/>
              </w:rPr>
            </w:r>
            <w:r w:rsidR="007B1867">
              <w:rPr>
                <w:noProof/>
                <w:webHidden/>
              </w:rPr>
              <w:fldChar w:fldCharType="separate"/>
            </w:r>
            <w:r w:rsidR="007B1867">
              <w:rPr>
                <w:noProof/>
                <w:webHidden/>
              </w:rPr>
              <w:t>12</w:t>
            </w:r>
            <w:r w:rsidR="007B1867">
              <w:rPr>
                <w:noProof/>
                <w:webHidden/>
              </w:rPr>
              <w:fldChar w:fldCharType="end"/>
            </w:r>
          </w:hyperlink>
        </w:p>
        <w:p w14:paraId="5934ADCA" w14:textId="77777777" w:rsidR="007B1867" w:rsidRDefault="005A4638">
          <w:pPr>
            <w:pStyle w:val="TOC3"/>
            <w:rPr>
              <w:rFonts w:asciiTheme="minorHAnsi" w:eastAsiaTheme="minorEastAsia" w:hAnsiTheme="minorHAnsi" w:cstheme="minorBidi"/>
              <w:i w:val="0"/>
              <w:iCs w:val="0"/>
              <w:noProof/>
              <w:sz w:val="22"/>
              <w:szCs w:val="22"/>
            </w:rPr>
          </w:pPr>
          <w:hyperlink w:anchor="_Toc104539595" w:history="1">
            <w:r w:rsidR="007B1867" w:rsidRPr="00F13DFC">
              <w:rPr>
                <w:rStyle w:val="Hyperlink"/>
                <w:noProof/>
              </w:rPr>
              <w:t>3.3.4. Gia hạn xử lý nhiệm vụ, công việc</w:t>
            </w:r>
            <w:r w:rsidR="007B1867">
              <w:rPr>
                <w:noProof/>
                <w:webHidden/>
              </w:rPr>
              <w:tab/>
            </w:r>
            <w:r w:rsidR="007B1867">
              <w:rPr>
                <w:noProof/>
                <w:webHidden/>
              </w:rPr>
              <w:fldChar w:fldCharType="begin"/>
            </w:r>
            <w:r w:rsidR="007B1867">
              <w:rPr>
                <w:noProof/>
                <w:webHidden/>
              </w:rPr>
              <w:instrText xml:space="preserve"> PAGEREF _Toc104539595 \h </w:instrText>
            </w:r>
            <w:r w:rsidR="007B1867">
              <w:rPr>
                <w:noProof/>
                <w:webHidden/>
              </w:rPr>
            </w:r>
            <w:r w:rsidR="007B1867">
              <w:rPr>
                <w:noProof/>
                <w:webHidden/>
              </w:rPr>
              <w:fldChar w:fldCharType="separate"/>
            </w:r>
            <w:r w:rsidR="007B1867">
              <w:rPr>
                <w:noProof/>
                <w:webHidden/>
              </w:rPr>
              <w:t>13</w:t>
            </w:r>
            <w:r w:rsidR="007B1867">
              <w:rPr>
                <w:noProof/>
                <w:webHidden/>
              </w:rPr>
              <w:fldChar w:fldCharType="end"/>
            </w:r>
          </w:hyperlink>
        </w:p>
        <w:p w14:paraId="54FBF1A1" w14:textId="77777777" w:rsidR="007B1867" w:rsidRDefault="005A4638">
          <w:pPr>
            <w:pStyle w:val="TOC3"/>
            <w:rPr>
              <w:rFonts w:asciiTheme="minorHAnsi" w:eastAsiaTheme="minorEastAsia" w:hAnsiTheme="minorHAnsi" w:cstheme="minorBidi"/>
              <w:i w:val="0"/>
              <w:iCs w:val="0"/>
              <w:noProof/>
              <w:sz w:val="22"/>
              <w:szCs w:val="22"/>
            </w:rPr>
          </w:pPr>
          <w:hyperlink w:anchor="_Toc104539596" w:history="1">
            <w:r w:rsidR="007B1867" w:rsidRPr="00F13DFC">
              <w:rPr>
                <w:rStyle w:val="Hyperlink"/>
                <w:noProof/>
              </w:rPr>
              <w:t>3.3.5. Xóa nhiệm vụ, công việc</w:t>
            </w:r>
            <w:r w:rsidR="007B1867">
              <w:rPr>
                <w:noProof/>
                <w:webHidden/>
              </w:rPr>
              <w:tab/>
            </w:r>
            <w:r w:rsidR="007B1867">
              <w:rPr>
                <w:noProof/>
                <w:webHidden/>
              </w:rPr>
              <w:fldChar w:fldCharType="begin"/>
            </w:r>
            <w:r w:rsidR="007B1867">
              <w:rPr>
                <w:noProof/>
                <w:webHidden/>
              </w:rPr>
              <w:instrText xml:space="preserve"> PAGEREF _Toc104539596 \h </w:instrText>
            </w:r>
            <w:r w:rsidR="007B1867">
              <w:rPr>
                <w:noProof/>
                <w:webHidden/>
              </w:rPr>
            </w:r>
            <w:r w:rsidR="007B1867">
              <w:rPr>
                <w:noProof/>
                <w:webHidden/>
              </w:rPr>
              <w:fldChar w:fldCharType="separate"/>
            </w:r>
            <w:r w:rsidR="007B1867">
              <w:rPr>
                <w:noProof/>
                <w:webHidden/>
              </w:rPr>
              <w:t>14</w:t>
            </w:r>
            <w:r w:rsidR="007B1867">
              <w:rPr>
                <w:noProof/>
                <w:webHidden/>
              </w:rPr>
              <w:fldChar w:fldCharType="end"/>
            </w:r>
          </w:hyperlink>
        </w:p>
        <w:p w14:paraId="60717FC2" w14:textId="77777777" w:rsidR="007B1867" w:rsidRDefault="005A4638">
          <w:pPr>
            <w:pStyle w:val="TOC3"/>
            <w:rPr>
              <w:rFonts w:asciiTheme="minorHAnsi" w:eastAsiaTheme="minorEastAsia" w:hAnsiTheme="minorHAnsi" w:cstheme="minorBidi"/>
              <w:i w:val="0"/>
              <w:iCs w:val="0"/>
              <w:noProof/>
              <w:sz w:val="22"/>
              <w:szCs w:val="22"/>
            </w:rPr>
          </w:pPr>
          <w:hyperlink w:anchor="_Toc104539597" w:history="1">
            <w:r w:rsidR="007B1867" w:rsidRPr="00F13DFC">
              <w:rPr>
                <w:rStyle w:val="Hyperlink"/>
                <w:noProof/>
              </w:rPr>
              <w:t>3.3.6. Tìm kiếm nhiệm vụ</w:t>
            </w:r>
            <w:r w:rsidR="007B1867">
              <w:rPr>
                <w:noProof/>
                <w:webHidden/>
              </w:rPr>
              <w:tab/>
            </w:r>
            <w:r w:rsidR="007B1867">
              <w:rPr>
                <w:noProof/>
                <w:webHidden/>
              </w:rPr>
              <w:fldChar w:fldCharType="begin"/>
            </w:r>
            <w:r w:rsidR="007B1867">
              <w:rPr>
                <w:noProof/>
                <w:webHidden/>
              </w:rPr>
              <w:instrText xml:space="preserve"> PAGEREF _Toc104539597 \h </w:instrText>
            </w:r>
            <w:r w:rsidR="007B1867">
              <w:rPr>
                <w:noProof/>
                <w:webHidden/>
              </w:rPr>
            </w:r>
            <w:r w:rsidR="007B1867">
              <w:rPr>
                <w:noProof/>
                <w:webHidden/>
              </w:rPr>
              <w:fldChar w:fldCharType="separate"/>
            </w:r>
            <w:r w:rsidR="007B1867">
              <w:rPr>
                <w:noProof/>
                <w:webHidden/>
              </w:rPr>
              <w:t>15</w:t>
            </w:r>
            <w:r w:rsidR="007B1867">
              <w:rPr>
                <w:noProof/>
                <w:webHidden/>
              </w:rPr>
              <w:fldChar w:fldCharType="end"/>
            </w:r>
          </w:hyperlink>
        </w:p>
        <w:p w14:paraId="7D3F203F" w14:textId="77777777" w:rsidR="007B1867" w:rsidRDefault="005A4638">
          <w:pPr>
            <w:pStyle w:val="TOC3"/>
            <w:rPr>
              <w:rFonts w:asciiTheme="minorHAnsi" w:eastAsiaTheme="minorEastAsia" w:hAnsiTheme="minorHAnsi" w:cstheme="minorBidi"/>
              <w:i w:val="0"/>
              <w:iCs w:val="0"/>
              <w:noProof/>
              <w:sz w:val="22"/>
              <w:szCs w:val="22"/>
            </w:rPr>
          </w:pPr>
          <w:hyperlink w:anchor="_Toc104539598" w:history="1">
            <w:r w:rsidR="007B1867" w:rsidRPr="00F13DFC">
              <w:rPr>
                <w:rStyle w:val="Hyperlink"/>
                <w:noProof/>
              </w:rPr>
              <w:t>3.3.7. Xem chi tiết nhiệm vụ</w:t>
            </w:r>
            <w:r w:rsidR="007B1867">
              <w:rPr>
                <w:noProof/>
                <w:webHidden/>
              </w:rPr>
              <w:tab/>
            </w:r>
            <w:r w:rsidR="007B1867">
              <w:rPr>
                <w:noProof/>
                <w:webHidden/>
              </w:rPr>
              <w:fldChar w:fldCharType="begin"/>
            </w:r>
            <w:r w:rsidR="007B1867">
              <w:rPr>
                <w:noProof/>
                <w:webHidden/>
              </w:rPr>
              <w:instrText xml:space="preserve"> PAGEREF _Toc104539598 \h </w:instrText>
            </w:r>
            <w:r w:rsidR="007B1867">
              <w:rPr>
                <w:noProof/>
                <w:webHidden/>
              </w:rPr>
            </w:r>
            <w:r w:rsidR="007B1867">
              <w:rPr>
                <w:noProof/>
                <w:webHidden/>
              </w:rPr>
              <w:fldChar w:fldCharType="separate"/>
            </w:r>
            <w:r w:rsidR="007B1867">
              <w:rPr>
                <w:noProof/>
                <w:webHidden/>
              </w:rPr>
              <w:t>16</w:t>
            </w:r>
            <w:r w:rsidR="007B1867">
              <w:rPr>
                <w:noProof/>
                <w:webHidden/>
              </w:rPr>
              <w:fldChar w:fldCharType="end"/>
            </w:r>
          </w:hyperlink>
        </w:p>
        <w:p w14:paraId="79C50ADE" w14:textId="77777777" w:rsidR="007B1867" w:rsidRDefault="005A4638">
          <w:pPr>
            <w:pStyle w:val="TOC2"/>
            <w:rPr>
              <w:rFonts w:asciiTheme="minorHAnsi" w:eastAsiaTheme="minorEastAsia" w:hAnsiTheme="minorHAnsi" w:cstheme="minorBidi"/>
              <w:sz w:val="22"/>
              <w:szCs w:val="22"/>
            </w:rPr>
          </w:pPr>
          <w:hyperlink w:anchor="_Toc104539599" w:history="1">
            <w:r w:rsidR="007B1867" w:rsidRPr="00F13DFC">
              <w:rPr>
                <w:rStyle w:val="Hyperlink"/>
                <w14:scene3d>
                  <w14:camera w14:prst="orthographicFront"/>
                  <w14:lightRig w14:rig="threePt" w14:dir="t">
                    <w14:rot w14:lat="0" w14:lon="0" w14:rev="0"/>
                  </w14:lightRig>
                </w14:scene3d>
              </w:rPr>
              <w:t>3.4.</w:t>
            </w:r>
            <w:r w:rsidR="007B1867">
              <w:rPr>
                <w:rFonts w:asciiTheme="minorHAnsi" w:eastAsiaTheme="minorEastAsia" w:hAnsiTheme="minorHAnsi" w:cstheme="minorBidi"/>
                <w:sz w:val="22"/>
                <w:szCs w:val="22"/>
              </w:rPr>
              <w:tab/>
            </w:r>
            <w:r w:rsidR="007B1867" w:rsidRPr="00F13DFC">
              <w:rPr>
                <w:rStyle w:val="Hyperlink"/>
              </w:rPr>
              <w:t>Nhiệm vụ của chuyên viên theo dõi</w:t>
            </w:r>
            <w:r w:rsidR="007B1867">
              <w:rPr>
                <w:webHidden/>
              </w:rPr>
              <w:tab/>
            </w:r>
            <w:r w:rsidR="007B1867">
              <w:rPr>
                <w:webHidden/>
              </w:rPr>
              <w:fldChar w:fldCharType="begin"/>
            </w:r>
            <w:r w:rsidR="007B1867">
              <w:rPr>
                <w:webHidden/>
              </w:rPr>
              <w:instrText xml:space="preserve"> PAGEREF _Toc104539599 \h </w:instrText>
            </w:r>
            <w:r w:rsidR="007B1867">
              <w:rPr>
                <w:webHidden/>
              </w:rPr>
            </w:r>
            <w:r w:rsidR="007B1867">
              <w:rPr>
                <w:webHidden/>
              </w:rPr>
              <w:fldChar w:fldCharType="separate"/>
            </w:r>
            <w:r w:rsidR="007B1867">
              <w:rPr>
                <w:webHidden/>
              </w:rPr>
              <w:t>16</w:t>
            </w:r>
            <w:r w:rsidR="007B1867">
              <w:rPr>
                <w:webHidden/>
              </w:rPr>
              <w:fldChar w:fldCharType="end"/>
            </w:r>
          </w:hyperlink>
        </w:p>
        <w:p w14:paraId="173EDBC4" w14:textId="77777777" w:rsidR="007B1867" w:rsidRDefault="005A4638">
          <w:pPr>
            <w:pStyle w:val="TOC3"/>
            <w:rPr>
              <w:rFonts w:asciiTheme="minorHAnsi" w:eastAsiaTheme="minorEastAsia" w:hAnsiTheme="minorHAnsi" w:cstheme="minorBidi"/>
              <w:i w:val="0"/>
              <w:iCs w:val="0"/>
              <w:noProof/>
              <w:sz w:val="22"/>
              <w:szCs w:val="22"/>
            </w:rPr>
          </w:pPr>
          <w:hyperlink w:anchor="_Toc104539600" w:history="1">
            <w:r w:rsidR="007B1867" w:rsidRPr="00F13DFC">
              <w:rPr>
                <w:rStyle w:val="Hyperlink"/>
                <w:noProof/>
              </w:rPr>
              <w:t>3.4.1. Trả lại nhiệm vụ</w:t>
            </w:r>
            <w:r w:rsidR="007B1867">
              <w:rPr>
                <w:noProof/>
                <w:webHidden/>
              </w:rPr>
              <w:tab/>
            </w:r>
            <w:r w:rsidR="007B1867">
              <w:rPr>
                <w:noProof/>
                <w:webHidden/>
              </w:rPr>
              <w:fldChar w:fldCharType="begin"/>
            </w:r>
            <w:r w:rsidR="007B1867">
              <w:rPr>
                <w:noProof/>
                <w:webHidden/>
              </w:rPr>
              <w:instrText xml:space="preserve"> PAGEREF _Toc104539600 \h </w:instrText>
            </w:r>
            <w:r w:rsidR="007B1867">
              <w:rPr>
                <w:noProof/>
                <w:webHidden/>
              </w:rPr>
            </w:r>
            <w:r w:rsidR="007B1867">
              <w:rPr>
                <w:noProof/>
                <w:webHidden/>
              </w:rPr>
              <w:fldChar w:fldCharType="separate"/>
            </w:r>
            <w:r w:rsidR="007B1867">
              <w:rPr>
                <w:noProof/>
                <w:webHidden/>
              </w:rPr>
              <w:t>16</w:t>
            </w:r>
            <w:r w:rsidR="007B1867">
              <w:rPr>
                <w:noProof/>
                <w:webHidden/>
              </w:rPr>
              <w:fldChar w:fldCharType="end"/>
            </w:r>
          </w:hyperlink>
        </w:p>
        <w:p w14:paraId="61819E15" w14:textId="77777777" w:rsidR="007B1867" w:rsidRDefault="005A4638">
          <w:pPr>
            <w:pStyle w:val="TOC3"/>
            <w:rPr>
              <w:rFonts w:asciiTheme="minorHAnsi" w:eastAsiaTheme="minorEastAsia" w:hAnsiTheme="minorHAnsi" w:cstheme="minorBidi"/>
              <w:i w:val="0"/>
              <w:iCs w:val="0"/>
              <w:noProof/>
              <w:sz w:val="22"/>
              <w:szCs w:val="22"/>
            </w:rPr>
          </w:pPr>
          <w:hyperlink w:anchor="_Toc104539601" w:history="1">
            <w:r w:rsidR="007B1867" w:rsidRPr="00F13DFC">
              <w:rPr>
                <w:rStyle w:val="Hyperlink"/>
                <w:noProof/>
              </w:rPr>
              <w:t>3.4.2. Đôn đốc thực hiện</w:t>
            </w:r>
            <w:r w:rsidR="007B1867">
              <w:rPr>
                <w:noProof/>
                <w:webHidden/>
              </w:rPr>
              <w:tab/>
            </w:r>
            <w:r w:rsidR="007B1867">
              <w:rPr>
                <w:noProof/>
                <w:webHidden/>
              </w:rPr>
              <w:fldChar w:fldCharType="begin"/>
            </w:r>
            <w:r w:rsidR="007B1867">
              <w:rPr>
                <w:noProof/>
                <w:webHidden/>
              </w:rPr>
              <w:instrText xml:space="preserve"> PAGEREF _Toc104539601 \h </w:instrText>
            </w:r>
            <w:r w:rsidR="007B1867">
              <w:rPr>
                <w:noProof/>
                <w:webHidden/>
              </w:rPr>
            </w:r>
            <w:r w:rsidR="007B1867">
              <w:rPr>
                <w:noProof/>
                <w:webHidden/>
              </w:rPr>
              <w:fldChar w:fldCharType="separate"/>
            </w:r>
            <w:r w:rsidR="007B1867">
              <w:rPr>
                <w:noProof/>
                <w:webHidden/>
              </w:rPr>
              <w:t>18</w:t>
            </w:r>
            <w:r w:rsidR="007B1867">
              <w:rPr>
                <w:noProof/>
                <w:webHidden/>
              </w:rPr>
              <w:fldChar w:fldCharType="end"/>
            </w:r>
          </w:hyperlink>
        </w:p>
        <w:p w14:paraId="449A6817" w14:textId="77777777" w:rsidR="007B1867" w:rsidRDefault="005A4638">
          <w:pPr>
            <w:pStyle w:val="TOC3"/>
            <w:rPr>
              <w:rFonts w:asciiTheme="minorHAnsi" w:eastAsiaTheme="minorEastAsia" w:hAnsiTheme="minorHAnsi" w:cstheme="minorBidi"/>
              <w:i w:val="0"/>
              <w:iCs w:val="0"/>
              <w:noProof/>
              <w:sz w:val="22"/>
              <w:szCs w:val="22"/>
            </w:rPr>
          </w:pPr>
          <w:hyperlink w:anchor="_Toc104539602" w:history="1">
            <w:r w:rsidR="007B1867" w:rsidRPr="00F13DFC">
              <w:rPr>
                <w:rStyle w:val="Hyperlink"/>
                <w:noProof/>
              </w:rPr>
              <w:t>3.4.3. Xác nhận kết quả thực hiện</w:t>
            </w:r>
            <w:r w:rsidR="007B1867">
              <w:rPr>
                <w:noProof/>
                <w:webHidden/>
              </w:rPr>
              <w:tab/>
            </w:r>
            <w:r w:rsidR="007B1867">
              <w:rPr>
                <w:noProof/>
                <w:webHidden/>
              </w:rPr>
              <w:fldChar w:fldCharType="begin"/>
            </w:r>
            <w:r w:rsidR="007B1867">
              <w:rPr>
                <w:noProof/>
                <w:webHidden/>
              </w:rPr>
              <w:instrText xml:space="preserve"> PAGEREF _Toc104539602 \h </w:instrText>
            </w:r>
            <w:r w:rsidR="007B1867">
              <w:rPr>
                <w:noProof/>
                <w:webHidden/>
              </w:rPr>
            </w:r>
            <w:r w:rsidR="007B1867">
              <w:rPr>
                <w:noProof/>
                <w:webHidden/>
              </w:rPr>
              <w:fldChar w:fldCharType="separate"/>
            </w:r>
            <w:r w:rsidR="007B1867">
              <w:rPr>
                <w:noProof/>
                <w:webHidden/>
              </w:rPr>
              <w:t>19</w:t>
            </w:r>
            <w:r w:rsidR="007B1867">
              <w:rPr>
                <w:noProof/>
                <w:webHidden/>
              </w:rPr>
              <w:fldChar w:fldCharType="end"/>
            </w:r>
          </w:hyperlink>
        </w:p>
        <w:p w14:paraId="729819BD" w14:textId="77777777" w:rsidR="007B1867" w:rsidRDefault="005A4638">
          <w:pPr>
            <w:pStyle w:val="TOC3"/>
            <w:rPr>
              <w:rFonts w:asciiTheme="minorHAnsi" w:eastAsiaTheme="minorEastAsia" w:hAnsiTheme="minorHAnsi" w:cstheme="minorBidi"/>
              <w:i w:val="0"/>
              <w:iCs w:val="0"/>
              <w:noProof/>
              <w:sz w:val="22"/>
              <w:szCs w:val="22"/>
            </w:rPr>
          </w:pPr>
          <w:hyperlink w:anchor="_Toc104539603" w:history="1">
            <w:r w:rsidR="007B1867" w:rsidRPr="00F13DFC">
              <w:rPr>
                <w:rStyle w:val="Hyperlink"/>
                <w:noProof/>
              </w:rPr>
              <w:t>3.4.4. Xem chi tiết nhiệm vụ</w:t>
            </w:r>
            <w:r w:rsidR="007B1867">
              <w:rPr>
                <w:noProof/>
                <w:webHidden/>
              </w:rPr>
              <w:tab/>
            </w:r>
            <w:r w:rsidR="007B1867">
              <w:rPr>
                <w:noProof/>
                <w:webHidden/>
              </w:rPr>
              <w:fldChar w:fldCharType="begin"/>
            </w:r>
            <w:r w:rsidR="007B1867">
              <w:rPr>
                <w:noProof/>
                <w:webHidden/>
              </w:rPr>
              <w:instrText xml:space="preserve"> PAGEREF _Toc104539603 \h </w:instrText>
            </w:r>
            <w:r w:rsidR="007B1867">
              <w:rPr>
                <w:noProof/>
                <w:webHidden/>
              </w:rPr>
            </w:r>
            <w:r w:rsidR="007B1867">
              <w:rPr>
                <w:noProof/>
                <w:webHidden/>
              </w:rPr>
              <w:fldChar w:fldCharType="separate"/>
            </w:r>
            <w:r w:rsidR="007B1867">
              <w:rPr>
                <w:noProof/>
                <w:webHidden/>
              </w:rPr>
              <w:t>20</w:t>
            </w:r>
            <w:r w:rsidR="007B1867">
              <w:rPr>
                <w:noProof/>
                <w:webHidden/>
              </w:rPr>
              <w:fldChar w:fldCharType="end"/>
            </w:r>
          </w:hyperlink>
        </w:p>
        <w:p w14:paraId="50204A44" w14:textId="77777777" w:rsidR="007B1867" w:rsidRDefault="005A4638">
          <w:pPr>
            <w:pStyle w:val="TOC2"/>
            <w:rPr>
              <w:rFonts w:asciiTheme="minorHAnsi" w:eastAsiaTheme="minorEastAsia" w:hAnsiTheme="minorHAnsi" w:cstheme="minorBidi"/>
              <w:sz w:val="22"/>
              <w:szCs w:val="22"/>
            </w:rPr>
          </w:pPr>
          <w:hyperlink w:anchor="_Toc104539604" w:history="1">
            <w:r w:rsidR="007B1867" w:rsidRPr="00F13DFC">
              <w:rPr>
                <w:rStyle w:val="Hyperlink"/>
                <w14:scene3d>
                  <w14:camera w14:prst="orthographicFront"/>
                  <w14:lightRig w14:rig="threePt" w14:dir="t">
                    <w14:rot w14:lat="0" w14:lon="0" w14:rev="0"/>
                  </w14:lightRig>
                </w14:scene3d>
              </w:rPr>
              <w:t>3.5.</w:t>
            </w:r>
            <w:r w:rsidR="007B1867">
              <w:rPr>
                <w:rFonts w:asciiTheme="minorHAnsi" w:eastAsiaTheme="minorEastAsia" w:hAnsiTheme="minorHAnsi" w:cstheme="minorBidi"/>
                <w:sz w:val="22"/>
                <w:szCs w:val="22"/>
              </w:rPr>
              <w:tab/>
            </w:r>
            <w:r w:rsidR="007B1867" w:rsidRPr="00F13DFC">
              <w:rPr>
                <w:rStyle w:val="Hyperlink"/>
              </w:rPr>
              <w:t>Quản lý nhiệm vụ, công việc mật</w:t>
            </w:r>
            <w:r w:rsidR="007B1867">
              <w:rPr>
                <w:webHidden/>
              </w:rPr>
              <w:tab/>
            </w:r>
            <w:r w:rsidR="007B1867">
              <w:rPr>
                <w:webHidden/>
              </w:rPr>
              <w:fldChar w:fldCharType="begin"/>
            </w:r>
            <w:r w:rsidR="007B1867">
              <w:rPr>
                <w:webHidden/>
              </w:rPr>
              <w:instrText xml:space="preserve"> PAGEREF _Toc104539604 \h </w:instrText>
            </w:r>
            <w:r w:rsidR="007B1867">
              <w:rPr>
                <w:webHidden/>
              </w:rPr>
            </w:r>
            <w:r w:rsidR="007B1867">
              <w:rPr>
                <w:webHidden/>
              </w:rPr>
              <w:fldChar w:fldCharType="separate"/>
            </w:r>
            <w:r w:rsidR="007B1867">
              <w:rPr>
                <w:webHidden/>
              </w:rPr>
              <w:t>21</w:t>
            </w:r>
            <w:r w:rsidR="007B1867">
              <w:rPr>
                <w:webHidden/>
              </w:rPr>
              <w:fldChar w:fldCharType="end"/>
            </w:r>
          </w:hyperlink>
        </w:p>
        <w:p w14:paraId="01CDEE0B" w14:textId="77777777" w:rsidR="007B1867" w:rsidRDefault="005A4638">
          <w:pPr>
            <w:pStyle w:val="TOC3"/>
            <w:rPr>
              <w:rFonts w:asciiTheme="minorHAnsi" w:eastAsiaTheme="minorEastAsia" w:hAnsiTheme="minorHAnsi" w:cstheme="minorBidi"/>
              <w:i w:val="0"/>
              <w:iCs w:val="0"/>
              <w:noProof/>
              <w:sz w:val="22"/>
              <w:szCs w:val="22"/>
            </w:rPr>
          </w:pPr>
          <w:hyperlink w:anchor="_Toc104539605" w:history="1">
            <w:r w:rsidR="007B1867" w:rsidRPr="00F13DFC">
              <w:rPr>
                <w:rStyle w:val="Hyperlink"/>
                <w:noProof/>
              </w:rPr>
              <w:t>3.1.1. Thêm mới văn bản chỉ đạo điều hành, nhiệm vụ mật</w:t>
            </w:r>
            <w:r w:rsidR="007B1867">
              <w:rPr>
                <w:noProof/>
                <w:webHidden/>
              </w:rPr>
              <w:tab/>
            </w:r>
            <w:r w:rsidR="007B1867">
              <w:rPr>
                <w:noProof/>
                <w:webHidden/>
              </w:rPr>
              <w:fldChar w:fldCharType="begin"/>
            </w:r>
            <w:r w:rsidR="007B1867">
              <w:rPr>
                <w:noProof/>
                <w:webHidden/>
              </w:rPr>
              <w:instrText xml:space="preserve"> PAGEREF _Toc104539605 \h </w:instrText>
            </w:r>
            <w:r w:rsidR="007B1867">
              <w:rPr>
                <w:noProof/>
                <w:webHidden/>
              </w:rPr>
            </w:r>
            <w:r w:rsidR="007B1867">
              <w:rPr>
                <w:noProof/>
                <w:webHidden/>
              </w:rPr>
              <w:fldChar w:fldCharType="separate"/>
            </w:r>
            <w:r w:rsidR="007B1867">
              <w:rPr>
                <w:noProof/>
                <w:webHidden/>
              </w:rPr>
              <w:t>21</w:t>
            </w:r>
            <w:r w:rsidR="007B1867">
              <w:rPr>
                <w:noProof/>
                <w:webHidden/>
              </w:rPr>
              <w:fldChar w:fldCharType="end"/>
            </w:r>
          </w:hyperlink>
        </w:p>
        <w:p w14:paraId="5431DF95" w14:textId="77777777" w:rsidR="007B1867" w:rsidRDefault="005A4638">
          <w:pPr>
            <w:pStyle w:val="TOC3"/>
            <w:rPr>
              <w:rFonts w:asciiTheme="minorHAnsi" w:eastAsiaTheme="minorEastAsia" w:hAnsiTheme="minorHAnsi" w:cstheme="minorBidi"/>
              <w:i w:val="0"/>
              <w:iCs w:val="0"/>
              <w:noProof/>
              <w:sz w:val="22"/>
              <w:szCs w:val="22"/>
            </w:rPr>
          </w:pPr>
          <w:hyperlink w:anchor="_Toc104539606" w:history="1">
            <w:r w:rsidR="007B1867" w:rsidRPr="00F13DFC">
              <w:rPr>
                <w:rStyle w:val="Hyperlink"/>
                <w:noProof/>
              </w:rPr>
              <w:t>3.1.2. Sửa/ Xóa văn bản chỉ đạo điều hành mật</w:t>
            </w:r>
            <w:r w:rsidR="007B1867">
              <w:rPr>
                <w:noProof/>
                <w:webHidden/>
              </w:rPr>
              <w:tab/>
            </w:r>
            <w:r w:rsidR="007B1867">
              <w:rPr>
                <w:noProof/>
                <w:webHidden/>
              </w:rPr>
              <w:fldChar w:fldCharType="begin"/>
            </w:r>
            <w:r w:rsidR="007B1867">
              <w:rPr>
                <w:noProof/>
                <w:webHidden/>
              </w:rPr>
              <w:instrText xml:space="preserve"> PAGEREF _Toc104539606 \h </w:instrText>
            </w:r>
            <w:r w:rsidR="007B1867">
              <w:rPr>
                <w:noProof/>
                <w:webHidden/>
              </w:rPr>
            </w:r>
            <w:r w:rsidR="007B1867">
              <w:rPr>
                <w:noProof/>
                <w:webHidden/>
              </w:rPr>
              <w:fldChar w:fldCharType="separate"/>
            </w:r>
            <w:r w:rsidR="007B1867">
              <w:rPr>
                <w:noProof/>
                <w:webHidden/>
              </w:rPr>
              <w:t>22</w:t>
            </w:r>
            <w:r w:rsidR="007B1867">
              <w:rPr>
                <w:noProof/>
                <w:webHidden/>
              </w:rPr>
              <w:fldChar w:fldCharType="end"/>
            </w:r>
          </w:hyperlink>
        </w:p>
        <w:p w14:paraId="185B2AD4" w14:textId="77777777" w:rsidR="007B1867" w:rsidRDefault="005A4638">
          <w:pPr>
            <w:pStyle w:val="TOC3"/>
            <w:rPr>
              <w:rFonts w:asciiTheme="minorHAnsi" w:eastAsiaTheme="minorEastAsia" w:hAnsiTheme="minorHAnsi" w:cstheme="minorBidi"/>
              <w:i w:val="0"/>
              <w:iCs w:val="0"/>
              <w:noProof/>
              <w:sz w:val="22"/>
              <w:szCs w:val="22"/>
            </w:rPr>
          </w:pPr>
          <w:hyperlink w:anchor="_Toc104539607" w:history="1">
            <w:r w:rsidR="007B1867" w:rsidRPr="00F13DFC">
              <w:rPr>
                <w:rStyle w:val="Hyperlink"/>
                <w:noProof/>
              </w:rPr>
              <w:t>3.1.3. Bổ sung nhiệm vụ</w:t>
            </w:r>
            <w:r w:rsidR="007B1867">
              <w:rPr>
                <w:noProof/>
                <w:webHidden/>
              </w:rPr>
              <w:tab/>
            </w:r>
            <w:r w:rsidR="007B1867">
              <w:rPr>
                <w:noProof/>
                <w:webHidden/>
              </w:rPr>
              <w:fldChar w:fldCharType="begin"/>
            </w:r>
            <w:r w:rsidR="007B1867">
              <w:rPr>
                <w:noProof/>
                <w:webHidden/>
              </w:rPr>
              <w:instrText xml:space="preserve"> PAGEREF _Toc104539607 \h </w:instrText>
            </w:r>
            <w:r w:rsidR="007B1867">
              <w:rPr>
                <w:noProof/>
                <w:webHidden/>
              </w:rPr>
            </w:r>
            <w:r w:rsidR="007B1867">
              <w:rPr>
                <w:noProof/>
                <w:webHidden/>
              </w:rPr>
              <w:fldChar w:fldCharType="separate"/>
            </w:r>
            <w:r w:rsidR="007B1867">
              <w:rPr>
                <w:noProof/>
                <w:webHidden/>
              </w:rPr>
              <w:t>23</w:t>
            </w:r>
            <w:r w:rsidR="007B1867">
              <w:rPr>
                <w:noProof/>
                <w:webHidden/>
              </w:rPr>
              <w:fldChar w:fldCharType="end"/>
            </w:r>
          </w:hyperlink>
        </w:p>
        <w:p w14:paraId="7C86CD5F" w14:textId="77777777" w:rsidR="007B1867" w:rsidRDefault="005A4638">
          <w:pPr>
            <w:pStyle w:val="TOC3"/>
            <w:rPr>
              <w:rFonts w:asciiTheme="minorHAnsi" w:eastAsiaTheme="minorEastAsia" w:hAnsiTheme="minorHAnsi" w:cstheme="minorBidi"/>
              <w:i w:val="0"/>
              <w:iCs w:val="0"/>
              <w:noProof/>
              <w:sz w:val="22"/>
              <w:szCs w:val="22"/>
            </w:rPr>
          </w:pPr>
          <w:hyperlink w:anchor="_Toc104539608" w:history="1">
            <w:r w:rsidR="007B1867" w:rsidRPr="00F13DFC">
              <w:rPr>
                <w:rStyle w:val="Hyperlink"/>
                <w:noProof/>
              </w:rPr>
              <w:t>3.1.5. Gia hạn xử lý</w:t>
            </w:r>
            <w:r w:rsidR="007B1867">
              <w:rPr>
                <w:noProof/>
                <w:webHidden/>
              </w:rPr>
              <w:tab/>
            </w:r>
            <w:r w:rsidR="007B1867">
              <w:rPr>
                <w:noProof/>
                <w:webHidden/>
              </w:rPr>
              <w:fldChar w:fldCharType="begin"/>
            </w:r>
            <w:r w:rsidR="007B1867">
              <w:rPr>
                <w:noProof/>
                <w:webHidden/>
              </w:rPr>
              <w:instrText xml:space="preserve"> PAGEREF _Toc104539608 \h </w:instrText>
            </w:r>
            <w:r w:rsidR="007B1867">
              <w:rPr>
                <w:noProof/>
                <w:webHidden/>
              </w:rPr>
            </w:r>
            <w:r w:rsidR="007B1867">
              <w:rPr>
                <w:noProof/>
                <w:webHidden/>
              </w:rPr>
              <w:fldChar w:fldCharType="separate"/>
            </w:r>
            <w:r w:rsidR="007B1867">
              <w:rPr>
                <w:noProof/>
                <w:webHidden/>
              </w:rPr>
              <w:t>23</w:t>
            </w:r>
            <w:r w:rsidR="007B1867">
              <w:rPr>
                <w:noProof/>
                <w:webHidden/>
              </w:rPr>
              <w:fldChar w:fldCharType="end"/>
            </w:r>
          </w:hyperlink>
        </w:p>
        <w:p w14:paraId="5A81A4DB" w14:textId="77777777" w:rsidR="007B1867" w:rsidRDefault="005A4638">
          <w:pPr>
            <w:pStyle w:val="TOC3"/>
            <w:rPr>
              <w:rFonts w:asciiTheme="minorHAnsi" w:eastAsiaTheme="minorEastAsia" w:hAnsiTheme="minorHAnsi" w:cstheme="minorBidi"/>
              <w:i w:val="0"/>
              <w:iCs w:val="0"/>
              <w:noProof/>
              <w:sz w:val="22"/>
              <w:szCs w:val="22"/>
            </w:rPr>
          </w:pPr>
          <w:hyperlink w:anchor="_Toc104539609" w:history="1">
            <w:r w:rsidR="007B1867" w:rsidRPr="00F13DFC">
              <w:rPr>
                <w:rStyle w:val="Hyperlink"/>
                <w:noProof/>
              </w:rPr>
              <w:t>3.1.6. Sửa nhiệm vụ</w:t>
            </w:r>
            <w:r w:rsidR="007B1867">
              <w:rPr>
                <w:noProof/>
                <w:webHidden/>
              </w:rPr>
              <w:tab/>
            </w:r>
            <w:r w:rsidR="007B1867">
              <w:rPr>
                <w:noProof/>
                <w:webHidden/>
              </w:rPr>
              <w:fldChar w:fldCharType="begin"/>
            </w:r>
            <w:r w:rsidR="007B1867">
              <w:rPr>
                <w:noProof/>
                <w:webHidden/>
              </w:rPr>
              <w:instrText xml:space="preserve"> PAGEREF _Toc104539609 \h </w:instrText>
            </w:r>
            <w:r w:rsidR="007B1867">
              <w:rPr>
                <w:noProof/>
                <w:webHidden/>
              </w:rPr>
            </w:r>
            <w:r w:rsidR="007B1867">
              <w:rPr>
                <w:noProof/>
                <w:webHidden/>
              </w:rPr>
              <w:fldChar w:fldCharType="separate"/>
            </w:r>
            <w:r w:rsidR="007B1867">
              <w:rPr>
                <w:noProof/>
                <w:webHidden/>
              </w:rPr>
              <w:t>23</w:t>
            </w:r>
            <w:r w:rsidR="007B1867">
              <w:rPr>
                <w:noProof/>
                <w:webHidden/>
              </w:rPr>
              <w:fldChar w:fldCharType="end"/>
            </w:r>
          </w:hyperlink>
        </w:p>
        <w:p w14:paraId="3A9E3C67" w14:textId="77777777" w:rsidR="007B1867" w:rsidRDefault="005A4638">
          <w:pPr>
            <w:pStyle w:val="TOC3"/>
            <w:rPr>
              <w:rFonts w:asciiTheme="minorHAnsi" w:eastAsiaTheme="minorEastAsia" w:hAnsiTheme="minorHAnsi" w:cstheme="minorBidi"/>
              <w:i w:val="0"/>
              <w:iCs w:val="0"/>
              <w:noProof/>
              <w:sz w:val="22"/>
              <w:szCs w:val="22"/>
            </w:rPr>
          </w:pPr>
          <w:hyperlink w:anchor="_Toc104539610" w:history="1">
            <w:r w:rsidR="007B1867" w:rsidRPr="00F13DFC">
              <w:rPr>
                <w:rStyle w:val="Hyperlink"/>
                <w:noProof/>
              </w:rPr>
              <w:t>3.1.7. Xoá nhiệm vụ</w:t>
            </w:r>
            <w:r w:rsidR="007B1867">
              <w:rPr>
                <w:noProof/>
                <w:webHidden/>
              </w:rPr>
              <w:tab/>
            </w:r>
            <w:r w:rsidR="007B1867">
              <w:rPr>
                <w:noProof/>
                <w:webHidden/>
              </w:rPr>
              <w:fldChar w:fldCharType="begin"/>
            </w:r>
            <w:r w:rsidR="007B1867">
              <w:rPr>
                <w:noProof/>
                <w:webHidden/>
              </w:rPr>
              <w:instrText xml:space="preserve"> PAGEREF _Toc104539610 \h </w:instrText>
            </w:r>
            <w:r w:rsidR="007B1867">
              <w:rPr>
                <w:noProof/>
                <w:webHidden/>
              </w:rPr>
            </w:r>
            <w:r w:rsidR="007B1867">
              <w:rPr>
                <w:noProof/>
                <w:webHidden/>
              </w:rPr>
              <w:fldChar w:fldCharType="separate"/>
            </w:r>
            <w:r w:rsidR="007B1867">
              <w:rPr>
                <w:noProof/>
                <w:webHidden/>
              </w:rPr>
              <w:t>23</w:t>
            </w:r>
            <w:r w:rsidR="007B1867">
              <w:rPr>
                <w:noProof/>
                <w:webHidden/>
              </w:rPr>
              <w:fldChar w:fldCharType="end"/>
            </w:r>
          </w:hyperlink>
        </w:p>
        <w:p w14:paraId="638002E6" w14:textId="77777777" w:rsidR="007B1867" w:rsidRDefault="005A4638">
          <w:pPr>
            <w:pStyle w:val="TOC3"/>
            <w:rPr>
              <w:rFonts w:asciiTheme="minorHAnsi" w:eastAsiaTheme="minorEastAsia" w:hAnsiTheme="minorHAnsi" w:cstheme="minorBidi"/>
              <w:i w:val="0"/>
              <w:iCs w:val="0"/>
              <w:noProof/>
              <w:sz w:val="22"/>
              <w:szCs w:val="22"/>
            </w:rPr>
          </w:pPr>
          <w:hyperlink w:anchor="_Toc104539611" w:history="1">
            <w:r w:rsidR="007B1867" w:rsidRPr="00F13DFC">
              <w:rPr>
                <w:rStyle w:val="Hyperlink"/>
                <w:noProof/>
              </w:rPr>
              <w:t>3.1.8. Chuyển theo dõi giao nhiệm vụ</w:t>
            </w:r>
            <w:r w:rsidR="007B1867">
              <w:rPr>
                <w:noProof/>
                <w:webHidden/>
              </w:rPr>
              <w:tab/>
            </w:r>
            <w:r w:rsidR="007B1867">
              <w:rPr>
                <w:noProof/>
                <w:webHidden/>
              </w:rPr>
              <w:fldChar w:fldCharType="begin"/>
            </w:r>
            <w:r w:rsidR="007B1867">
              <w:rPr>
                <w:noProof/>
                <w:webHidden/>
              </w:rPr>
              <w:instrText xml:space="preserve"> PAGEREF _Toc104539611 \h </w:instrText>
            </w:r>
            <w:r w:rsidR="007B1867">
              <w:rPr>
                <w:noProof/>
                <w:webHidden/>
              </w:rPr>
            </w:r>
            <w:r w:rsidR="007B1867">
              <w:rPr>
                <w:noProof/>
                <w:webHidden/>
              </w:rPr>
              <w:fldChar w:fldCharType="separate"/>
            </w:r>
            <w:r w:rsidR="007B1867">
              <w:rPr>
                <w:noProof/>
                <w:webHidden/>
              </w:rPr>
              <w:t>23</w:t>
            </w:r>
            <w:r w:rsidR="007B1867">
              <w:rPr>
                <w:noProof/>
                <w:webHidden/>
              </w:rPr>
              <w:fldChar w:fldCharType="end"/>
            </w:r>
          </w:hyperlink>
        </w:p>
        <w:p w14:paraId="40FC1655" w14:textId="77777777" w:rsidR="007B1867" w:rsidRDefault="005A4638">
          <w:pPr>
            <w:pStyle w:val="TOC3"/>
            <w:rPr>
              <w:rFonts w:asciiTheme="minorHAnsi" w:eastAsiaTheme="minorEastAsia" w:hAnsiTheme="minorHAnsi" w:cstheme="minorBidi"/>
              <w:i w:val="0"/>
              <w:iCs w:val="0"/>
              <w:noProof/>
              <w:sz w:val="22"/>
              <w:szCs w:val="22"/>
            </w:rPr>
          </w:pPr>
          <w:hyperlink w:anchor="_Toc104539612" w:history="1">
            <w:r w:rsidR="007B1867" w:rsidRPr="00F13DFC">
              <w:rPr>
                <w:rStyle w:val="Hyperlink"/>
                <w:noProof/>
              </w:rPr>
              <w:t>3.1.9. Thu hồi nhiệm vụ</w:t>
            </w:r>
            <w:r w:rsidR="007B1867">
              <w:rPr>
                <w:noProof/>
                <w:webHidden/>
              </w:rPr>
              <w:tab/>
            </w:r>
            <w:r w:rsidR="007B1867">
              <w:rPr>
                <w:noProof/>
                <w:webHidden/>
              </w:rPr>
              <w:fldChar w:fldCharType="begin"/>
            </w:r>
            <w:r w:rsidR="007B1867">
              <w:rPr>
                <w:noProof/>
                <w:webHidden/>
              </w:rPr>
              <w:instrText xml:space="preserve"> PAGEREF _Toc104539612 \h </w:instrText>
            </w:r>
            <w:r w:rsidR="007B1867">
              <w:rPr>
                <w:noProof/>
                <w:webHidden/>
              </w:rPr>
            </w:r>
            <w:r w:rsidR="007B1867">
              <w:rPr>
                <w:noProof/>
                <w:webHidden/>
              </w:rPr>
              <w:fldChar w:fldCharType="separate"/>
            </w:r>
            <w:r w:rsidR="007B1867">
              <w:rPr>
                <w:noProof/>
                <w:webHidden/>
              </w:rPr>
              <w:t>23</w:t>
            </w:r>
            <w:r w:rsidR="007B1867">
              <w:rPr>
                <w:noProof/>
                <w:webHidden/>
              </w:rPr>
              <w:fldChar w:fldCharType="end"/>
            </w:r>
          </w:hyperlink>
        </w:p>
        <w:p w14:paraId="21F1A07C" w14:textId="77777777" w:rsidR="007B1867" w:rsidRDefault="005A4638">
          <w:pPr>
            <w:pStyle w:val="TOC2"/>
            <w:rPr>
              <w:rFonts w:asciiTheme="minorHAnsi" w:eastAsiaTheme="minorEastAsia" w:hAnsiTheme="minorHAnsi" w:cstheme="minorBidi"/>
              <w:sz w:val="22"/>
              <w:szCs w:val="22"/>
            </w:rPr>
          </w:pPr>
          <w:hyperlink w:anchor="_Toc104539613" w:history="1">
            <w:r w:rsidR="007B1867" w:rsidRPr="00F13DFC">
              <w:rPr>
                <w:rStyle w:val="Hyperlink"/>
                <w14:scene3d>
                  <w14:camera w14:prst="orthographicFront"/>
                  <w14:lightRig w14:rig="threePt" w14:dir="t">
                    <w14:rot w14:lat="0" w14:lon="0" w14:rev="0"/>
                  </w14:lightRig>
                </w14:scene3d>
              </w:rPr>
              <w:t>3.6.</w:t>
            </w:r>
            <w:r w:rsidR="007B1867">
              <w:rPr>
                <w:rFonts w:asciiTheme="minorHAnsi" w:eastAsiaTheme="minorEastAsia" w:hAnsiTheme="minorHAnsi" w:cstheme="minorBidi"/>
                <w:sz w:val="22"/>
                <w:szCs w:val="22"/>
              </w:rPr>
              <w:tab/>
            </w:r>
            <w:r w:rsidR="007B1867" w:rsidRPr="00F13DFC">
              <w:rPr>
                <w:rStyle w:val="Hyperlink"/>
              </w:rPr>
              <w:t>Báo cáo thống kê</w:t>
            </w:r>
            <w:r w:rsidR="007B1867">
              <w:rPr>
                <w:webHidden/>
              </w:rPr>
              <w:tab/>
            </w:r>
            <w:r w:rsidR="007B1867">
              <w:rPr>
                <w:webHidden/>
              </w:rPr>
              <w:fldChar w:fldCharType="begin"/>
            </w:r>
            <w:r w:rsidR="007B1867">
              <w:rPr>
                <w:webHidden/>
              </w:rPr>
              <w:instrText xml:space="preserve"> PAGEREF _Toc104539613 \h </w:instrText>
            </w:r>
            <w:r w:rsidR="007B1867">
              <w:rPr>
                <w:webHidden/>
              </w:rPr>
            </w:r>
            <w:r w:rsidR="007B1867">
              <w:rPr>
                <w:webHidden/>
              </w:rPr>
              <w:fldChar w:fldCharType="separate"/>
            </w:r>
            <w:r w:rsidR="007B1867">
              <w:rPr>
                <w:webHidden/>
              </w:rPr>
              <w:t>25</w:t>
            </w:r>
            <w:r w:rsidR="007B1867">
              <w:rPr>
                <w:webHidden/>
              </w:rPr>
              <w:fldChar w:fldCharType="end"/>
            </w:r>
          </w:hyperlink>
        </w:p>
        <w:p w14:paraId="4DA67436" w14:textId="77777777" w:rsidR="007B1867" w:rsidRDefault="005A4638">
          <w:pPr>
            <w:pStyle w:val="TOC3"/>
            <w:rPr>
              <w:rFonts w:asciiTheme="minorHAnsi" w:eastAsiaTheme="minorEastAsia" w:hAnsiTheme="minorHAnsi" w:cstheme="minorBidi"/>
              <w:i w:val="0"/>
              <w:iCs w:val="0"/>
              <w:noProof/>
              <w:sz w:val="22"/>
              <w:szCs w:val="22"/>
            </w:rPr>
          </w:pPr>
          <w:hyperlink w:anchor="_Toc104539614" w:history="1">
            <w:r w:rsidR="007B1867" w:rsidRPr="00F13DFC">
              <w:rPr>
                <w:rStyle w:val="Hyperlink"/>
                <w:noProof/>
              </w:rPr>
              <w:t>3.7.1. Báo cáo văn bản phát hành</w:t>
            </w:r>
            <w:r w:rsidR="007B1867">
              <w:rPr>
                <w:noProof/>
                <w:webHidden/>
              </w:rPr>
              <w:tab/>
            </w:r>
            <w:r w:rsidR="007B1867">
              <w:rPr>
                <w:noProof/>
                <w:webHidden/>
              </w:rPr>
              <w:fldChar w:fldCharType="begin"/>
            </w:r>
            <w:r w:rsidR="007B1867">
              <w:rPr>
                <w:noProof/>
                <w:webHidden/>
              </w:rPr>
              <w:instrText xml:space="preserve"> PAGEREF _Toc104539614 \h </w:instrText>
            </w:r>
            <w:r w:rsidR="007B1867">
              <w:rPr>
                <w:noProof/>
                <w:webHidden/>
              </w:rPr>
            </w:r>
            <w:r w:rsidR="007B1867">
              <w:rPr>
                <w:noProof/>
                <w:webHidden/>
              </w:rPr>
              <w:fldChar w:fldCharType="separate"/>
            </w:r>
            <w:r w:rsidR="007B1867">
              <w:rPr>
                <w:noProof/>
                <w:webHidden/>
              </w:rPr>
              <w:t>25</w:t>
            </w:r>
            <w:r w:rsidR="007B1867">
              <w:rPr>
                <w:noProof/>
                <w:webHidden/>
              </w:rPr>
              <w:fldChar w:fldCharType="end"/>
            </w:r>
          </w:hyperlink>
        </w:p>
        <w:p w14:paraId="05C51A2E" w14:textId="77777777" w:rsidR="007B1867" w:rsidRDefault="005A4638">
          <w:pPr>
            <w:pStyle w:val="TOC4"/>
            <w:rPr>
              <w:rFonts w:asciiTheme="minorHAnsi" w:eastAsiaTheme="minorEastAsia" w:hAnsiTheme="minorHAnsi" w:cstheme="minorBidi"/>
              <w:noProof/>
              <w:sz w:val="22"/>
              <w:szCs w:val="22"/>
            </w:rPr>
          </w:pPr>
          <w:hyperlink w:anchor="_Toc104539615" w:history="1">
            <w:r w:rsidR="007B1867" w:rsidRPr="00F13DFC">
              <w:rPr>
                <w:rStyle w:val="Hyperlink"/>
                <w:rFonts w:cs="Times New Roman"/>
                <w:noProof/>
              </w:rPr>
              <w:t>3.7.1.1. Chi tiết VBPH</w:t>
            </w:r>
            <w:r w:rsidR="007B1867">
              <w:rPr>
                <w:noProof/>
                <w:webHidden/>
              </w:rPr>
              <w:tab/>
            </w:r>
            <w:r w:rsidR="007B1867">
              <w:rPr>
                <w:noProof/>
                <w:webHidden/>
              </w:rPr>
              <w:fldChar w:fldCharType="begin"/>
            </w:r>
            <w:r w:rsidR="007B1867">
              <w:rPr>
                <w:noProof/>
                <w:webHidden/>
              </w:rPr>
              <w:instrText xml:space="preserve"> PAGEREF _Toc104539615 \h </w:instrText>
            </w:r>
            <w:r w:rsidR="007B1867">
              <w:rPr>
                <w:noProof/>
                <w:webHidden/>
              </w:rPr>
            </w:r>
            <w:r w:rsidR="007B1867">
              <w:rPr>
                <w:noProof/>
                <w:webHidden/>
              </w:rPr>
              <w:fldChar w:fldCharType="separate"/>
            </w:r>
            <w:r w:rsidR="007B1867">
              <w:rPr>
                <w:noProof/>
                <w:webHidden/>
              </w:rPr>
              <w:t>25</w:t>
            </w:r>
            <w:r w:rsidR="007B1867">
              <w:rPr>
                <w:noProof/>
                <w:webHidden/>
              </w:rPr>
              <w:fldChar w:fldCharType="end"/>
            </w:r>
          </w:hyperlink>
        </w:p>
        <w:p w14:paraId="758A1306" w14:textId="77777777" w:rsidR="007B1867" w:rsidRDefault="005A4638">
          <w:pPr>
            <w:pStyle w:val="TOC4"/>
            <w:rPr>
              <w:rFonts w:asciiTheme="minorHAnsi" w:eastAsiaTheme="minorEastAsia" w:hAnsiTheme="minorHAnsi" w:cstheme="minorBidi"/>
              <w:noProof/>
              <w:sz w:val="22"/>
              <w:szCs w:val="22"/>
            </w:rPr>
          </w:pPr>
          <w:hyperlink w:anchor="_Toc104539616" w:history="1">
            <w:r w:rsidR="007B1867" w:rsidRPr="00F13DFC">
              <w:rPr>
                <w:rStyle w:val="Hyperlink"/>
                <w:rFonts w:cs="Times New Roman"/>
                <w:noProof/>
              </w:rPr>
              <w:t>3.7.1.2. Tổng hợp VBPH</w:t>
            </w:r>
            <w:r w:rsidR="007B1867">
              <w:rPr>
                <w:noProof/>
                <w:webHidden/>
              </w:rPr>
              <w:tab/>
            </w:r>
            <w:r w:rsidR="007B1867">
              <w:rPr>
                <w:noProof/>
                <w:webHidden/>
              </w:rPr>
              <w:fldChar w:fldCharType="begin"/>
            </w:r>
            <w:r w:rsidR="007B1867">
              <w:rPr>
                <w:noProof/>
                <w:webHidden/>
              </w:rPr>
              <w:instrText xml:space="preserve"> PAGEREF _Toc104539616 \h </w:instrText>
            </w:r>
            <w:r w:rsidR="007B1867">
              <w:rPr>
                <w:noProof/>
                <w:webHidden/>
              </w:rPr>
            </w:r>
            <w:r w:rsidR="007B1867">
              <w:rPr>
                <w:noProof/>
                <w:webHidden/>
              </w:rPr>
              <w:fldChar w:fldCharType="separate"/>
            </w:r>
            <w:r w:rsidR="007B1867">
              <w:rPr>
                <w:noProof/>
                <w:webHidden/>
              </w:rPr>
              <w:t>25</w:t>
            </w:r>
            <w:r w:rsidR="007B1867">
              <w:rPr>
                <w:noProof/>
                <w:webHidden/>
              </w:rPr>
              <w:fldChar w:fldCharType="end"/>
            </w:r>
          </w:hyperlink>
        </w:p>
        <w:p w14:paraId="4D08D5D9" w14:textId="77777777" w:rsidR="007B1867" w:rsidRDefault="005A4638">
          <w:pPr>
            <w:pStyle w:val="TOC3"/>
            <w:rPr>
              <w:rFonts w:asciiTheme="minorHAnsi" w:eastAsiaTheme="minorEastAsia" w:hAnsiTheme="minorHAnsi" w:cstheme="minorBidi"/>
              <w:i w:val="0"/>
              <w:iCs w:val="0"/>
              <w:noProof/>
              <w:sz w:val="22"/>
              <w:szCs w:val="22"/>
            </w:rPr>
          </w:pPr>
          <w:hyperlink w:anchor="_Toc104539617" w:history="1">
            <w:r w:rsidR="007B1867" w:rsidRPr="00F13DFC">
              <w:rPr>
                <w:rStyle w:val="Hyperlink"/>
                <w:noProof/>
              </w:rPr>
              <w:t>3.7.2. Báo cáo nhiệm vụ</w:t>
            </w:r>
            <w:r w:rsidR="007B1867">
              <w:rPr>
                <w:noProof/>
                <w:webHidden/>
              </w:rPr>
              <w:tab/>
            </w:r>
            <w:r w:rsidR="007B1867">
              <w:rPr>
                <w:noProof/>
                <w:webHidden/>
              </w:rPr>
              <w:fldChar w:fldCharType="begin"/>
            </w:r>
            <w:r w:rsidR="007B1867">
              <w:rPr>
                <w:noProof/>
                <w:webHidden/>
              </w:rPr>
              <w:instrText xml:space="preserve"> PAGEREF _Toc104539617 \h </w:instrText>
            </w:r>
            <w:r w:rsidR="007B1867">
              <w:rPr>
                <w:noProof/>
                <w:webHidden/>
              </w:rPr>
            </w:r>
            <w:r w:rsidR="007B1867">
              <w:rPr>
                <w:noProof/>
                <w:webHidden/>
              </w:rPr>
              <w:fldChar w:fldCharType="separate"/>
            </w:r>
            <w:r w:rsidR="007B1867">
              <w:rPr>
                <w:noProof/>
                <w:webHidden/>
              </w:rPr>
              <w:t>26</w:t>
            </w:r>
            <w:r w:rsidR="007B1867">
              <w:rPr>
                <w:noProof/>
                <w:webHidden/>
              </w:rPr>
              <w:fldChar w:fldCharType="end"/>
            </w:r>
          </w:hyperlink>
        </w:p>
        <w:p w14:paraId="6700CBA8" w14:textId="77777777" w:rsidR="007B1867" w:rsidRDefault="005A4638">
          <w:pPr>
            <w:pStyle w:val="TOC4"/>
            <w:rPr>
              <w:rFonts w:asciiTheme="minorHAnsi" w:eastAsiaTheme="minorEastAsia" w:hAnsiTheme="minorHAnsi" w:cstheme="minorBidi"/>
              <w:noProof/>
              <w:sz w:val="22"/>
              <w:szCs w:val="22"/>
            </w:rPr>
          </w:pPr>
          <w:hyperlink w:anchor="_Toc104539618" w:history="1">
            <w:r w:rsidR="007B1867" w:rsidRPr="00F13DFC">
              <w:rPr>
                <w:rStyle w:val="Hyperlink"/>
                <w:rFonts w:cs="Times New Roman"/>
                <w:noProof/>
              </w:rPr>
              <w:t>3.7.2.1. Nhiệm vụ, công việc giao</w:t>
            </w:r>
            <w:r w:rsidR="007B1867">
              <w:rPr>
                <w:noProof/>
                <w:webHidden/>
              </w:rPr>
              <w:tab/>
            </w:r>
            <w:r w:rsidR="007B1867">
              <w:rPr>
                <w:noProof/>
                <w:webHidden/>
              </w:rPr>
              <w:fldChar w:fldCharType="begin"/>
            </w:r>
            <w:r w:rsidR="007B1867">
              <w:rPr>
                <w:noProof/>
                <w:webHidden/>
              </w:rPr>
              <w:instrText xml:space="preserve"> PAGEREF _Toc104539618 \h </w:instrText>
            </w:r>
            <w:r w:rsidR="007B1867">
              <w:rPr>
                <w:noProof/>
                <w:webHidden/>
              </w:rPr>
            </w:r>
            <w:r w:rsidR="007B1867">
              <w:rPr>
                <w:noProof/>
                <w:webHidden/>
              </w:rPr>
              <w:fldChar w:fldCharType="separate"/>
            </w:r>
            <w:r w:rsidR="007B1867">
              <w:rPr>
                <w:noProof/>
                <w:webHidden/>
              </w:rPr>
              <w:t>26</w:t>
            </w:r>
            <w:r w:rsidR="007B1867">
              <w:rPr>
                <w:noProof/>
                <w:webHidden/>
              </w:rPr>
              <w:fldChar w:fldCharType="end"/>
            </w:r>
          </w:hyperlink>
        </w:p>
        <w:p w14:paraId="2491E677" w14:textId="77777777" w:rsidR="007B1867" w:rsidRDefault="005A4638">
          <w:pPr>
            <w:pStyle w:val="TOC4"/>
            <w:rPr>
              <w:rFonts w:asciiTheme="minorHAnsi" w:eastAsiaTheme="minorEastAsia" w:hAnsiTheme="minorHAnsi" w:cstheme="minorBidi"/>
              <w:noProof/>
              <w:sz w:val="22"/>
              <w:szCs w:val="22"/>
            </w:rPr>
          </w:pPr>
          <w:hyperlink w:anchor="_Toc104539619" w:history="1">
            <w:r w:rsidR="007B1867" w:rsidRPr="00F13DFC">
              <w:rPr>
                <w:rStyle w:val="Hyperlink"/>
                <w:rFonts w:cs="Times New Roman"/>
                <w:noProof/>
              </w:rPr>
              <w:t>3.7.2.2. Tổng hợp nhiệm vụ giao</w:t>
            </w:r>
            <w:r w:rsidR="007B1867">
              <w:rPr>
                <w:noProof/>
                <w:webHidden/>
              </w:rPr>
              <w:tab/>
            </w:r>
            <w:r w:rsidR="007B1867">
              <w:rPr>
                <w:noProof/>
                <w:webHidden/>
              </w:rPr>
              <w:fldChar w:fldCharType="begin"/>
            </w:r>
            <w:r w:rsidR="007B1867">
              <w:rPr>
                <w:noProof/>
                <w:webHidden/>
              </w:rPr>
              <w:instrText xml:space="preserve"> PAGEREF _Toc104539619 \h </w:instrText>
            </w:r>
            <w:r w:rsidR="007B1867">
              <w:rPr>
                <w:noProof/>
                <w:webHidden/>
              </w:rPr>
            </w:r>
            <w:r w:rsidR="007B1867">
              <w:rPr>
                <w:noProof/>
                <w:webHidden/>
              </w:rPr>
              <w:fldChar w:fldCharType="separate"/>
            </w:r>
            <w:r w:rsidR="007B1867">
              <w:rPr>
                <w:noProof/>
                <w:webHidden/>
              </w:rPr>
              <w:t>27</w:t>
            </w:r>
            <w:r w:rsidR="007B1867">
              <w:rPr>
                <w:noProof/>
                <w:webHidden/>
              </w:rPr>
              <w:fldChar w:fldCharType="end"/>
            </w:r>
          </w:hyperlink>
        </w:p>
        <w:p w14:paraId="0C43356E" w14:textId="77777777" w:rsidR="007B1867" w:rsidRDefault="005A4638">
          <w:pPr>
            <w:pStyle w:val="TOC4"/>
            <w:rPr>
              <w:rFonts w:asciiTheme="minorHAnsi" w:eastAsiaTheme="minorEastAsia" w:hAnsiTheme="minorHAnsi" w:cstheme="minorBidi"/>
              <w:noProof/>
              <w:sz w:val="22"/>
              <w:szCs w:val="22"/>
            </w:rPr>
          </w:pPr>
          <w:hyperlink w:anchor="_Toc104539620" w:history="1">
            <w:r w:rsidR="007B1867" w:rsidRPr="00F13DFC">
              <w:rPr>
                <w:rStyle w:val="Hyperlink"/>
                <w:rFonts w:cs="Times New Roman"/>
                <w:noProof/>
              </w:rPr>
              <w:t>3.7.2.3. Nhiệm vụ, công việc theo dõi</w:t>
            </w:r>
            <w:r w:rsidR="007B1867">
              <w:rPr>
                <w:noProof/>
                <w:webHidden/>
              </w:rPr>
              <w:tab/>
            </w:r>
            <w:r w:rsidR="007B1867">
              <w:rPr>
                <w:noProof/>
                <w:webHidden/>
              </w:rPr>
              <w:fldChar w:fldCharType="begin"/>
            </w:r>
            <w:r w:rsidR="007B1867">
              <w:rPr>
                <w:noProof/>
                <w:webHidden/>
              </w:rPr>
              <w:instrText xml:space="preserve"> PAGEREF _Toc104539620 \h </w:instrText>
            </w:r>
            <w:r w:rsidR="007B1867">
              <w:rPr>
                <w:noProof/>
                <w:webHidden/>
              </w:rPr>
            </w:r>
            <w:r w:rsidR="007B1867">
              <w:rPr>
                <w:noProof/>
                <w:webHidden/>
              </w:rPr>
              <w:fldChar w:fldCharType="separate"/>
            </w:r>
            <w:r w:rsidR="007B1867">
              <w:rPr>
                <w:noProof/>
                <w:webHidden/>
              </w:rPr>
              <w:t>27</w:t>
            </w:r>
            <w:r w:rsidR="007B1867">
              <w:rPr>
                <w:noProof/>
                <w:webHidden/>
              </w:rPr>
              <w:fldChar w:fldCharType="end"/>
            </w:r>
          </w:hyperlink>
        </w:p>
        <w:p w14:paraId="09657A68" w14:textId="77777777" w:rsidR="007B1867" w:rsidRDefault="005A4638">
          <w:pPr>
            <w:pStyle w:val="TOC4"/>
            <w:rPr>
              <w:rFonts w:asciiTheme="minorHAnsi" w:eastAsiaTheme="minorEastAsia" w:hAnsiTheme="minorHAnsi" w:cstheme="minorBidi"/>
              <w:noProof/>
              <w:sz w:val="22"/>
              <w:szCs w:val="22"/>
            </w:rPr>
          </w:pPr>
          <w:hyperlink w:anchor="_Toc104539621" w:history="1">
            <w:r w:rsidR="007B1867" w:rsidRPr="00F13DFC">
              <w:rPr>
                <w:rStyle w:val="Hyperlink"/>
                <w:rFonts w:cs="Times New Roman"/>
                <w:noProof/>
              </w:rPr>
              <w:t>3.7.2.4. Kết quả theo dõi</w:t>
            </w:r>
            <w:r w:rsidR="007B1867">
              <w:rPr>
                <w:noProof/>
                <w:webHidden/>
              </w:rPr>
              <w:tab/>
            </w:r>
            <w:r w:rsidR="007B1867">
              <w:rPr>
                <w:noProof/>
                <w:webHidden/>
              </w:rPr>
              <w:fldChar w:fldCharType="begin"/>
            </w:r>
            <w:r w:rsidR="007B1867">
              <w:rPr>
                <w:noProof/>
                <w:webHidden/>
              </w:rPr>
              <w:instrText xml:space="preserve"> PAGEREF _Toc104539621 \h </w:instrText>
            </w:r>
            <w:r w:rsidR="007B1867">
              <w:rPr>
                <w:noProof/>
                <w:webHidden/>
              </w:rPr>
            </w:r>
            <w:r w:rsidR="007B1867">
              <w:rPr>
                <w:noProof/>
                <w:webHidden/>
              </w:rPr>
              <w:fldChar w:fldCharType="separate"/>
            </w:r>
            <w:r w:rsidR="007B1867">
              <w:rPr>
                <w:noProof/>
                <w:webHidden/>
              </w:rPr>
              <w:t>28</w:t>
            </w:r>
            <w:r w:rsidR="007B1867">
              <w:rPr>
                <w:noProof/>
                <w:webHidden/>
              </w:rPr>
              <w:fldChar w:fldCharType="end"/>
            </w:r>
          </w:hyperlink>
        </w:p>
        <w:p w14:paraId="15159929" w14:textId="77777777" w:rsidR="00F35266" w:rsidRPr="00F35266" w:rsidRDefault="00F35266">
          <w:pPr>
            <w:rPr>
              <w:rFonts w:cs="Times New Roman"/>
              <w:sz w:val="26"/>
              <w:szCs w:val="26"/>
            </w:rPr>
          </w:pPr>
          <w:r w:rsidRPr="00F35266">
            <w:rPr>
              <w:rFonts w:cs="Times New Roman"/>
              <w:noProof/>
              <w:sz w:val="26"/>
              <w:szCs w:val="26"/>
            </w:rPr>
            <w:fldChar w:fldCharType="end"/>
          </w:r>
        </w:p>
      </w:sdtContent>
    </w:sdt>
    <w:p w14:paraId="78A18844" w14:textId="77777777" w:rsidR="00F35266" w:rsidRPr="00F35266" w:rsidRDefault="00F35266" w:rsidP="00E41202">
      <w:pPr>
        <w:rPr>
          <w:rFonts w:cs="Times New Roman"/>
          <w:sz w:val="26"/>
          <w:szCs w:val="26"/>
        </w:rPr>
      </w:pPr>
    </w:p>
    <w:p w14:paraId="67F598C1" w14:textId="77777777" w:rsidR="00E41202" w:rsidRPr="00F35266" w:rsidRDefault="00E41202" w:rsidP="00E41202">
      <w:pPr>
        <w:keepNext w:val="0"/>
        <w:spacing w:before="0" w:after="160" w:line="259" w:lineRule="auto"/>
        <w:rPr>
          <w:rFonts w:cs="Times New Roman"/>
          <w:sz w:val="26"/>
          <w:szCs w:val="26"/>
        </w:rPr>
      </w:pPr>
    </w:p>
    <w:p w14:paraId="53F20E49" w14:textId="77777777" w:rsidR="00E41202" w:rsidRPr="00F35266" w:rsidRDefault="00E41202" w:rsidP="00E41202">
      <w:pPr>
        <w:pStyle w:val="Heading1"/>
        <w:numPr>
          <w:ilvl w:val="0"/>
          <w:numId w:val="2"/>
        </w:numPr>
        <w:tabs>
          <w:tab w:val="clear" w:pos="360"/>
        </w:tabs>
        <w:spacing w:before="40" w:after="40" w:line="245" w:lineRule="auto"/>
        <w:rPr>
          <w:sz w:val="26"/>
          <w:szCs w:val="26"/>
        </w:rPr>
      </w:pPr>
      <w:bookmarkStart w:id="1" w:name="_Toc342915867"/>
      <w:bookmarkStart w:id="2" w:name="_Toc342921032"/>
      <w:bookmarkStart w:id="3" w:name="_Toc533753886"/>
      <w:bookmarkStart w:id="4" w:name="_Toc57896909"/>
      <w:bookmarkStart w:id="5" w:name="_Toc104539579"/>
      <w:bookmarkStart w:id="6" w:name="_Toc469986357"/>
      <w:r w:rsidRPr="00F35266">
        <w:rPr>
          <w:sz w:val="26"/>
          <w:szCs w:val="26"/>
        </w:rPr>
        <w:lastRenderedPageBreak/>
        <w:t>GIỚI THIỆU</w:t>
      </w:r>
      <w:bookmarkEnd w:id="1"/>
      <w:bookmarkEnd w:id="2"/>
      <w:bookmarkEnd w:id="3"/>
      <w:bookmarkEnd w:id="4"/>
      <w:bookmarkEnd w:id="5"/>
    </w:p>
    <w:p w14:paraId="081AEF20" w14:textId="77777777" w:rsidR="00E41202" w:rsidRPr="00F35266" w:rsidRDefault="00E41202" w:rsidP="00242004">
      <w:pPr>
        <w:pStyle w:val="Heading2"/>
      </w:pPr>
      <w:bookmarkStart w:id="7" w:name="_Toc342915868"/>
      <w:bookmarkStart w:id="8" w:name="_Toc342921033"/>
      <w:bookmarkStart w:id="9" w:name="_Toc533753887"/>
      <w:bookmarkStart w:id="10" w:name="_Toc57896910"/>
      <w:bookmarkStart w:id="11" w:name="_Toc104539580"/>
      <w:r w:rsidRPr="00F35266">
        <w:t xml:space="preserve">Mục đích và </w:t>
      </w:r>
      <w:r w:rsidR="00FB0BF2">
        <w:t xml:space="preserve">đối tượng </w:t>
      </w:r>
      <w:bookmarkEnd w:id="7"/>
      <w:bookmarkEnd w:id="8"/>
      <w:bookmarkEnd w:id="9"/>
      <w:bookmarkEnd w:id="10"/>
      <w:r w:rsidR="00FB0BF2">
        <w:t>sử dụng</w:t>
      </w:r>
      <w:bookmarkEnd w:id="11"/>
    </w:p>
    <w:p w14:paraId="0C54419F" w14:textId="77777777" w:rsidR="00AE440D" w:rsidRPr="005B4803" w:rsidRDefault="00AE440D" w:rsidP="00AC7ECE">
      <w:pPr>
        <w:spacing w:before="40" w:after="40" w:line="245" w:lineRule="auto"/>
        <w:jc w:val="both"/>
        <w:rPr>
          <w:rFonts w:cs="Times New Roman"/>
          <w:sz w:val="26"/>
          <w:szCs w:val="26"/>
        </w:rPr>
      </w:pPr>
      <w:bookmarkStart w:id="12" w:name="_Toc342915869"/>
      <w:bookmarkStart w:id="13" w:name="_Toc342921034"/>
      <w:bookmarkStart w:id="14" w:name="_Toc533753888"/>
      <w:bookmarkStart w:id="15" w:name="_Toc57896911"/>
      <w:r w:rsidRPr="00461EC9">
        <w:rPr>
          <w:rFonts w:cs="Times New Roman"/>
          <w:sz w:val="26"/>
          <w:szCs w:val="26"/>
        </w:rPr>
        <w:t xml:space="preserve">Tài liệu này được xây dựng nhằm hướng dẫn cho người dùng có vai trò </w:t>
      </w:r>
      <w:r w:rsidR="00C36D4E">
        <w:rPr>
          <w:rFonts w:cs="Times New Roman"/>
          <w:sz w:val="26"/>
          <w:szCs w:val="26"/>
        </w:rPr>
        <w:t>chuyên viên</w:t>
      </w:r>
      <w:r>
        <w:rPr>
          <w:rFonts w:cs="Times New Roman"/>
          <w:sz w:val="26"/>
          <w:szCs w:val="26"/>
        </w:rPr>
        <w:t xml:space="preserve"> Văn phòng Chính phủ </w:t>
      </w:r>
      <w:r w:rsidRPr="00461EC9">
        <w:rPr>
          <w:rFonts w:cs="Times New Roman"/>
          <w:sz w:val="26"/>
          <w:szCs w:val="26"/>
        </w:rPr>
        <w:t xml:space="preserve">sử dụng Hệ thống Quản lý cơ sở dữ liệu theo dõi về thực hiện nhiệm vụ do Chính phủ, Thủ tướng Chính phủ giao (sau đây gọi là </w:t>
      </w:r>
      <w:r>
        <w:rPr>
          <w:rFonts w:cs="Times New Roman"/>
          <w:sz w:val="26"/>
          <w:szCs w:val="26"/>
        </w:rPr>
        <w:t>Hệ thống quản lý CSDL theo dõi).</w:t>
      </w:r>
    </w:p>
    <w:p w14:paraId="17661D92" w14:textId="77777777" w:rsidR="00AE440D" w:rsidRPr="005B4803" w:rsidRDefault="00AE440D" w:rsidP="00242004">
      <w:pPr>
        <w:pStyle w:val="Heading2"/>
      </w:pPr>
      <w:bookmarkStart w:id="16" w:name="_Toc98418993"/>
      <w:bookmarkStart w:id="17" w:name="_Toc104539581"/>
      <w:r>
        <w:t>Đối tượng sử dụng</w:t>
      </w:r>
      <w:bookmarkEnd w:id="16"/>
      <w:bookmarkEnd w:id="17"/>
    </w:p>
    <w:p w14:paraId="43893558" w14:textId="77777777" w:rsidR="00AE440D" w:rsidRDefault="00ED14F3" w:rsidP="00AC7ECE">
      <w:pPr>
        <w:spacing w:before="40" w:after="40" w:line="245" w:lineRule="auto"/>
        <w:jc w:val="both"/>
        <w:rPr>
          <w:rFonts w:cs="Times New Roman"/>
          <w:sz w:val="26"/>
          <w:szCs w:val="26"/>
        </w:rPr>
      </w:pPr>
      <w:r>
        <w:rPr>
          <w:rFonts w:cs="Times New Roman"/>
          <w:sz w:val="26"/>
          <w:szCs w:val="26"/>
        </w:rPr>
        <w:t>Chuyên viên văn phòng Chính phủ</w:t>
      </w:r>
      <w:r w:rsidR="00AE440D">
        <w:rPr>
          <w:rFonts w:cs="Times New Roman"/>
          <w:sz w:val="26"/>
          <w:szCs w:val="26"/>
        </w:rPr>
        <w:t>:</w:t>
      </w:r>
      <w:r>
        <w:rPr>
          <w:rFonts w:cs="Times New Roman"/>
          <w:sz w:val="26"/>
          <w:szCs w:val="26"/>
        </w:rPr>
        <w:t xml:space="preserve"> là người dùng được gán quyền để thực hiện </w:t>
      </w:r>
      <w:r w:rsidR="00611B00">
        <w:rPr>
          <w:rFonts w:cs="Times New Roman"/>
          <w:sz w:val="26"/>
          <w:szCs w:val="26"/>
        </w:rPr>
        <w:t>quản lý các</w:t>
      </w:r>
      <w:r w:rsidR="00DA55AD">
        <w:rPr>
          <w:rFonts w:cs="Times New Roman"/>
          <w:sz w:val="26"/>
          <w:szCs w:val="26"/>
        </w:rPr>
        <w:t xml:space="preserve"> nhiệm vụ</w:t>
      </w:r>
      <w:r>
        <w:rPr>
          <w:rFonts w:cs="Times New Roman"/>
          <w:sz w:val="26"/>
          <w:szCs w:val="26"/>
        </w:rPr>
        <w:t xml:space="preserve"> do Chính phủ, thủ tướng Chính phủ giao</w:t>
      </w:r>
      <w:r w:rsidR="00611B00">
        <w:rPr>
          <w:rFonts w:cs="Times New Roman"/>
          <w:sz w:val="26"/>
          <w:szCs w:val="26"/>
        </w:rPr>
        <w:t xml:space="preserve"> Bộ, cơ quan, địa phương</w:t>
      </w:r>
    </w:p>
    <w:p w14:paraId="01D03981" w14:textId="77777777" w:rsidR="00611B00" w:rsidRDefault="00611B00" w:rsidP="00AC7ECE">
      <w:pPr>
        <w:spacing w:before="40" w:after="40" w:line="245" w:lineRule="auto"/>
        <w:jc w:val="both"/>
        <w:rPr>
          <w:rFonts w:cs="Times New Roman"/>
          <w:sz w:val="26"/>
          <w:szCs w:val="26"/>
        </w:rPr>
      </w:pPr>
      <w:r>
        <w:rPr>
          <w:rFonts w:cs="Times New Roman"/>
          <w:sz w:val="26"/>
          <w:szCs w:val="26"/>
        </w:rPr>
        <w:t xml:space="preserve">- Tạo </w:t>
      </w:r>
      <w:r w:rsidR="001F1F8C">
        <w:rPr>
          <w:rFonts w:cs="Times New Roman"/>
          <w:sz w:val="26"/>
          <w:szCs w:val="26"/>
        </w:rPr>
        <w:t xml:space="preserve">và giao </w:t>
      </w:r>
      <w:r>
        <w:rPr>
          <w:rFonts w:cs="Times New Roman"/>
          <w:sz w:val="26"/>
          <w:szCs w:val="26"/>
        </w:rPr>
        <w:t>nhiệm vụ từ các văn bản chỉ đạo điều hành phải theo dõi</w:t>
      </w:r>
      <w:r w:rsidR="00743759">
        <w:rPr>
          <w:rFonts w:cs="Times New Roman"/>
          <w:sz w:val="26"/>
          <w:szCs w:val="26"/>
        </w:rPr>
        <w:t xml:space="preserve"> cho Bộ, cơ quan, địa phương.</w:t>
      </w:r>
    </w:p>
    <w:p w14:paraId="2C3AB6BF" w14:textId="77777777" w:rsidR="00611B00" w:rsidRDefault="00611B00" w:rsidP="00AC7ECE">
      <w:pPr>
        <w:spacing w:before="40" w:after="40" w:line="245" w:lineRule="auto"/>
        <w:jc w:val="both"/>
        <w:rPr>
          <w:rFonts w:cs="Times New Roman"/>
          <w:sz w:val="26"/>
          <w:szCs w:val="26"/>
        </w:rPr>
      </w:pPr>
      <w:r>
        <w:rPr>
          <w:rFonts w:cs="Times New Roman"/>
          <w:sz w:val="26"/>
          <w:szCs w:val="26"/>
        </w:rPr>
        <w:t>- Theo dõi đôn đốc, xác nhận kết quả thực hiện nhiệm vụ của Bộ, cơ quan, địa phương</w:t>
      </w:r>
    </w:p>
    <w:p w14:paraId="63818FA9" w14:textId="77777777" w:rsidR="00E41202" w:rsidRPr="00F35266" w:rsidRDefault="00E41202" w:rsidP="00242004">
      <w:pPr>
        <w:pStyle w:val="Heading2"/>
      </w:pPr>
      <w:bookmarkStart w:id="18" w:name="_Toc57896912"/>
      <w:bookmarkStart w:id="19" w:name="_Toc104539582"/>
      <w:bookmarkStart w:id="20" w:name="_Toc342915871"/>
      <w:bookmarkStart w:id="21" w:name="_Toc342921036"/>
      <w:bookmarkStart w:id="22" w:name="_Toc533753889"/>
      <w:bookmarkEnd w:id="12"/>
      <w:bookmarkEnd w:id="13"/>
      <w:bookmarkEnd w:id="14"/>
      <w:bookmarkEnd w:id="15"/>
      <w:r w:rsidRPr="00F35266">
        <w:t>Các thuật ngữ và từ viết tắt</w:t>
      </w:r>
      <w:bookmarkEnd w:id="18"/>
      <w:bookmarkEnd w:id="19"/>
      <w:r w:rsidRPr="00F35266">
        <w:t xml:space="preserve"> </w:t>
      </w:r>
    </w:p>
    <w:tbl>
      <w:tblPr>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593"/>
        <w:gridCol w:w="4644"/>
        <w:gridCol w:w="2410"/>
      </w:tblGrid>
      <w:tr w:rsidR="00E41202" w:rsidRPr="00F35266" w14:paraId="4C4B30E6" w14:textId="77777777" w:rsidTr="00475B8C">
        <w:trPr>
          <w:tblHeader/>
          <w:jc w:val="center"/>
        </w:trPr>
        <w:tc>
          <w:tcPr>
            <w:tcW w:w="1593" w:type="dxa"/>
            <w:shd w:val="pct5" w:color="auto" w:fill="FFFFFF"/>
          </w:tcPr>
          <w:p w14:paraId="7C7121CE" w14:textId="77777777" w:rsidR="00E41202" w:rsidRPr="00F35266" w:rsidRDefault="00E41202" w:rsidP="00475B8C">
            <w:pPr>
              <w:pStyle w:val="Bang"/>
              <w:spacing w:before="40" w:after="40" w:line="312" w:lineRule="auto"/>
              <w:jc w:val="both"/>
              <w:rPr>
                <w:rFonts w:cs="Times New Roman"/>
                <w:b/>
                <w:color w:val="000000"/>
                <w:sz w:val="26"/>
                <w:szCs w:val="26"/>
              </w:rPr>
            </w:pPr>
            <w:r w:rsidRPr="00F35266">
              <w:rPr>
                <w:rFonts w:cs="Times New Roman"/>
                <w:b/>
                <w:color w:val="000000"/>
                <w:sz w:val="26"/>
                <w:szCs w:val="26"/>
              </w:rPr>
              <w:t>Thuật ngữ</w:t>
            </w:r>
          </w:p>
        </w:tc>
        <w:tc>
          <w:tcPr>
            <w:tcW w:w="4644" w:type="dxa"/>
            <w:shd w:val="pct5" w:color="auto" w:fill="FFFFFF"/>
          </w:tcPr>
          <w:p w14:paraId="1B2ACCC1" w14:textId="77777777" w:rsidR="00E41202" w:rsidRPr="00F35266" w:rsidRDefault="00E41202" w:rsidP="00475B8C">
            <w:pPr>
              <w:pStyle w:val="Bang"/>
              <w:spacing w:before="40" w:after="40" w:line="312" w:lineRule="auto"/>
              <w:jc w:val="both"/>
              <w:rPr>
                <w:rFonts w:cs="Times New Roman"/>
                <w:b/>
                <w:color w:val="000000"/>
                <w:sz w:val="26"/>
                <w:szCs w:val="26"/>
              </w:rPr>
            </w:pPr>
            <w:r w:rsidRPr="00F35266">
              <w:rPr>
                <w:rFonts w:cs="Times New Roman"/>
                <w:b/>
                <w:color w:val="000000"/>
                <w:sz w:val="26"/>
                <w:szCs w:val="26"/>
              </w:rPr>
              <w:t>Định nghĩa</w:t>
            </w:r>
          </w:p>
        </w:tc>
        <w:tc>
          <w:tcPr>
            <w:tcW w:w="2410" w:type="dxa"/>
            <w:shd w:val="pct5" w:color="auto" w:fill="FFFFFF"/>
          </w:tcPr>
          <w:p w14:paraId="53FDD7C3" w14:textId="77777777" w:rsidR="00E41202" w:rsidRPr="00F35266" w:rsidRDefault="00E41202" w:rsidP="00475B8C">
            <w:pPr>
              <w:pStyle w:val="Bang"/>
              <w:spacing w:before="40" w:after="40" w:line="312" w:lineRule="auto"/>
              <w:jc w:val="both"/>
              <w:rPr>
                <w:rFonts w:cs="Times New Roman"/>
                <w:b/>
                <w:color w:val="000000"/>
                <w:sz w:val="26"/>
                <w:szCs w:val="26"/>
              </w:rPr>
            </w:pPr>
            <w:r w:rsidRPr="00F35266">
              <w:rPr>
                <w:rFonts w:cs="Times New Roman"/>
                <w:b/>
                <w:color w:val="000000"/>
                <w:sz w:val="26"/>
                <w:szCs w:val="26"/>
              </w:rPr>
              <w:t>Ghi chú</w:t>
            </w:r>
          </w:p>
        </w:tc>
      </w:tr>
      <w:tr w:rsidR="00E41202" w:rsidRPr="00F35266" w14:paraId="22D9C89F" w14:textId="77777777" w:rsidTr="00475B8C">
        <w:trPr>
          <w:jc w:val="center"/>
        </w:trPr>
        <w:tc>
          <w:tcPr>
            <w:tcW w:w="1593" w:type="dxa"/>
          </w:tcPr>
          <w:p w14:paraId="7B9FD852"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CP</w:t>
            </w:r>
          </w:p>
        </w:tc>
        <w:tc>
          <w:tcPr>
            <w:tcW w:w="4644" w:type="dxa"/>
          </w:tcPr>
          <w:p w14:paraId="3E3AA9CA"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Chính Phủ</w:t>
            </w:r>
          </w:p>
        </w:tc>
        <w:tc>
          <w:tcPr>
            <w:tcW w:w="2410" w:type="dxa"/>
          </w:tcPr>
          <w:p w14:paraId="6B9088B7" w14:textId="77777777" w:rsidR="00E41202" w:rsidRPr="00F35266" w:rsidRDefault="00E41202" w:rsidP="00475B8C">
            <w:pPr>
              <w:spacing w:before="40" w:after="40" w:line="312" w:lineRule="auto"/>
              <w:jc w:val="both"/>
              <w:rPr>
                <w:rFonts w:cs="Times New Roman"/>
                <w:color w:val="000000"/>
                <w:sz w:val="26"/>
                <w:szCs w:val="26"/>
              </w:rPr>
            </w:pPr>
          </w:p>
        </w:tc>
      </w:tr>
      <w:tr w:rsidR="00E41202" w:rsidRPr="00F35266" w14:paraId="698E8890" w14:textId="77777777" w:rsidTr="00475B8C">
        <w:trPr>
          <w:jc w:val="center"/>
        </w:trPr>
        <w:tc>
          <w:tcPr>
            <w:tcW w:w="1593" w:type="dxa"/>
          </w:tcPr>
          <w:p w14:paraId="17F24438"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VPCP</w:t>
            </w:r>
          </w:p>
        </w:tc>
        <w:tc>
          <w:tcPr>
            <w:tcW w:w="4644" w:type="dxa"/>
          </w:tcPr>
          <w:p w14:paraId="442FE49F"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Văn Phòng Chính Phủ</w:t>
            </w:r>
          </w:p>
        </w:tc>
        <w:tc>
          <w:tcPr>
            <w:tcW w:w="2410" w:type="dxa"/>
          </w:tcPr>
          <w:p w14:paraId="7C627E27" w14:textId="77777777" w:rsidR="00E41202" w:rsidRPr="00F35266" w:rsidRDefault="00E41202" w:rsidP="00475B8C">
            <w:pPr>
              <w:spacing w:before="40" w:after="40" w:line="312" w:lineRule="auto"/>
              <w:jc w:val="both"/>
              <w:rPr>
                <w:rFonts w:cs="Times New Roman"/>
                <w:color w:val="000000"/>
                <w:sz w:val="26"/>
                <w:szCs w:val="26"/>
              </w:rPr>
            </w:pPr>
          </w:p>
        </w:tc>
      </w:tr>
      <w:tr w:rsidR="00E41202" w:rsidRPr="00F35266" w14:paraId="0A0702E2" w14:textId="77777777" w:rsidTr="00475B8C">
        <w:trPr>
          <w:jc w:val="center"/>
        </w:trPr>
        <w:tc>
          <w:tcPr>
            <w:tcW w:w="1593" w:type="dxa"/>
          </w:tcPr>
          <w:p w14:paraId="1C19F9D2" w14:textId="77777777" w:rsidR="00E41202" w:rsidRPr="00F35266" w:rsidRDefault="00E41202" w:rsidP="00475B8C">
            <w:pPr>
              <w:spacing w:before="40" w:after="40" w:line="312" w:lineRule="auto"/>
              <w:rPr>
                <w:rFonts w:cs="Times New Roman"/>
                <w:color w:val="000000"/>
                <w:sz w:val="26"/>
                <w:szCs w:val="26"/>
              </w:rPr>
            </w:pPr>
            <w:r w:rsidRPr="00F35266">
              <w:rPr>
                <w:rFonts w:cs="Times New Roman"/>
                <w:color w:val="000000"/>
                <w:sz w:val="26"/>
                <w:szCs w:val="26"/>
              </w:rPr>
              <w:t>THTH</w:t>
            </w:r>
          </w:p>
        </w:tc>
        <w:tc>
          <w:tcPr>
            <w:tcW w:w="4644" w:type="dxa"/>
          </w:tcPr>
          <w:p w14:paraId="2B91AA48"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 xml:space="preserve">Tình hình thực hiện </w:t>
            </w:r>
          </w:p>
        </w:tc>
        <w:tc>
          <w:tcPr>
            <w:tcW w:w="2410" w:type="dxa"/>
          </w:tcPr>
          <w:p w14:paraId="0E3E6074" w14:textId="77777777" w:rsidR="00E41202" w:rsidRPr="00F35266" w:rsidRDefault="00E41202" w:rsidP="00475B8C">
            <w:pPr>
              <w:spacing w:before="40" w:after="40" w:line="312" w:lineRule="auto"/>
              <w:jc w:val="both"/>
              <w:rPr>
                <w:rFonts w:cs="Times New Roman"/>
                <w:color w:val="000000"/>
                <w:sz w:val="26"/>
                <w:szCs w:val="26"/>
              </w:rPr>
            </w:pPr>
          </w:p>
        </w:tc>
      </w:tr>
      <w:tr w:rsidR="00E41202" w:rsidRPr="00F35266" w14:paraId="04CA4F15" w14:textId="77777777" w:rsidTr="00475B8C">
        <w:trPr>
          <w:jc w:val="center"/>
        </w:trPr>
        <w:tc>
          <w:tcPr>
            <w:tcW w:w="1593" w:type="dxa"/>
            <w:tcBorders>
              <w:top w:val="dotted" w:sz="4" w:space="0" w:color="auto"/>
              <w:left w:val="dotted" w:sz="4" w:space="0" w:color="auto"/>
              <w:bottom w:val="dotted" w:sz="4" w:space="0" w:color="auto"/>
              <w:right w:val="dotted" w:sz="4" w:space="0" w:color="auto"/>
            </w:tcBorders>
          </w:tcPr>
          <w:p w14:paraId="4A06492E" w14:textId="77777777" w:rsidR="00E41202" w:rsidRPr="00F35266" w:rsidRDefault="00E41202" w:rsidP="00475B8C">
            <w:pPr>
              <w:spacing w:before="40" w:after="40" w:line="312" w:lineRule="auto"/>
              <w:rPr>
                <w:rFonts w:cs="Times New Roman"/>
                <w:color w:val="000000"/>
                <w:sz w:val="26"/>
                <w:szCs w:val="26"/>
              </w:rPr>
            </w:pPr>
            <w:r w:rsidRPr="00F35266">
              <w:rPr>
                <w:rFonts w:cs="Times New Roman"/>
                <w:color w:val="000000"/>
                <w:sz w:val="26"/>
                <w:szCs w:val="26"/>
              </w:rPr>
              <w:t>TDNV</w:t>
            </w:r>
          </w:p>
        </w:tc>
        <w:tc>
          <w:tcPr>
            <w:tcW w:w="4644" w:type="dxa"/>
            <w:tcBorders>
              <w:top w:val="dotted" w:sz="4" w:space="0" w:color="auto"/>
              <w:left w:val="dotted" w:sz="4" w:space="0" w:color="auto"/>
              <w:bottom w:val="dotted" w:sz="4" w:space="0" w:color="auto"/>
              <w:right w:val="dotted" w:sz="4" w:space="0" w:color="auto"/>
            </w:tcBorders>
          </w:tcPr>
          <w:p w14:paraId="6E324293"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Theo dõi nhiệm vụ</w:t>
            </w:r>
          </w:p>
        </w:tc>
        <w:tc>
          <w:tcPr>
            <w:tcW w:w="2410" w:type="dxa"/>
            <w:tcBorders>
              <w:top w:val="dotted" w:sz="4" w:space="0" w:color="auto"/>
              <w:left w:val="dotted" w:sz="4" w:space="0" w:color="auto"/>
              <w:bottom w:val="dotted" w:sz="4" w:space="0" w:color="auto"/>
              <w:right w:val="dotted" w:sz="4" w:space="0" w:color="auto"/>
            </w:tcBorders>
          </w:tcPr>
          <w:p w14:paraId="1930EB94" w14:textId="77777777" w:rsidR="00E41202" w:rsidRPr="00F35266" w:rsidRDefault="00E41202" w:rsidP="00475B8C">
            <w:pPr>
              <w:spacing w:before="40" w:after="40" w:line="312" w:lineRule="auto"/>
              <w:jc w:val="both"/>
              <w:rPr>
                <w:rFonts w:cs="Times New Roman"/>
                <w:color w:val="000000"/>
                <w:sz w:val="26"/>
                <w:szCs w:val="26"/>
              </w:rPr>
            </w:pPr>
          </w:p>
        </w:tc>
      </w:tr>
      <w:tr w:rsidR="00E41202" w:rsidRPr="00F35266" w14:paraId="00724661" w14:textId="77777777" w:rsidTr="00475B8C">
        <w:trPr>
          <w:jc w:val="center"/>
        </w:trPr>
        <w:tc>
          <w:tcPr>
            <w:tcW w:w="1593" w:type="dxa"/>
            <w:tcBorders>
              <w:top w:val="dotted" w:sz="4" w:space="0" w:color="auto"/>
              <w:left w:val="dotted" w:sz="4" w:space="0" w:color="auto"/>
              <w:bottom w:val="dotted" w:sz="4" w:space="0" w:color="auto"/>
              <w:right w:val="dotted" w:sz="4" w:space="0" w:color="auto"/>
            </w:tcBorders>
          </w:tcPr>
          <w:p w14:paraId="60488296" w14:textId="77777777" w:rsidR="00E41202" w:rsidRPr="00F35266" w:rsidRDefault="00E41202" w:rsidP="00475B8C">
            <w:pPr>
              <w:spacing w:before="40" w:after="40" w:line="312" w:lineRule="auto"/>
              <w:rPr>
                <w:rFonts w:cs="Times New Roman"/>
                <w:color w:val="000000"/>
                <w:sz w:val="26"/>
                <w:szCs w:val="26"/>
              </w:rPr>
            </w:pPr>
            <w:r w:rsidRPr="00F35266">
              <w:rPr>
                <w:rFonts w:cs="Times New Roman"/>
                <w:color w:val="000000"/>
                <w:sz w:val="26"/>
                <w:szCs w:val="26"/>
              </w:rPr>
              <w:t>BC</w:t>
            </w:r>
          </w:p>
        </w:tc>
        <w:tc>
          <w:tcPr>
            <w:tcW w:w="4644" w:type="dxa"/>
            <w:tcBorders>
              <w:top w:val="dotted" w:sz="4" w:space="0" w:color="auto"/>
              <w:left w:val="dotted" w:sz="4" w:space="0" w:color="auto"/>
              <w:bottom w:val="dotted" w:sz="4" w:space="0" w:color="auto"/>
              <w:right w:val="dotted" w:sz="4" w:space="0" w:color="auto"/>
            </w:tcBorders>
          </w:tcPr>
          <w:p w14:paraId="58C6A9E7"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Báo cáo</w:t>
            </w:r>
          </w:p>
        </w:tc>
        <w:tc>
          <w:tcPr>
            <w:tcW w:w="2410" w:type="dxa"/>
            <w:tcBorders>
              <w:top w:val="dotted" w:sz="4" w:space="0" w:color="auto"/>
              <w:left w:val="dotted" w:sz="4" w:space="0" w:color="auto"/>
              <w:bottom w:val="dotted" w:sz="4" w:space="0" w:color="auto"/>
              <w:right w:val="dotted" w:sz="4" w:space="0" w:color="auto"/>
            </w:tcBorders>
          </w:tcPr>
          <w:p w14:paraId="5870F4F5" w14:textId="77777777" w:rsidR="00E41202" w:rsidRPr="00F35266" w:rsidRDefault="00E41202" w:rsidP="00475B8C">
            <w:pPr>
              <w:spacing w:before="40" w:after="40" w:line="312" w:lineRule="auto"/>
              <w:jc w:val="both"/>
              <w:rPr>
                <w:rFonts w:cs="Times New Roman"/>
                <w:color w:val="000000"/>
                <w:sz w:val="26"/>
                <w:szCs w:val="26"/>
              </w:rPr>
            </w:pPr>
          </w:p>
        </w:tc>
      </w:tr>
      <w:tr w:rsidR="00E41202" w:rsidRPr="00F35266" w14:paraId="489103AD" w14:textId="77777777" w:rsidTr="00475B8C">
        <w:trPr>
          <w:jc w:val="center"/>
        </w:trPr>
        <w:tc>
          <w:tcPr>
            <w:tcW w:w="1593" w:type="dxa"/>
            <w:tcBorders>
              <w:top w:val="dotted" w:sz="4" w:space="0" w:color="auto"/>
              <w:left w:val="dotted" w:sz="4" w:space="0" w:color="auto"/>
              <w:bottom w:val="dotted" w:sz="4" w:space="0" w:color="auto"/>
              <w:right w:val="dotted" w:sz="4" w:space="0" w:color="auto"/>
            </w:tcBorders>
          </w:tcPr>
          <w:p w14:paraId="3B02B5E1" w14:textId="77777777" w:rsidR="00E41202" w:rsidRPr="00F35266" w:rsidRDefault="00E41202" w:rsidP="00475B8C">
            <w:pPr>
              <w:spacing w:before="40" w:after="40" w:line="312" w:lineRule="auto"/>
              <w:rPr>
                <w:rFonts w:cs="Times New Roman"/>
                <w:color w:val="000000"/>
                <w:sz w:val="26"/>
                <w:szCs w:val="26"/>
              </w:rPr>
            </w:pPr>
            <w:r w:rsidRPr="00F35266">
              <w:rPr>
                <w:rFonts w:cs="Times New Roman"/>
                <w:color w:val="000000"/>
                <w:sz w:val="26"/>
                <w:szCs w:val="26"/>
              </w:rPr>
              <w:t>LĐĐV</w:t>
            </w:r>
          </w:p>
        </w:tc>
        <w:tc>
          <w:tcPr>
            <w:tcW w:w="4644" w:type="dxa"/>
            <w:tcBorders>
              <w:top w:val="dotted" w:sz="4" w:space="0" w:color="auto"/>
              <w:left w:val="dotted" w:sz="4" w:space="0" w:color="auto"/>
              <w:bottom w:val="dotted" w:sz="4" w:space="0" w:color="auto"/>
              <w:right w:val="dotted" w:sz="4" w:space="0" w:color="auto"/>
            </w:tcBorders>
          </w:tcPr>
          <w:p w14:paraId="72084CE2"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Lãnh đạo đơn vị</w:t>
            </w:r>
          </w:p>
        </w:tc>
        <w:tc>
          <w:tcPr>
            <w:tcW w:w="2410" w:type="dxa"/>
            <w:tcBorders>
              <w:top w:val="dotted" w:sz="4" w:space="0" w:color="auto"/>
              <w:left w:val="dotted" w:sz="4" w:space="0" w:color="auto"/>
              <w:bottom w:val="dotted" w:sz="4" w:space="0" w:color="auto"/>
              <w:right w:val="dotted" w:sz="4" w:space="0" w:color="auto"/>
            </w:tcBorders>
          </w:tcPr>
          <w:p w14:paraId="437A5EBB" w14:textId="77777777" w:rsidR="00E41202" w:rsidRPr="00F35266" w:rsidRDefault="00E41202" w:rsidP="00475B8C">
            <w:pPr>
              <w:spacing w:before="40" w:after="40" w:line="312" w:lineRule="auto"/>
              <w:jc w:val="both"/>
              <w:rPr>
                <w:rFonts w:cs="Times New Roman"/>
                <w:color w:val="000000"/>
                <w:sz w:val="26"/>
                <w:szCs w:val="26"/>
              </w:rPr>
            </w:pPr>
          </w:p>
        </w:tc>
      </w:tr>
      <w:tr w:rsidR="00E41202" w:rsidRPr="00F35266" w14:paraId="2A3800F6" w14:textId="77777777" w:rsidTr="00475B8C">
        <w:trPr>
          <w:jc w:val="center"/>
        </w:trPr>
        <w:tc>
          <w:tcPr>
            <w:tcW w:w="1593" w:type="dxa"/>
            <w:tcBorders>
              <w:top w:val="dotted" w:sz="4" w:space="0" w:color="auto"/>
              <w:left w:val="dotted" w:sz="4" w:space="0" w:color="auto"/>
              <w:bottom w:val="dotted" w:sz="4" w:space="0" w:color="auto"/>
              <w:right w:val="dotted" w:sz="4" w:space="0" w:color="auto"/>
            </w:tcBorders>
          </w:tcPr>
          <w:p w14:paraId="7E46D238" w14:textId="77777777" w:rsidR="00E41202" w:rsidRPr="00F35266" w:rsidRDefault="00E41202" w:rsidP="00475B8C">
            <w:pPr>
              <w:spacing w:before="40" w:after="40" w:line="312" w:lineRule="auto"/>
              <w:rPr>
                <w:rFonts w:cs="Times New Roman"/>
                <w:color w:val="000000"/>
                <w:sz w:val="26"/>
                <w:szCs w:val="26"/>
              </w:rPr>
            </w:pPr>
            <w:r w:rsidRPr="00F35266">
              <w:rPr>
                <w:rFonts w:cs="Times New Roman"/>
                <w:color w:val="000000"/>
                <w:sz w:val="26"/>
                <w:szCs w:val="26"/>
              </w:rPr>
              <w:t>CV</w:t>
            </w:r>
          </w:p>
        </w:tc>
        <w:tc>
          <w:tcPr>
            <w:tcW w:w="4644" w:type="dxa"/>
            <w:tcBorders>
              <w:top w:val="dotted" w:sz="4" w:space="0" w:color="auto"/>
              <w:left w:val="dotted" w:sz="4" w:space="0" w:color="auto"/>
              <w:bottom w:val="dotted" w:sz="4" w:space="0" w:color="auto"/>
              <w:right w:val="dotted" w:sz="4" w:space="0" w:color="auto"/>
            </w:tcBorders>
          </w:tcPr>
          <w:p w14:paraId="7DFBAE65" w14:textId="77777777" w:rsidR="00E41202" w:rsidRPr="00F35266" w:rsidRDefault="00E41202" w:rsidP="00475B8C">
            <w:pPr>
              <w:spacing w:before="40" w:after="40" w:line="312" w:lineRule="auto"/>
              <w:jc w:val="both"/>
              <w:rPr>
                <w:rFonts w:cs="Times New Roman"/>
                <w:color w:val="000000"/>
                <w:sz w:val="26"/>
                <w:szCs w:val="26"/>
              </w:rPr>
            </w:pPr>
            <w:r w:rsidRPr="00F35266">
              <w:rPr>
                <w:rFonts w:cs="Times New Roman"/>
                <w:color w:val="000000"/>
                <w:sz w:val="26"/>
                <w:szCs w:val="26"/>
              </w:rPr>
              <w:t>Chuyên viên</w:t>
            </w:r>
          </w:p>
        </w:tc>
        <w:tc>
          <w:tcPr>
            <w:tcW w:w="2410" w:type="dxa"/>
            <w:tcBorders>
              <w:top w:val="dotted" w:sz="4" w:space="0" w:color="auto"/>
              <w:left w:val="dotted" w:sz="4" w:space="0" w:color="auto"/>
              <w:bottom w:val="dotted" w:sz="4" w:space="0" w:color="auto"/>
              <w:right w:val="dotted" w:sz="4" w:space="0" w:color="auto"/>
            </w:tcBorders>
          </w:tcPr>
          <w:p w14:paraId="3B5E42DE" w14:textId="77777777" w:rsidR="00E41202" w:rsidRPr="00F35266" w:rsidRDefault="00E41202" w:rsidP="00475B8C">
            <w:pPr>
              <w:spacing w:before="40" w:after="40" w:line="312" w:lineRule="auto"/>
              <w:jc w:val="both"/>
              <w:rPr>
                <w:rFonts w:cs="Times New Roman"/>
                <w:color w:val="000000"/>
                <w:sz w:val="26"/>
                <w:szCs w:val="26"/>
              </w:rPr>
            </w:pPr>
          </w:p>
        </w:tc>
      </w:tr>
    </w:tbl>
    <w:p w14:paraId="4189ADB1" w14:textId="77777777" w:rsidR="00E41202" w:rsidRPr="00F35266" w:rsidRDefault="00E41202" w:rsidP="00E41202">
      <w:pPr>
        <w:pStyle w:val="Heading1"/>
        <w:numPr>
          <w:ilvl w:val="0"/>
          <w:numId w:val="2"/>
        </w:numPr>
        <w:spacing w:before="0" w:after="0"/>
        <w:rPr>
          <w:caps w:val="0"/>
          <w:sz w:val="26"/>
          <w:szCs w:val="26"/>
        </w:rPr>
      </w:pPr>
      <w:bookmarkStart w:id="23" w:name="_Toc57896915"/>
      <w:bookmarkStart w:id="24" w:name="_Toc104539583"/>
      <w:bookmarkEnd w:id="20"/>
      <w:bookmarkEnd w:id="21"/>
      <w:bookmarkEnd w:id="22"/>
      <w:r w:rsidRPr="00F35266">
        <w:rPr>
          <w:caps w:val="0"/>
          <w:sz w:val="26"/>
          <w:szCs w:val="26"/>
        </w:rPr>
        <w:lastRenderedPageBreak/>
        <w:t>GIỚI THIỆU CÁC CHỨC NĂNG</w:t>
      </w:r>
      <w:bookmarkEnd w:id="6"/>
      <w:bookmarkEnd w:id="23"/>
      <w:bookmarkEnd w:id="24"/>
    </w:p>
    <w:p w14:paraId="59D92E59" w14:textId="77777777" w:rsidR="00E41202" w:rsidRPr="00F35266" w:rsidRDefault="00E41202" w:rsidP="00E41202">
      <w:pPr>
        <w:rPr>
          <w:rFonts w:cs="Times New Roman"/>
          <w:sz w:val="26"/>
          <w:szCs w:val="26"/>
        </w:rPr>
      </w:pPr>
    </w:p>
    <w:tbl>
      <w:tblPr>
        <w:tblW w:w="92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2048"/>
        <w:gridCol w:w="4827"/>
        <w:gridCol w:w="1710"/>
      </w:tblGrid>
      <w:tr w:rsidR="00E41202" w:rsidRPr="00F35266" w14:paraId="40A512B2" w14:textId="77777777" w:rsidTr="00D44888">
        <w:trPr>
          <w:tblHeader/>
        </w:trPr>
        <w:tc>
          <w:tcPr>
            <w:tcW w:w="708" w:type="dxa"/>
            <w:shd w:val="clear" w:color="auto" w:fill="FFCC99"/>
            <w:vAlign w:val="center"/>
          </w:tcPr>
          <w:p w14:paraId="7BD3FE5F" w14:textId="77777777" w:rsidR="00E41202" w:rsidRPr="00F35266" w:rsidRDefault="00E41202" w:rsidP="00475B8C">
            <w:pPr>
              <w:spacing w:before="40" w:after="40" w:line="312" w:lineRule="auto"/>
              <w:jc w:val="center"/>
              <w:rPr>
                <w:rFonts w:cs="Times New Roman"/>
                <w:b/>
                <w:sz w:val="26"/>
                <w:szCs w:val="26"/>
              </w:rPr>
            </w:pPr>
            <w:bookmarkStart w:id="25" w:name="_Toc311722868"/>
            <w:r w:rsidRPr="00F35266">
              <w:rPr>
                <w:rFonts w:cs="Times New Roman"/>
                <w:b/>
                <w:sz w:val="26"/>
                <w:szCs w:val="26"/>
              </w:rPr>
              <w:t>STT</w:t>
            </w:r>
          </w:p>
        </w:tc>
        <w:tc>
          <w:tcPr>
            <w:tcW w:w="2048" w:type="dxa"/>
            <w:shd w:val="clear" w:color="auto" w:fill="FFCC99"/>
            <w:vAlign w:val="center"/>
          </w:tcPr>
          <w:p w14:paraId="0ED26DE3" w14:textId="77777777" w:rsidR="00E41202" w:rsidRPr="00F35266" w:rsidRDefault="009F46B7" w:rsidP="00475B8C">
            <w:pPr>
              <w:spacing w:before="40" w:after="40" w:line="312" w:lineRule="auto"/>
              <w:jc w:val="center"/>
              <w:rPr>
                <w:rFonts w:cs="Times New Roman"/>
                <w:b/>
                <w:sz w:val="26"/>
                <w:szCs w:val="26"/>
              </w:rPr>
            </w:pPr>
            <w:r>
              <w:rPr>
                <w:rFonts w:cs="Times New Roman"/>
                <w:b/>
                <w:sz w:val="26"/>
                <w:szCs w:val="26"/>
              </w:rPr>
              <w:t>Menu/</w:t>
            </w:r>
            <w:r w:rsidR="00E41202" w:rsidRPr="00F35266">
              <w:rPr>
                <w:rFonts w:cs="Times New Roman"/>
                <w:b/>
                <w:sz w:val="26"/>
                <w:szCs w:val="26"/>
              </w:rPr>
              <w:t>Chức năng</w:t>
            </w:r>
          </w:p>
        </w:tc>
        <w:tc>
          <w:tcPr>
            <w:tcW w:w="4827" w:type="dxa"/>
            <w:shd w:val="clear" w:color="auto" w:fill="FFCC99"/>
            <w:vAlign w:val="center"/>
          </w:tcPr>
          <w:p w14:paraId="39CE5C2E" w14:textId="77777777" w:rsidR="00E41202" w:rsidRPr="00F35266" w:rsidRDefault="00E41202" w:rsidP="00475B8C">
            <w:pPr>
              <w:spacing w:before="40" w:after="40" w:line="312" w:lineRule="auto"/>
              <w:jc w:val="center"/>
              <w:rPr>
                <w:rFonts w:cs="Times New Roman"/>
                <w:b/>
                <w:sz w:val="26"/>
                <w:szCs w:val="26"/>
              </w:rPr>
            </w:pPr>
            <w:r w:rsidRPr="00F35266">
              <w:rPr>
                <w:rFonts w:cs="Times New Roman"/>
                <w:b/>
                <w:sz w:val="26"/>
                <w:szCs w:val="26"/>
              </w:rPr>
              <w:t>Mô tả</w:t>
            </w:r>
          </w:p>
        </w:tc>
        <w:tc>
          <w:tcPr>
            <w:tcW w:w="1710" w:type="dxa"/>
            <w:shd w:val="clear" w:color="auto" w:fill="FFCC99"/>
          </w:tcPr>
          <w:p w14:paraId="3CB32BD3" w14:textId="77777777" w:rsidR="00E41202" w:rsidRPr="00F35266" w:rsidRDefault="00E41202" w:rsidP="00475B8C">
            <w:pPr>
              <w:widowControl w:val="0"/>
              <w:spacing w:before="40" w:after="40" w:line="312" w:lineRule="auto"/>
              <w:jc w:val="center"/>
              <w:rPr>
                <w:rFonts w:cs="Times New Roman"/>
                <w:b/>
                <w:sz w:val="26"/>
                <w:szCs w:val="26"/>
              </w:rPr>
            </w:pPr>
            <w:r w:rsidRPr="00F35266">
              <w:rPr>
                <w:rFonts w:cs="Times New Roman"/>
                <w:b/>
                <w:sz w:val="26"/>
                <w:szCs w:val="26"/>
              </w:rPr>
              <w:t>Đối tượng sử dụng</w:t>
            </w:r>
          </w:p>
        </w:tc>
      </w:tr>
      <w:tr w:rsidR="00C769A4" w:rsidRPr="00F35266" w14:paraId="4F8682A4" w14:textId="77777777" w:rsidTr="00D44888">
        <w:tc>
          <w:tcPr>
            <w:tcW w:w="708" w:type="dxa"/>
          </w:tcPr>
          <w:p w14:paraId="17CB16BA" w14:textId="77777777" w:rsidR="00C769A4" w:rsidRPr="00F35266" w:rsidRDefault="00C769A4" w:rsidP="00C30EB3">
            <w:pPr>
              <w:spacing w:before="40" w:after="40" w:line="312" w:lineRule="auto"/>
              <w:jc w:val="center"/>
              <w:rPr>
                <w:rFonts w:cs="Times New Roman"/>
                <w:sz w:val="26"/>
                <w:szCs w:val="26"/>
              </w:rPr>
            </w:pPr>
            <w:r>
              <w:rPr>
                <w:rFonts w:cs="Times New Roman"/>
                <w:sz w:val="26"/>
                <w:szCs w:val="26"/>
              </w:rPr>
              <w:t>1</w:t>
            </w:r>
          </w:p>
        </w:tc>
        <w:tc>
          <w:tcPr>
            <w:tcW w:w="2048" w:type="dxa"/>
          </w:tcPr>
          <w:p w14:paraId="65338BCD" w14:textId="77777777" w:rsidR="00C769A4" w:rsidRPr="00F35266" w:rsidRDefault="00C769A4" w:rsidP="00C30EB3">
            <w:pPr>
              <w:spacing w:before="40" w:after="40" w:line="312" w:lineRule="auto"/>
              <w:jc w:val="both"/>
              <w:rPr>
                <w:rFonts w:cs="Times New Roman"/>
                <w:sz w:val="26"/>
                <w:szCs w:val="26"/>
              </w:rPr>
            </w:pPr>
            <w:r w:rsidRPr="00F35266">
              <w:rPr>
                <w:rFonts w:cs="Times New Roman"/>
                <w:sz w:val="26"/>
                <w:szCs w:val="26"/>
              </w:rPr>
              <w:t>Dashboard</w:t>
            </w:r>
          </w:p>
        </w:tc>
        <w:tc>
          <w:tcPr>
            <w:tcW w:w="4827" w:type="dxa"/>
          </w:tcPr>
          <w:p w14:paraId="05871417" w14:textId="77777777" w:rsidR="00C769A4" w:rsidRPr="00F35266" w:rsidRDefault="00C769A4" w:rsidP="00C30EB3">
            <w:pPr>
              <w:pStyle w:val="BodyText"/>
              <w:spacing w:line="276" w:lineRule="auto"/>
              <w:jc w:val="left"/>
              <w:rPr>
                <w:rFonts w:cs="Times New Roman"/>
                <w:sz w:val="26"/>
                <w:szCs w:val="26"/>
                <w:lang w:eastAsia="ar-SA"/>
              </w:rPr>
            </w:pPr>
            <w:r w:rsidRPr="00F35266">
              <w:rPr>
                <w:rFonts w:cs="Times New Roman"/>
                <w:sz w:val="26"/>
                <w:szCs w:val="26"/>
                <w:lang w:eastAsia="ar-SA"/>
              </w:rPr>
              <w:t xml:space="preserve">Thông kê số lượng nhiệm vụ và VBPH của chuyên viên </w:t>
            </w:r>
          </w:p>
        </w:tc>
        <w:tc>
          <w:tcPr>
            <w:tcW w:w="1710" w:type="dxa"/>
          </w:tcPr>
          <w:p w14:paraId="2A1A56F3" w14:textId="77777777" w:rsidR="00C769A4" w:rsidRPr="00F35266" w:rsidRDefault="00990102" w:rsidP="00C30EB3">
            <w:pPr>
              <w:widowControl w:val="0"/>
              <w:spacing w:before="40" w:after="40" w:line="312" w:lineRule="auto"/>
              <w:jc w:val="both"/>
              <w:rPr>
                <w:rFonts w:cs="Times New Roman"/>
                <w:sz w:val="26"/>
                <w:szCs w:val="26"/>
              </w:rPr>
            </w:pPr>
            <w:r w:rsidRPr="00F35266">
              <w:rPr>
                <w:rFonts w:cs="Times New Roman"/>
                <w:sz w:val="26"/>
                <w:szCs w:val="26"/>
              </w:rPr>
              <w:t>Chuyên viên</w:t>
            </w:r>
            <w:r>
              <w:rPr>
                <w:rFonts w:cs="Times New Roman"/>
                <w:sz w:val="26"/>
                <w:szCs w:val="26"/>
              </w:rPr>
              <w:t xml:space="preserve"> VPCP</w:t>
            </w:r>
          </w:p>
        </w:tc>
      </w:tr>
      <w:tr w:rsidR="00290E1C" w:rsidRPr="00F35266" w14:paraId="4DA0471F" w14:textId="77777777" w:rsidTr="00D44888">
        <w:tc>
          <w:tcPr>
            <w:tcW w:w="708" w:type="dxa"/>
          </w:tcPr>
          <w:p w14:paraId="764EA9A9" w14:textId="77777777" w:rsidR="00290E1C" w:rsidRPr="00F35266" w:rsidRDefault="00290E1C" w:rsidP="00661BB1">
            <w:pPr>
              <w:spacing w:before="40" w:after="40" w:line="312" w:lineRule="auto"/>
              <w:jc w:val="center"/>
              <w:rPr>
                <w:rFonts w:cs="Times New Roman"/>
                <w:sz w:val="26"/>
                <w:szCs w:val="26"/>
              </w:rPr>
            </w:pPr>
            <w:r>
              <w:rPr>
                <w:rFonts w:cs="Times New Roman"/>
                <w:sz w:val="26"/>
                <w:szCs w:val="26"/>
              </w:rPr>
              <w:t>2</w:t>
            </w:r>
          </w:p>
        </w:tc>
        <w:tc>
          <w:tcPr>
            <w:tcW w:w="2048" w:type="dxa"/>
          </w:tcPr>
          <w:p w14:paraId="42CFC1AA" w14:textId="77777777" w:rsidR="00290E1C" w:rsidRPr="00F35266" w:rsidRDefault="00290E1C" w:rsidP="00290E1C">
            <w:pPr>
              <w:spacing w:before="40" w:after="40" w:line="312" w:lineRule="auto"/>
              <w:jc w:val="both"/>
              <w:rPr>
                <w:rFonts w:cs="Times New Roman"/>
                <w:sz w:val="26"/>
                <w:szCs w:val="26"/>
              </w:rPr>
            </w:pPr>
            <w:r w:rsidRPr="00F35266">
              <w:rPr>
                <w:rFonts w:cs="Times New Roman"/>
                <w:sz w:val="26"/>
                <w:szCs w:val="26"/>
              </w:rPr>
              <w:t xml:space="preserve">Quản lý nhiệm vụ, </w:t>
            </w:r>
            <w:r>
              <w:rPr>
                <w:rFonts w:cs="Times New Roman"/>
                <w:sz w:val="26"/>
                <w:szCs w:val="26"/>
              </w:rPr>
              <w:t>VB chỉ đạo điều hành</w:t>
            </w:r>
            <w:r w:rsidRPr="00F35266">
              <w:rPr>
                <w:rFonts w:cs="Times New Roman"/>
                <w:sz w:val="26"/>
                <w:szCs w:val="26"/>
              </w:rPr>
              <w:t xml:space="preserve"> </w:t>
            </w:r>
          </w:p>
        </w:tc>
        <w:tc>
          <w:tcPr>
            <w:tcW w:w="4827" w:type="dxa"/>
          </w:tcPr>
          <w:p w14:paraId="3745679B" w14:textId="77777777" w:rsidR="00290E1C" w:rsidRPr="00F35266" w:rsidRDefault="00290E1C" w:rsidP="008264E0">
            <w:pPr>
              <w:tabs>
                <w:tab w:val="left" w:pos="1155"/>
              </w:tabs>
              <w:spacing w:before="40" w:after="40" w:line="312" w:lineRule="auto"/>
              <w:jc w:val="both"/>
              <w:rPr>
                <w:rFonts w:cs="Times New Roman"/>
                <w:sz w:val="26"/>
                <w:szCs w:val="26"/>
              </w:rPr>
            </w:pPr>
            <w:r w:rsidRPr="00F35266">
              <w:rPr>
                <w:rFonts w:cs="Times New Roman"/>
                <w:sz w:val="26"/>
                <w:szCs w:val="26"/>
              </w:rPr>
              <w:t>Cho phép chuyên v</w:t>
            </w:r>
            <w:r w:rsidR="00A477C2">
              <w:rPr>
                <w:rFonts w:cs="Times New Roman"/>
                <w:sz w:val="26"/>
                <w:szCs w:val="26"/>
              </w:rPr>
              <w:t xml:space="preserve">iên </w:t>
            </w:r>
            <w:r w:rsidR="002C339F">
              <w:rPr>
                <w:rFonts w:cs="Times New Roman"/>
                <w:sz w:val="26"/>
                <w:szCs w:val="26"/>
              </w:rPr>
              <w:t xml:space="preserve">thực hiện các thao tác: tìm kiếm, chuyển hạn cập nhật, chuyển loại theo dõi, </w:t>
            </w:r>
            <w:r w:rsidR="008264E0">
              <w:rPr>
                <w:rFonts w:cs="Times New Roman"/>
                <w:sz w:val="26"/>
                <w:szCs w:val="26"/>
              </w:rPr>
              <w:t>giao nhiệm vụ, thu hồi, cập nhật, trả lại, đôn đốc, gia hạn, xác nhận kết quả, xóa nhiệm vụ</w:t>
            </w:r>
          </w:p>
        </w:tc>
        <w:tc>
          <w:tcPr>
            <w:tcW w:w="1710" w:type="dxa"/>
          </w:tcPr>
          <w:p w14:paraId="7CA47EC5" w14:textId="77777777" w:rsidR="00290E1C" w:rsidRPr="00F35266" w:rsidRDefault="00290E1C" w:rsidP="00661BB1">
            <w:pPr>
              <w:widowControl w:val="0"/>
              <w:spacing w:before="40" w:after="40" w:line="312" w:lineRule="auto"/>
              <w:jc w:val="both"/>
              <w:rPr>
                <w:rFonts w:cs="Times New Roman"/>
                <w:sz w:val="26"/>
                <w:szCs w:val="26"/>
              </w:rPr>
            </w:pPr>
            <w:r w:rsidRPr="00F35266">
              <w:rPr>
                <w:rFonts w:cs="Times New Roman"/>
                <w:sz w:val="26"/>
                <w:szCs w:val="26"/>
              </w:rPr>
              <w:t>Chuyên viên</w:t>
            </w:r>
            <w:r w:rsidR="00990102">
              <w:rPr>
                <w:rFonts w:cs="Times New Roman"/>
                <w:sz w:val="26"/>
                <w:szCs w:val="26"/>
              </w:rPr>
              <w:t xml:space="preserve"> VPCP</w:t>
            </w:r>
          </w:p>
        </w:tc>
      </w:tr>
      <w:tr w:rsidR="00290E1C" w:rsidRPr="00F35266" w14:paraId="7529698D" w14:textId="77777777" w:rsidTr="00D44888">
        <w:tc>
          <w:tcPr>
            <w:tcW w:w="708" w:type="dxa"/>
          </w:tcPr>
          <w:p w14:paraId="18D55E56" w14:textId="77777777" w:rsidR="00290E1C" w:rsidRPr="00F35266" w:rsidRDefault="00290E1C" w:rsidP="00475B8C">
            <w:pPr>
              <w:spacing w:before="40" w:after="40" w:line="312" w:lineRule="auto"/>
              <w:jc w:val="center"/>
              <w:rPr>
                <w:rFonts w:cs="Times New Roman"/>
                <w:sz w:val="26"/>
                <w:szCs w:val="26"/>
              </w:rPr>
            </w:pPr>
            <w:r>
              <w:rPr>
                <w:rFonts w:cs="Times New Roman"/>
                <w:sz w:val="26"/>
                <w:szCs w:val="26"/>
              </w:rPr>
              <w:t>3</w:t>
            </w:r>
          </w:p>
        </w:tc>
        <w:tc>
          <w:tcPr>
            <w:tcW w:w="2048" w:type="dxa"/>
          </w:tcPr>
          <w:p w14:paraId="4C90B633" w14:textId="77777777" w:rsidR="00290E1C" w:rsidRPr="00F35266" w:rsidRDefault="00290E1C" w:rsidP="00475B8C">
            <w:pPr>
              <w:spacing w:before="40" w:after="40" w:line="312" w:lineRule="auto"/>
              <w:jc w:val="both"/>
              <w:rPr>
                <w:rFonts w:cs="Times New Roman"/>
                <w:sz w:val="26"/>
                <w:szCs w:val="26"/>
              </w:rPr>
            </w:pPr>
            <w:r w:rsidRPr="00F35266">
              <w:rPr>
                <w:rFonts w:cs="Times New Roman"/>
                <w:sz w:val="26"/>
                <w:szCs w:val="26"/>
              </w:rPr>
              <w:t xml:space="preserve">Quản lý nhiệm vụ, công việc mật </w:t>
            </w:r>
          </w:p>
        </w:tc>
        <w:tc>
          <w:tcPr>
            <w:tcW w:w="4827" w:type="dxa"/>
          </w:tcPr>
          <w:p w14:paraId="66AA9BC4" w14:textId="77777777" w:rsidR="00290E1C" w:rsidRPr="00F35266" w:rsidRDefault="00290E1C" w:rsidP="00277D07">
            <w:pPr>
              <w:tabs>
                <w:tab w:val="left" w:pos="1155"/>
              </w:tabs>
              <w:spacing w:before="40" w:after="40" w:line="312" w:lineRule="auto"/>
              <w:jc w:val="both"/>
              <w:rPr>
                <w:rFonts w:cs="Times New Roman"/>
                <w:sz w:val="26"/>
                <w:szCs w:val="26"/>
              </w:rPr>
            </w:pPr>
            <w:r w:rsidRPr="00F35266">
              <w:rPr>
                <w:rFonts w:cs="Times New Roman"/>
                <w:sz w:val="26"/>
                <w:szCs w:val="26"/>
              </w:rPr>
              <w:t>Cho phép chuyên viên thêm mới, sửa, xóa, gia hạn , tìm kiếm văn bản, nhiệm vụ mật.</w:t>
            </w:r>
          </w:p>
        </w:tc>
        <w:tc>
          <w:tcPr>
            <w:tcW w:w="1710" w:type="dxa"/>
          </w:tcPr>
          <w:p w14:paraId="3A2694DB" w14:textId="77777777" w:rsidR="00290E1C" w:rsidRPr="00F35266" w:rsidRDefault="00990102" w:rsidP="00475B8C">
            <w:pPr>
              <w:widowControl w:val="0"/>
              <w:spacing w:before="40" w:after="40" w:line="312" w:lineRule="auto"/>
              <w:jc w:val="both"/>
              <w:rPr>
                <w:rFonts w:cs="Times New Roman"/>
                <w:sz w:val="26"/>
                <w:szCs w:val="26"/>
              </w:rPr>
            </w:pPr>
            <w:r w:rsidRPr="00F35266">
              <w:rPr>
                <w:rFonts w:cs="Times New Roman"/>
                <w:sz w:val="26"/>
                <w:szCs w:val="26"/>
              </w:rPr>
              <w:t>Chuyên viên</w:t>
            </w:r>
            <w:r>
              <w:rPr>
                <w:rFonts w:cs="Times New Roman"/>
                <w:sz w:val="26"/>
                <w:szCs w:val="26"/>
              </w:rPr>
              <w:t xml:space="preserve"> VPCP</w:t>
            </w:r>
          </w:p>
        </w:tc>
      </w:tr>
      <w:tr w:rsidR="00290E1C" w:rsidRPr="00F35266" w14:paraId="50B85B79" w14:textId="77777777" w:rsidTr="00D44888">
        <w:tc>
          <w:tcPr>
            <w:tcW w:w="708" w:type="dxa"/>
          </w:tcPr>
          <w:p w14:paraId="50C337D0" w14:textId="77777777" w:rsidR="00290E1C" w:rsidRPr="00F35266" w:rsidRDefault="00D35629" w:rsidP="00475B8C">
            <w:pPr>
              <w:spacing w:before="40" w:after="40" w:line="312" w:lineRule="auto"/>
              <w:jc w:val="center"/>
              <w:rPr>
                <w:rFonts w:cs="Times New Roman"/>
                <w:sz w:val="26"/>
                <w:szCs w:val="26"/>
              </w:rPr>
            </w:pPr>
            <w:r>
              <w:rPr>
                <w:rFonts w:cs="Times New Roman"/>
                <w:sz w:val="26"/>
                <w:szCs w:val="26"/>
              </w:rPr>
              <w:t>4</w:t>
            </w:r>
          </w:p>
        </w:tc>
        <w:tc>
          <w:tcPr>
            <w:tcW w:w="2048" w:type="dxa"/>
          </w:tcPr>
          <w:p w14:paraId="6C410E7C" w14:textId="77777777" w:rsidR="00290E1C" w:rsidRPr="00F35266" w:rsidRDefault="00290E1C" w:rsidP="00475B8C">
            <w:pPr>
              <w:spacing w:before="40" w:after="40" w:line="312" w:lineRule="auto"/>
              <w:jc w:val="both"/>
              <w:rPr>
                <w:rFonts w:cs="Times New Roman"/>
                <w:sz w:val="26"/>
                <w:szCs w:val="26"/>
              </w:rPr>
            </w:pPr>
            <w:r w:rsidRPr="00F35266">
              <w:rPr>
                <w:rFonts w:cs="Times New Roman"/>
                <w:sz w:val="26"/>
                <w:szCs w:val="26"/>
              </w:rPr>
              <w:t xml:space="preserve">Báo cáo thông kê </w:t>
            </w:r>
          </w:p>
        </w:tc>
        <w:tc>
          <w:tcPr>
            <w:tcW w:w="4827" w:type="dxa"/>
          </w:tcPr>
          <w:p w14:paraId="16D5A8C8" w14:textId="77777777" w:rsidR="00290E1C" w:rsidRPr="00F35266" w:rsidRDefault="00290E1C" w:rsidP="00475B8C">
            <w:pPr>
              <w:spacing w:before="40" w:after="40" w:line="312" w:lineRule="auto"/>
              <w:jc w:val="both"/>
              <w:rPr>
                <w:rFonts w:cs="Times New Roman"/>
                <w:sz w:val="26"/>
                <w:szCs w:val="26"/>
              </w:rPr>
            </w:pPr>
            <w:r w:rsidRPr="00F35266">
              <w:rPr>
                <w:rFonts w:cs="Times New Roman"/>
                <w:sz w:val="26"/>
                <w:szCs w:val="26"/>
              </w:rPr>
              <w:t xml:space="preserve">Cho phép chuyên viên thực hiện xuất báo cáo VBPH, nhiệm vụ giao, NV theo dõi </w:t>
            </w:r>
          </w:p>
        </w:tc>
        <w:tc>
          <w:tcPr>
            <w:tcW w:w="1710" w:type="dxa"/>
          </w:tcPr>
          <w:p w14:paraId="1DB8AC58" w14:textId="77777777" w:rsidR="00290E1C" w:rsidRPr="00F35266" w:rsidRDefault="00290E1C" w:rsidP="00475B8C">
            <w:pPr>
              <w:widowControl w:val="0"/>
              <w:spacing w:before="40" w:after="40" w:line="312" w:lineRule="auto"/>
              <w:jc w:val="both"/>
              <w:rPr>
                <w:rFonts w:cs="Times New Roman"/>
                <w:sz w:val="26"/>
                <w:szCs w:val="26"/>
              </w:rPr>
            </w:pPr>
            <w:r w:rsidRPr="00F35266">
              <w:rPr>
                <w:rFonts w:cs="Times New Roman"/>
                <w:sz w:val="26"/>
                <w:szCs w:val="26"/>
              </w:rPr>
              <w:t xml:space="preserve"> </w:t>
            </w:r>
            <w:r w:rsidR="00990102" w:rsidRPr="00F35266">
              <w:rPr>
                <w:rFonts w:cs="Times New Roman"/>
                <w:sz w:val="26"/>
                <w:szCs w:val="26"/>
              </w:rPr>
              <w:t>Chuyên viên</w:t>
            </w:r>
            <w:r w:rsidR="00990102">
              <w:rPr>
                <w:rFonts w:cs="Times New Roman"/>
                <w:sz w:val="26"/>
                <w:szCs w:val="26"/>
              </w:rPr>
              <w:t xml:space="preserve"> VPCP</w:t>
            </w:r>
          </w:p>
        </w:tc>
      </w:tr>
    </w:tbl>
    <w:p w14:paraId="4B9A10F1" w14:textId="77777777" w:rsidR="00E41202" w:rsidRDefault="00E41202" w:rsidP="00E41202">
      <w:pPr>
        <w:pStyle w:val="Heading1"/>
        <w:numPr>
          <w:ilvl w:val="0"/>
          <w:numId w:val="2"/>
        </w:numPr>
        <w:rPr>
          <w:sz w:val="26"/>
          <w:szCs w:val="26"/>
        </w:rPr>
      </w:pPr>
      <w:bookmarkStart w:id="26" w:name="_Toc469986358"/>
      <w:bookmarkStart w:id="27" w:name="_Toc57896916"/>
      <w:bookmarkStart w:id="28" w:name="_Toc104539584"/>
      <w:bookmarkEnd w:id="25"/>
      <w:r w:rsidRPr="00F35266">
        <w:rPr>
          <w:sz w:val="26"/>
          <w:szCs w:val="26"/>
        </w:rPr>
        <w:lastRenderedPageBreak/>
        <w:t>HƯỚNG DẪN SỬ DỤNG CHI TIẾT CÁC CHỨC NĂNG</w:t>
      </w:r>
      <w:bookmarkEnd w:id="26"/>
      <w:bookmarkEnd w:id="27"/>
      <w:bookmarkEnd w:id="28"/>
    </w:p>
    <w:p w14:paraId="7088BB2D" w14:textId="77777777" w:rsidR="0041504D" w:rsidRPr="00BA4643" w:rsidRDefault="0041504D" w:rsidP="0041504D">
      <w:pPr>
        <w:rPr>
          <w:sz w:val="26"/>
          <w:szCs w:val="26"/>
        </w:rPr>
      </w:pPr>
      <w:r w:rsidRPr="00BA4643">
        <w:rPr>
          <w:sz w:val="26"/>
          <w:szCs w:val="26"/>
        </w:rPr>
        <w:t>T</w:t>
      </w:r>
      <w:r>
        <w:rPr>
          <w:sz w:val="26"/>
          <w:szCs w:val="26"/>
        </w:rPr>
        <w:t xml:space="preserve">hông tin sử dụng </w:t>
      </w:r>
      <w:r w:rsidRPr="00BA4643">
        <w:rPr>
          <w:sz w:val="26"/>
          <w:szCs w:val="26"/>
        </w:rPr>
        <w:t xml:space="preserve">hệ thống phần mềm </w:t>
      </w:r>
      <w:r w:rsidR="00DF453F">
        <w:rPr>
          <w:sz w:val="26"/>
          <w:szCs w:val="26"/>
        </w:rPr>
        <w:t>Quản lý CSDL theo dõi</w:t>
      </w:r>
      <w:r w:rsidRPr="00BA4643">
        <w:rPr>
          <w:sz w:val="26"/>
          <w:szCs w:val="26"/>
        </w:rPr>
        <w:t>:</w:t>
      </w:r>
    </w:p>
    <w:p w14:paraId="48818E14" w14:textId="77777777" w:rsidR="0041504D" w:rsidRPr="00BA4643" w:rsidRDefault="0041504D" w:rsidP="0041504D">
      <w:pPr>
        <w:pStyle w:val="ListParagraph"/>
        <w:numPr>
          <w:ilvl w:val="0"/>
          <w:numId w:val="41"/>
        </w:numPr>
        <w:rPr>
          <w:sz w:val="26"/>
          <w:szCs w:val="26"/>
        </w:rPr>
      </w:pPr>
      <w:r w:rsidRPr="00BA4643">
        <w:rPr>
          <w:sz w:val="26"/>
          <w:szCs w:val="26"/>
        </w:rPr>
        <w:t xml:space="preserve">Sử dụng trình duyệt Web: Chrome/ FireFox </w:t>
      </w:r>
      <w:r w:rsidR="00950C25">
        <w:rPr>
          <w:sz w:val="26"/>
          <w:szCs w:val="26"/>
        </w:rPr>
        <w:t xml:space="preserve">phiên </w:t>
      </w:r>
      <w:r w:rsidRPr="00BA4643">
        <w:rPr>
          <w:sz w:val="26"/>
          <w:szCs w:val="26"/>
        </w:rPr>
        <w:t>bản 86 trở lên</w:t>
      </w:r>
    </w:p>
    <w:p w14:paraId="3880714D" w14:textId="76FC0B33" w:rsidR="006563CF" w:rsidRPr="00E11C09" w:rsidRDefault="00E11C09" w:rsidP="00E11C09">
      <w:pPr>
        <w:pStyle w:val="ListParagraph"/>
        <w:numPr>
          <w:ilvl w:val="0"/>
          <w:numId w:val="41"/>
        </w:numPr>
        <w:rPr>
          <w:sz w:val="26"/>
          <w:szCs w:val="26"/>
        </w:rPr>
      </w:pPr>
      <w:r>
        <w:rPr>
          <w:sz w:val="26"/>
          <w:szCs w:val="26"/>
        </w:rPr>
        <w:t xml:space="preserve">Hệ thống </w:t>
      </w:r>
      <w:bookmarkStart w:id="29" w:name="_GoBack"/>
      <w:bookmarkEnd w:id="29"/>
      <w:r w:rsidR="00A62257" w:rsidRPr="00E11C09">
        <w:rPr>
          <w:sz w:val="26"/>
          <w:szCs w:val="26"/>
        </w:rPr>
        <w:t>đào tạo</w:t>
      </w:r>
      <w:r w:rsidR="006563CF" w:rsidRPr="00E11C09">
        <w:rPr>
          <w:sz w:val="26"/>
          <w:szCs w:val="26"/>
        </w:rPr>
        <w:t>: tdnv.vpcp.vn</w:t>
      </w:r>
      <w:r w:rsidR="00A62257" w:rsidRPr="00E11C09">
        <w:rPr>
          <w:sz w:val="26"/>
          <w:szCs w:val="26"/>
        </w:rPr>
        <w:t>/</w:t>
      </w:r>
      <w:r w:rsidR="006563CF" w:rsidRPr="00E11C09">
        <w:rPr>
          <w:sz w:val="26"/>
          <w:szCs w:val="26"/>
        </w:rPr>
        <w:t>WEB_VPCP</w:t>
      </w:r>
    </w:p>
    <w:p w14:paraId="3C959C15" w14:textId="77777777" w:rsidR="00950C25" w:rsidRPr="00950C25" w:rsidRDefault="00380318" w:rsidP="00242004">
      <w:pPr>
        <w:pStyle w:val="Heading2"/>
        <w:numPr>
          <w:ilvl w:val="1"/>
          <w:numId w:val="42"/>
        </w:numPr>
      </w:pPr>
      <w:bookmarkStart w:id="30" w:name="_Đánh_giá_KI"/>
      <w:bookmarkStart w:id="31" w:name="_Chức_năng_mở"/>
      <w:bookmarkStart w:id="32" w:name="_Xem_KI,_Chốt"/>
      <w:bookmarkStart w:id="33" w:name="_Toc57896979"/>
      <w:bookmarkStart w:id="34" w:name="_Toc104539585"/>
      <w:bookmarkStart w:id="35" w:name="_Toc57896917"/>
      <w:bookmarkEnd w:id="30"/>
      <w:bookmarkEnd w:id="31"/>
      <w:bookmarkEnd w:id="32"/>
      <w:r>
        <w:t xml:space="preserve">Màn hình trang chủ </w:t>
      </w:r>
      <w:r w:rsidR="00950C25" w:rsidRPr="00950C25">
        <w:t>Dashboard</w:t>
      </w:r>
      <w:bookmarkEnd w:id="33"/>
      <w:bookmarkEnd w:id="34"/>
    </w:p>
    <w:p w14:paraId="5291B309" w14:textId="77777777" w:rsidR="00950C25" w:rsidRDefault="00950C25" w:rsidP="00950C25">
      <w:pPr>
        <w:pStyle w:val="BodyText"/>
        <w:spacing w:line="276" w:lineRule="auto"/>
        <w:jc w:val="left"/>
        <w:rPr>
          <w:rFonts w:cs="Times New Roman"/>
          <w:sz w:val="26"/>
          <w:szCs w:val="26"/>
          <w:lang w:eastAsia="ar-SA"/>
        </w:rPr>
      </w:pPr>
      <w:r w:rsidRPr="00F35266">
        <w:rPr>
          <w:rFonts w:cs="Times New Roman"/>
          <w:sz w:val="26"/>
          <w:szCs w:val="26"/>
          <w:lang w:eastAsia="ar-SA"/>
        </w:rPr>
        <w:t>Chức năng này thống k</w:t>
      </w:r>
      <w:r>
        <w:rPr>
          <w:rFonts w:cs="Times New Roman"/>
          <w:sz w:val="26"/>
          <w:szCs w:val="26"/>
          <w:lang w:eastAsia="ar-SA"/>
        </w:rPr>
        <w:t xml:space="preserve">ê số lượng nhiệm vụ và VBPH </w:t>
      </w:r>
      <w:r w:rsidRPr="00F35266">
        <w:rPr>
          <w:rFonts w:cs="Times New Roman"/>
          <w:sz w:val="26"/>
          <w:szCs w:val="26"/>
          <w:lang w:eastAsia="ar-SA"/>
        </w:rPr>
        <w:t xml:space="preserve">mà </w:t>
      </w:r>
      <w:r>
        <w:rPr>
          <w:rFonts w:cs="Times New Roman"/>
          <w:sz w:val="26"/>
          <w:szCs w:val="26"/>
          <w:lang w:eastAsia="ar-SA"/>
        </w:rPr>
        <w:t>tài khoản</w:t>
      </w:r>
      <w:r w:rsidRPr="00F35266">
        <w:rPr>
          <w:rFonts w:cs="Times New Roman"/>
          <w:sz w:val="26"/>
          <w:szCs w:val="26"/>
          <w:lang w:eastAsia="ar-SA"/>
        </w:rPr>
        <w:t xml:space="preserve"> đăng nhập đang theo dõi </w:t>
      </w:r>
      <w:r>
        <w:rPr>
          <w:rFonts w:cs="Times New Roman"/>
          <w:sz w:val="26"/>
          <w:szCs w:val="26"/>
          <w:lang w:eastAsia="ar-SA"/>
        </w:rPr>
        <w:t>và phát hành</w:t>
      </w:r>
    </w:p>
    <w:p w14:paraId="3A8E3F34" w14:textId="77777777" w:rsidR="00643144" w:rsidRDefault="00950C25" w:rsidP="00950C25">
      <w:pPr>
        <w:pStyle w:val="BodyText"/>
        <w:spacing w:line="276" w:lineRule="auto"/>
        <w:jc w:val="left"/>
        <w:rPr>
          <w:rFonts w:cs="Times New Roman"/>
          <w:sz w:val="26"/>
          <w:szCs w:val="26"/>
        </w:rPr>
      </w:pPr>
      <w:r w:rsidRPr="00F35266">
        <w:rPr>
          <w:rFonts w:cs="Times New Roman"/>
          <w:b/>
          <w:i/>
          <w:sz w:val="26"/>
          <w:szCs w:val="26"/>
          <w:u w:val="single"/>
        </w:rPr>
        <w:t>Bước 1</w:t>
      </w:r>
      <w:r>
        <w:rPr>
          <w:rFonts w:cs="Times New Roman"/>
          <w:b/>
          <w:i/>
          <w:sz w:val="26"/>
          <w:szCs w:val="26"/>
          <w:u w:val="single"/>
        </w:rPr>
        <w:t xml:space="preserve">: </w:t>
      </w:r>
      <w:r>
        <w:rPr>
          <w:rFonts w:cs="Times New Roman"/>
          <w:sz w:val="26"/>
          <w:szCs w:val="26"/>
        </w:rPr>
        <w:t xml:space="preserve"> </w:t>
      </w:r>
      <w:r w:rsidR="00E9165E">
        <w:rPr>
          <w:rFonts w:cs="Times New Roman"/>
          <w:sz w:val="26"/>
          <w:szCs w:val="26"/>
        </w:rPr>
        <w:t xml:space="preserve">Truy cập vào </w:t>
      </w:r>
      <w:r w:rsidR="00643144">
        <w:rPr>
          <w:rFonts w:cs="Times New Roman"/>
          <w:sz w:val="26"/>
          <w:szCs w:val="26"/>
        </w:rPr>
        <w:t xml:space="preserve">hệ thống </w:t>
      </w:r>
      <w:r w:rsidR="00D06F8E">
        <w:rPr>
          <w:sz w:val="26"/>
          <w:szCs w:val="26"/>
        </w:rPr>
        <w:t>q</w:t>
      </w:r>
      <w:r w:rsidR="002E4B9A">
        <w:rPr>
          <w:sz w:val="26"/>
          <w:szCs w:val="26"/>
        </w:rPr>
        <w:t>uản lý CSDL theo dõi</w:t>
      </w:r>
      <w:r w:rsidR="00643144">
        <w:rPr>
          <w:rFonts w:cs="Times New Roman"/>
          <w:sz w:val="26"/>
          <w:szCs w:val="26"/>
        </w:rPr>
        <w:t xml:space="preserve"> hiển thị màn hình đăng nhập</w:t>
      </w:r>
      <w:r w:rsidR="000E1733">
        <w:rPr>
          <w:rFonts w:cs="Times New Roman"/>
          <w:sz w:val="26"/>
          <w:szCs w:val="26"/>
        </w:rPr>
        <w:t xml:space="preserve"> -&gt; nhập tài khoản của chuyên viên VPCP -&gt; nhấn nút “Đăng nhập”</w:t>
      </w:r>
    </w:p>
    <w:p w14:paraId="7E1B8D0C" w14:textId="77777777" w:rsidR="00643144" w:rsidRDefault="00643144" w:rsidP="00500432">
      <w:pPr>
        <w:pStyle w:val="BodyText"/>
        <w:spacing w:line="276" w:lineRule="auto"/>
        <w:rPr>
          <w:rFonts w:cs="Times New Roman"/>
          <w:sz w:val="26"/>
          <w:szCs w:val="26"/>
        </w:rPr>
      </w:pPr>
      <w:r>
        <w:rPr>
          <w:noProof/>
        </w:rPr>
        <w:drawing>
          <wp:inline distT="0" distB="0" distL="0" distR="0" wp14:anchorId="6B5F4714" wp14:editId="4136C3CD">
            <wp:extent cx="1802921" cy="2251612"/>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806076" cy="2255553"/>
                    </a:xfrm>
                    <a:prstGeom prst="rect">
                      <a:avLst/>
                    </a:prstGeom>
                  </pic:spPr>
                </pic:pic>
              </a:graphicData>
            </a:graphic>
          </wp:inline>
        </w:drawing>
      </w:r>
    </w:p>
    <w:p w14:paraId="01FEF96D" w14:textId="77777777" w:rsidR="00643144" w:rsidRDefault="00643144" w:rsidP="00950C25">
      <w:pPr>
        <w:pStyle w:val="BodyText"/>
        <w:spacing w:line="276" w:lineRule="auto"/>
        <w:jc w:val="left"/>
        <w:rPr>
          <w:rFonts w:cs="Times New Roman"/>
          <w:sz w:val="26"/>
          <w:szCs w:val="26"/>
        </w:rPr>
      </w:pPr>
    </w:p>
    <w:p w14:paraId="2DB38C03" w14:textId="77777777" w:rsidR="00950C25" w:rsidRPr="00F35266" w:rsidRDefault="00490C67" w:rsidP="00950C25">
      <w:pPr>
        <w:pStyle w:val="BodyText"/>
        <w:spacing w:line="276" w:lineRule="auto"/>
        <w:jc w:val="left"/>
        <w:rPr>
          <w:rFonts w:cs="Times New Roman"/>
          <w:sz w:val="26"/>
          <w:szCs w:val="26"/>
          <w:lang w:eastAsia="ar-SA"/>
        </w:rPr>
      </w:pPr>
      <w:r>
        <w:rPr>
          <w:rFonts w:cs="Times New Roman"/>
          <w:b/>
          <w:i/>
          <w:sz w:val="26"/>
          <w:szCs w:val="26"/>
          <w:u w:val="single"/>
        </w:rPr>
        <w:t xml:space="preserve">Bước 2: </w:t>
      </w:r>
      <w:r>
        <w:rPr>
          <w:rFonts w:cs="Times New Roman"/>
          <w:sz w:val="26"/>
          <w:szCs w:val="26"/>
        </w:rPr>
        <w:t xml:space="preserve"> </w:t>
      </w:r>
      <w:r w:rsidR="00D16EC1">
        <w:rPr>
          <w:rFonts w:cs="Times New Roman"/>
          <w:sz w:val="26"/>
          <w:szCs w:val="26"/>
        </w:rPr>
        <w:t>H</w:t>
      </w:r>
      <w:r w:rsidR="00DD4D0B">
        <w:rPr>
          <w:rFonts w:cs="Times New Roman"/>
          <w:sz w:val="26"/>
          <w:szCs w:val="26"/>
        </w:rPr>
        <w:t xml:space="preserve">iển thị </w:t>
      </w:r>
      <w:r w:rsidR="0027677B">
        <w:rPr>
          <w:rFonts w:cs="Times New Roman"/>
          <w:sz w:val="26"/>
          <w:szCs w:val="26"/>
        </w:rPr>
        <w:t xml:space="preserve">màn hình </w:t>
      </w:r>
      <w:r w:rsidR="00DD4D0B">
        <w:rPr>
          <w:rFonts w:cs="Times New Roman"/>
          <w:sz w:val="26"/>
          <w:szCs w:val="26"/>
        </w:rPr>
        <w:t>Dashboard</w:t>
      </w:r>
    </w:p>
    <w:p w14:paraId="5C0F1885" w14:textId="77777777" w:rsidR="00950C25" w:rsidRDefault="005E480E" w:rsidP="00500432">
      <w:pPr>
        <w:pStyle w:val="NormalIndent"/>
        <w:jc w:val="center"/>
        <w:rPr>
          <w:sz w:val="26"/>
          <w:szCs w:val="26"/>
        </w:rPr>
      </w:pPr>
      <w:r>
        <w:rPr>
          <w:noProof/>
        </w:rPr>
        <w:drawing>
          <wp:inline distT="0" distB="0" distL="0" distR="0" wp14:anchorId="6D025AEC" wp14:editId="0E670C91">
            <wp:extent cx="5761990" cy="290254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61990" cy="2902541"/>
                    </a:xfrm>
                    <a:prstGeom prst="rect">
                      <a:avLst/>
                    </a:prstGeom>
                  </pic:spPr>
                </pic:pic>
              </a:graphicData>
            </a:graphic>
          </wp:inline>
        </w:drawing>
      </w:r>
    </w:p>
    <w:p w14:paraId="4A2C9775" w14:textId="77777777" w:rsidR="006136DF" w:rsidRDefault="006136DF" w:rsidP="00950C25">
      <w:pPr>
        <w:rPr>
          <w:rFonts w:cs="Times New Roman"/>
          <w:sz w:val="26"/>
          <w:szCs w:val="26"/>
          <w:lang w:eastAsia="ar-SA"/>
        </w:rPr>
      </w:pPr>
      <w:r>
        <w:rPr>
          <w:rFonts w:cs="Times New Roman"/>
          <w:b/>
          <w:i/>
          <w:sz w:val="26"/>
          <w:szCs w:val="26"/>
          <w:u w:val="single"/>
        </w:rPr>
        <w:lastRenderedPageBreak/>
        <w:t>Bước 3</w:t>
      </w:r>
      <w:r w:rsidR="00950C25" w:rsidRPr="00F35266">
        <w:rPr>
          <w:rFonts w:cs="Times New Roman"/>
          <w:sz w:val="26"/>
          <w:szCs w:val="26"/>
        </w:rPr>
        <w:t xml:space="preserve">: </w:t>
      </w:r>
      <w:r>
        <w:rPr>
          <w:rFonts w:cs="Times New Roman"/>
          <w:sz w:val="26"/>
          <w:szCs w:val="26"/>
          <w:lang w:eastAsia="ar-SA"/>
        </w:rPr>
        <w:t>Click vào khu vực màu của nhiệm vụ theo dõi sẽ hiển thị ra màn hình chi tiết tương ứng với trạng thái đã chọn</w:t>
      </w:r>
    </w:p>
    <w:p w14:paraId="2BBB47FC" w14:textId="77777777" w:rsidR="006136DF" w:rsidRDefault="006136DF" w:rsidP="00500432">
      <w:pPr>
        <w:jc w:val="center"/>
        <w:rPr>
          <w:rFonts w:cs="Times New Roman"/>
          <w:sz w:val="26"/>
          <w:szCs w:val="26"/>
          <w:lang w:eastAsia="ar-SA"/>
        </w:rPr>
      </w:pPr>
      <w:r>
        <w:rPr>
          <w:noProof/>
        </w:rPr>
        <w:drawing>
          <wp:inline distT="0" distB="0" distL="0" distR="0" wp14:anchorId="2259E1D5" wp14:editId="6D3962F8">
            <wp:extent cx="6379349" cy="1483744"/>
            <wp:effectExtent l="0" t="0" r="254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393950" cy="1487140"/>
                    </a:xfrm>
                    <a:prstGeom prst="rect">
                      <a:avLst/>
                    </a:prstGeom>
                  </pic:spPr>
                </pic:pic>
              </a:graphicData>
            </a:graphic>
          </wp:inline>
        </w:drawing>
      </w:r>
    </w:p>
    <w:p w14:paraId="4AC55847" w14:textId="77777777" w:rsidR="00DE73E0" w:rsidRDefault="00DE73E0" w:rsidP="00DE73E0">
      <w:pPr>
        <w:rPr>
          <w:rFonts w:cs="Times New Roman"/>
          <w:sz w:val="26"/>
          <w:szCs w:val="26"/>
        </w:rPr>
      </w:pPr>
      <w:r>
        <w:rPr>
          <w:rFonts w:cs="Times New Roman"/>
          <w:sz w:val="26"/>
          <w:szCs w:val="26"/>
        </w:rPr>
        <w:t>- Khoảng thời gian -&gt; thống kê theo thời gian người dùng nhập vào</w:t>
      </w:r>
    </w:p>
    <w:p w14:paraId="0FD86B72" w14:textId="77777777" w:rsidR="00DE73E0" w:rsidRDefault="00DE73E0" w:rsidP="00DE73E0">
      <w:pPr>
        <w:rPr>
          <w:rFonts w:cs="Times New Roman"/>
          <w:sz w:val="26"/>
          <w:szCs w:val="26"/>
        </w:rPr>
      </w:pPr>
      <w:r>
        <w:rPr>
          <w:rFonts w:cs="Times New Roman"/>
          <w:sz w:val="26"/>
          <w:szCs w:val="26"/>
        </w:rPr>
        <w:t>- Tháng -&gt; thống kê theo lũy kế từ đầu năm đến ngày cuối tháng của năm được chọn</w:t>
      </w:r>
    </w:p>
    <w:p w14:paraId="7C9EAB1C" w14:textId="77777777" w:rsidR="00DE73E0" w:rsidRDefault="00DE73E0" w:rsidP="00DE73E0">
      <w:pPr>
        <w:rPr>
          <w:rFonts w:cs="Times New Roman"/>
          <w:sz w:val="26"/>
          <w:szCs w:val="26"/>
        </w:rPr>
      </w:pPr>
      <w:r>
        <w:rPr>
          <w:rFonts w:cs="Times New Roman"/>
          <w:sz w:val="26"/>
          <w:szCs w:val="26"/>
        </w:rPr>
        <w:t>- Quý -&gt; thống kê theo lũy kế từ đầu năm đến ngày cuối của quý của năm được chọn</w:t>
      </w:r>
    </w:p>
    <w:p w14:paraId="6E1741F0" w14:textId="77777777" w:rsidR="00DE73E0" w:rsidRDefault="00DE73E0" w:rsidP="00DE73E0">
      <w:pPr>
        <w:rPr>
          <w:rFonts w:cs="Times New Roman"/>
          <w:sz w:val="26"/>
          <w:szCs w:val="26"/>
        </w:rPr>
      </w:pPr>
      <w:r>
        <w:rPr>
          <w:rFonts w:cs="Times New Roman"/>
          <w:sz w:val="26"/>
          <w:szCs w:val="26"/>
        </w:rPr>
        <w:t>- Năm -&gt; thống kê cả năm hiện tại</w:t>
      </w:r>
    </w:p>
    <w:p w14:paraId="0D497C44" w14:textId="77777777" w:rsidR="00950C25" w:rsidRDefault="006136DF" w:rsidP="00950C25">
      <w:pPr>
        <w:rPr>
          <w:rFonts w:cs="Times New Roman"/>
          <w:sz w:val="26"/>
          <w:szCs w:val="26"/>
          <w:lang w:eastAsia="ar-SA"/>
        </w:rPr>
      </w:pPr>
      <w:r>
        <w:rPr>
          <w:rFonts w:cs="Times New Roman"/>
          <w:b/>
          <w:i/>
          <w:sz w:val="26"/>
          <w:szCs w:val="26"/>
          <w:u w:val="single"/>
        </w:rPr>
        <w:t>Bước 4</w:t>
      </w:r>
      <w:r>
        <w:rPr>
          <w:rFonts w:cs="Times New Roman"/>
          <w:sz w:val="26"/>
          <w:szCs w:val="26"/>
          <w:lang w:eastAsia="ar-SA"/>
        </w:rPr>
        <w:t>:</w:t>
      </w:r>
      <w:r w:rsidR="00AF434A" w:rsidRPr="00962CA8">
        <w:rPr>
          <w:rFonts w:cs="Times New Roman"/>
          <w:sz w:val="26"/>
          <w:szCs w:val="26"/>
          <w:lang w:eastAsia="ar-SA"/>
        </w:rPr>
        <w:t xml:space="preserve"> </w:t>
      </w:r>
      <w:r>
        <w:rPr>
          <w:rFonts w:cs="Times New Roman"/>
          <w:sz w:val="26"/>
          <w:szCs w:val="26"/>
          <w:lang w:eastAsia="ar-SA"/>
        </w:rPr>
        <w:t>Click vào trạng thái trên vòng tròn Văn bản chỉ đạo điều hành</w:t>
      </w:r>
      <w:r w:rsidR="007E6E48">
        <w:rPr>
          <w:rFonts w:cs="Times New Roman"/>
          <w:sz w:val="26"/>
          <w:szCs w:val="26"/>
          <w:lang w:eastAsia="ar-SA"/>
        </w:rPr>
        <w:t xml:space="preserve"> hoặc bảng thống kê trạng thái VB chỉ đạo điều hành của chuyên viên</w:t>
      </w:r>
      <w:r>
        <w:rPr>
          <w:rFonts w:cs="Times New Roman"/>
          <w:sz w:val="26"/>
          <w:szCs w:val="26"/>
          <w:lang w:eastAsia="ar-SA"/>
        </w:rPr>
        <w:t xml:space="preserve"> hiển thị ra màn hình </w:t>
      </w:r>
      <w:r w:rsidR="00AF434A">
        <w:rPr>
          <w:rFonts w:cs="Times New Roman"/>
          <w:sz w:val="26"/>
          <w:szCs w:val="26"/>
          <w:lang w:eastAsia="ar-SA"/>
        </w:rPr>
        <w:t xml:space="preserve">danh sách </w:t>
      </w:r>
      <w:r w:rsidR="000063F5">
        <w:rPr>
          <w:rFonts w:cs="Times New Roman"/>
          <w:sz w:val="26"/>
          <w:szCs w:val="26"/>
          <w:lang w:eastAsia="ar-SA"/>
        </w:rPr>
        <w:t xml:space="preserve">văn bản phát hành </w:t>
      </w:r>
      <w:r w:rsidR="00AF434A" w:rsidRPr="00962CA8">
        <w:rPr>
          <w:rFonts w:cs="Times New Roman"/>
          <w:sz w:val="26"/>
          <w:szCs w:val="26"/>
          <w:lang w:eastAsia="ar-SA"/>
        </w:rPr>
        <w:t>tương ứng</w:t>
      </w:r>
    </w:p>
    <w:p w14:paraId="5730FBB7" w14:textId="77777777" w:rsidR="00DE73E0" w:rsidRDefault="006136DF" w:rsidP="007204D2">
      <w:pPr>
        <w:rPr>
          <w:rFonts w:cs="Times New Roman"/>
          <w:sz w:val="26"/>
          <w:szCs w:val="26"/>
          <w:lang w:eastAsia="ar-SA"/>
        </w:rPr>
      </w:pPr>
      <w:r>
        <w:rPr>
          <w:noProof/>
        </w:rPr>
        <w:drawing>
          <wp:inline distT="0" distB="0" distL="0" distR="0" wp14:anchorId="4D96C5F2" wp14:editId="2C34A683">
            <wp:extent cx="6290648" cy="1362974"/>
            <wp:effectExtent l="0" t="0" r="0" b="889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290151" cy="1362866"/>
                    </a:xfrm>
                    <a:prstGeom prst="rect">
                      <a:avLst/>
                    </a:prstGeom>
                  </pic:spPr>
                </pic:pic>
              </a:graphicData>
            </a:graphic>
          </wp:inline>
        </w:drawing>
      </w:r>
    </w:p>
    <w:p w14:paraId="0D359278" w14:textId="77777777" w:rsidR="000B3762" w:rsidRDefault="000B3762" w:rsidP="000B3762">
      <w:pPr>
        <w:rPr>
          <w:rFonts w:cs="Times New Roman"/>
          <w:sz w:val="26"/>
          <w:szCs w:val="26"/>
        </w:rPr>
      </w:pPr>
      <w:r>
        <w:rPr>
          <w:rFonts w:cs="Times New Roman"/>
          <w:sz w:val="26"/>
          <w:szCs w:val="26"/>
        </w:rPr>
        <w:t>- Khoảng thời gian -&gt; thống kê theo thời gian người dùng nhập vào</w:t>
      </w:r>
    </w:p>
    <w:p w14:paraId="5B40CA27" w14:textId="77777777" w:rsidR="000B3762" w:rsidRDefault="000B3762" w:rsidP="000B3762">
      <w:pPr>
        <w:rPr>
          <w:rFonts w:cs="Times New Roman"/>
          <w:sz w:val="26"/>
          <w:szCs w:val="26"/>
        </w:rPr>
      </w:pPr>
      <w:r>
        <w:rPr>
          <w:rFonts w:cs="Times New Roman"/>
          <w:sz w:val="26"/>
          <w:szCs w:val="26"/>
        </w:rPr>
        <w:t>- Tháng -&gt; thống kê theo tháng hiện tại</w:t>
      </w:r>
    </w:p>
    <w:p w14:paraId="5F981BB9" w14:textId="77777777" w:rsidR="000B3762" w:rsidRDefault="000B3762" w:rsidP="000B3762">
      <w:pPr>
        <w:rPr>
          <w:rFonts w:cs="Times New Roman"/>
          <w:sz w:val="26"/>
          <w:szCs w:val="26"/>
        </w:rPr>
      </w:pPr>
      <w:r>
        <w:rPr>
          <w:rFonts w:cs="Times New Roman"/>
          <w:sz w:val="26"/>
          <w:szCs w:val="26"/>
        </w:rPr>
        <w:t>- Quý -&gt; thống kê theo Quý hiện tại</w:t>
      </w:r>
    </w:p>
    <w:p w14:paraId="696C7513" w14:textId="77777777" w:rsidR="000B3762" w:rsidRDefault="000B3762" w:rsidP="000B3762">
      <w:pPr>
        <w:rPr>
          <w:rFonts w:cs="Times New Roman"/>
          <w:sz w:val="26"/>
          <w:szCs w:val="26"/>
        </w:rPr>
      </w:pPr>
      <w:r>
        <w:rPr>
          <w:rFonts w:cs="Times New Roman"/>
          <w:sz w:val="26"/>
          <w:szCs w:val="26"/>
        </w:rPr>
        <w:t>- Năm -&gt; thống kê cả năm hiện tại</w:t>
      </w:r>
    </w:p>
    <w:p w14:paraId="00D45730" w14:textId="77777777" w:rsidR="00943571" w:rsidRDefault="00943571" w:rsidP="00242004">
      <w:pPr>
        <w:pStyle w:val="Heading2"/>
      </w:pPr>
      <w:bookmarkStart w:id="36" w:name="_Toc104539586"/>
      <w:r>
        <w:t>Văn bản phát hành chuyên viên</w:t>
      </w:r>
      <w:bookmarkEnd w:id="36"/>
    </w:p>
    <w:p w14:paraId="6D217486" w14:textId="77777777" w:rsidR="00943571" w:rsidRPr="00D60101" w:rsidRDefault="00943571" w:rsidP="00943571">
      <w:pPr>
        <w:pStyle w:val="NormalIndent"/>
        <w:rPr>
          <w:sz w:val="26"/>
          <w:szCs w:val="26"/>
        </w:rPr>
      </w:pPr>
      <w:r w:rsidRPr="00D60101">
        <w:rPr>
          <w:sz w:val="26"/>
          <w:szCs w:val="26"/>
        </w:rPr>
        <w:t>Cho phép chuyên viên thực hiện tìm kiếm</w:t>
      </w:r>
      <w:r>
        <w:rPr>
          <w:sz w:val="26"/>
          <w:szCs w:val="26"/>
        </w:rPr>
        <w:t xml:space="preserve">, chuyển loại theo dõi và tạo nhiệm vụ từ văn bản chỉ đạo điều hành phát hành từ hệ thống </w:t>
      </w:r>
      <w:r w:rsidR="000C7AED">
        <w:rPr>
          <w:sz w:val="26"/>
          <w:szCs w:val="26"/>
        </w:rPr>
        <w:t>quản lý văn bản và hồ sơ công việc.</w:t>
      </w:r>
      <w:r>
        <w:rPr>
          <w:sz w:val="26"/>
          <w:szCs w:val="26"/>
        </w:rPr>
        <w:t>.</w:t>
      </w:r>
    </w:p>
    <w:p w14:paraId="37801957" w14:textId="77777777" w:rsidR="00943571" w:rsidRPr="0039713B" w:rsidRDefault="00943571" w:rsidP="00943571">
      <w:pPr>
        <w:pStyle w:val="Heading3"/>
      </w:pPr>
      <w:bookmarkStart w:id="37" w:name="_Toc104539587"/>
      <w:r>
        <w:t>3.2.1</w:t>
      </w:r>
      <w:r w:rsidRPr="0039713B">
        <w:t>. Tìm kiếm VB phát hành</w:t>
      </w:r>
      <w:bookmarkEnd w:id="37"/>
    </w:p>
    <w:p w14:paraId="4858E9C2" w14:textId="77777777" w:rsidR="00943571" w:rsidRPr="00F35266" w:rsidRDefault="00943571" w:rsidP="00943571">
      <w:pPr>
        <w:keepNext w:val="0"/>
        <w:spacing w:before="0" w:after="160" w:line="240" w:lineRule="auto"/>
        <w:rPr>
          <w:rFonts w:cs="Times New Roman"/>
          <w:sz w:val="26"/>
          <w:szCs w:val="26"/>
        </w:rPr>
      </w:pPr>
      <w:r w:rsidRPr="00F35266">
        <w:rPr>
          <w:rFonts w:cs="Times New Roman"/>
          <w:sz w:val="26"/>
          <w:szCs w:val="26"/>
        </w:rPr>
        <w:lastRenderedPageBreak/>
        <w:t>Chức năng cho phép chuyên viên Tìm kiếm Văn bản phát hành chuyên viên</w:t>
      </w:r>
    </w:p>
    <w:p w14:paraId="160C9870" w14:textId="77777777" w:rsidR="00943571" w:rsidRDefault="00943571" w:rsidP="00943571">
      <w:pPr>
        <w:keepNext w:val="0"/>
        <w:spacing w:before="0" w:after="160" w:line="240" w:lineRule="auto"/>
        <w:rPr>
          <w:rFonts w:cs="Times New Roman"/>
          <w:sz w:val="26"/>
          <w:szCs w:val="26"/>
        </w:rPr>
      </w:pPr>
      <w:r w:rsidRPr="00F35266">
        <w:rPr>
          <w:rFonts w:cs="Times New Roman"/>
          <w:b/>
          <w:i/>
          <w:sz w:val="26"/>
          <w:szCs w:val="26"/>
          <w:u w:val="single"/>
        </w:rPr>
        <w:t>Bước 1</w:t>
      </w:r>
      <w:r w:rsidRPr="00F35266">
        <w:rPr>
          <w:rFonts w:cs="Times New Roman"/>
          <w:b/>
          <w:sz w:val="26"/>
          <w:szCs w:val="26"/>
        </w:rPr>
        <w:t>:</w:t>
      </w:r>
      <w:r w:rsidRPr="00F35266">
        <w:rPr>
          <w:rFonts w:cs="Times New Roman"/>
          <w:sz w:val="26"/>
          <w:szCs w:val="26"/>
        </w:rPr>
        <w:t xml:space="preserve"> </w:t>
      </w:r>
      <w:r>
        <w:rPr>
          <w:rFonts w:cs="Times New Roman"/>
          <w:sz w:val="26"/>
          <w:szCs w:val="26"/>
        </w:rPr>
        <w:t xml:space="preserve">Chuyên viên VPCP đăng nhập hệ thống </w:t>
      </w:r>
    </w:p>
    <w:p w14:paraId="7C40B5CF" w14:textId="77777777" w:rsidR="00943571" w:rsidRDefault="00943571" w:rsidP="00943571">
      <w:pPr>
        <w:keepNext w:val="0"/>
        <w:spacing w:before="0" w:after="160" w:line="240" w:lineRule="auto"/>
        <w:rPr>
          <w:rFonts w:cs="Times New Roman"/>
          <w:sz w:val="26"/>
          <w:szCs w:val="26"/>
        </w:rPr>
      </w:pPr>
      <w:r w:rsidRPr="00F35266">
        <w:rPr>
          <w:rFonts w:cs="Times New Roman"/>
          <w:b/>
          <w:i/>
          <w:sz w:val="26"/>
          <w:szCs w:val="26"/>
          <w:u w:val="single"/>
        </w:rPr>
        <w:t>Bước 2:</w:t>
      </w:r>
      <w:r w:rsidRPr="000A6B9E">
        <w:rPr>
          <w:rFonts w:cs="Times New Roman"/>
          <w:sz w:val="26"/>
          <w:szCs w:val="26"/>
        </w:rPr>
        <w:t>Vào</w:t>
      </w:r>
      <w:r>
        <w:rPr>
          <w:rFonts w:cs="Times New Roman"/>
          <w:sz w:val="26"/>
          <w:szCs w:val="26"/>
        </w:rPr>
        <w:t xml:space="preserve"> menu “Văn bản phát hành chuyên viên”</w:t>
      </w:r>
      <w:r w:rsidRPr="00F35266">
        <w:rPr>
          <w:rFonts w:cs="Times New Roman"/>
          <w:sz w:val="26"/>
          <w:szCs w:val="26"/>
        </w:rPr>
        <w:t xml:space="preserve"> </w:t>
      </w:r>
      <w:r>
        <w:rPr>
          <w:rFonts w:cs="Times New Roman"/>
          <w:sz w:val="26"/>
          <w:szCs w:val="26"/>
        </w:rPr>
        <w:t xml:space="preserve">-&gt; </w:t>
      </w:r>
      <w:r w:rsidRPr="00F35266">
        <w:rPr>
          <w:rFonts w:cs="Times New Roman"/>
          <w:sz w:val="26"/>
          <w:szCs w:val="26"/>
        </w:rPr>
        <w:t>Nhập thông tin tìm kiếm</w:t>
      </w:r>
    </w:p>
    <w:p w14:paraId="598BBE15" w14:textId="77777777" w:rsidR="00943571" w:rsidRDefault="00943571" w:rsidP="00943571">
      <w:pPr>
        <w:keepNext w:val="0"/>
        <w:spacing w:before="0" w:after="160" w:line="240" w:lineRule="auto"/>
        <w:rPr>
          <w:rFonts w:cs="Times New Roman"/>
          <w:sz w:val="26"/>
          <w:szCs w:val="26"/>
        </w:rPr>
      </w:pPr>
      <w:r>
        <w:rPr>
          <w:rFonts w:cs="Times New Roman"/>
          <w:sz w:val="26"/>
          <w:szCs w:val="26"/>
        </w:rPr>
        <w:t>Cách 1: Tìm kiếm nhanh bằng cách nhập nội dung trích yếu nhấn nút tìm kiếm</w:t>
      </w:r>
    </w:p>
    <w:p w14:paraId="61081D71" w14:textId="48535EFF" w:rsidR="00943571" w:rsidRDefault="00CA5F77" w:rsidP="00943571">
      <w:pPr>
        <w:keepNext w:val="0"/>
        <w:spacing w:before="0" w:after="160" w:line="240" w:lineRule="auto"/>
        <w:rPr>
          <w:rFonts w:cs="Times New Roman"/>
          <w:sz w:val="26"/>
          <w:szCs w:val="26"/>
        </w:rPr>
      </w:pPr>
      <w:r>
        <w:rPr>
          <w:noProof/>
        </w:rPr>
        <w:drawing>
          <wp:inline distT="0" distB="0" distL="0" distR="0" wp14:anchorId="41702B16" wp14:editId="7B96FA2A">
            <wp:extent cx="5761990" cy="2457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1990" cy="2457450"/>
                    </a:xfrm>
                    <a:prstGeom prst="rect">
                      <a:avLst/>
                    </a:prstGeom>
                  </pic:spPr>
                </pic:pic>
              </a:graphicData>
            </a:graphic>
          </wp:inline>
        </w:drawing>
      </w:r>
    </w:p>
    <w:p w14:paraId="0F5E74E2" w14:textId="77777777" w:rsidR="00943571" w:rsidRDefault="00943571" w:rsidP="00943571">
      <w:pPr>
        <w:keepNext w:val="0"/>
        <w:spacing w:before="0" w:after="160" w:line="240" w:lineRule="auto"/>
        <w:rPr>
          <w:rFonts w:cs="Times New Roman"/>
          <w:sz w:val="26"/>
          <w:szCs w:val="26"/>
        </w:rPr>
      </w:pPr>
      <w:r>
        <w:rPr>
          <w:rFonts w:cs="Times New Roman"/>
          <w:sz w:val="26"/>
          <w:szCs w:val="26"/>
        </w:rPr>
        <w:t xml:space="preserve">Cách 2: vào tìm kiếm nâng cao: nhập tiêu chí cần tìm (vd: số/ ký hiệu) nhấn </w:t>
      </w:r>
      <w:r w:rsidRPr="00F35266">
        <w:rPr>
          <w:noProof/>
          <w:sz w:val="26"/>
          <w:szCs w:val="26"/>
        </w:rPr>
        <w:drawing>
          <wp:inline distT="0" distB="0" distL="0" distR="0" wp14:anchorId="0603F725" wp14:editId="612CF68B">
            <wp:extent cx="523875" cy="167909"/>
            <wp:effectExtent l="0" t="0" r="0" b="3810"/>
            <wp:docPr id="201"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4681" cy="171373"/>
                    </a:xfrm>
                    <a:prstGeom prst="rect">
                      <a:avLst/>
                    </a:prstGeom>
                    <a:noFill/>
                    <a:ln>
                      <a:noFill/>
                    </a:ln>
                  </pic:spPr>
                </pic:pic>
              </a:graphicData>
            </a:graphic>
          </wp:inline>
        </w:drawing>
      </w:r>
    </w:p>
    <w:p w14:paraId="35B6CD1B" w14:textId="77777777" w:rsidR="00943571" w:rsidRDefault="00943571" w:rsidP="00943571">
      <w:pPr>
        <w:keepNext w:val="0"/>
        <w:spacing w:before="0" w:after="160" w:line="240" w:lineRule="auto"/>
        <w:rPr>
          <w:rFonts w:cs="Times New Roman"/>
          <w:sz w:val="26"/>
          <w:szCs w:val="26"/>
        </w:rPr>
      </w:pPr>
      <w:r>
        <w:rPr>
          <w:noProof/>
        </w:rPr>
        <w:drawing>
          <wp:inline distT="0" distB="0" distL="0" distR="0" wp14:anchorId="14FB23DE" wp14:editId="019BA84F">
            <wp:extent cx="5761990" cy="4423066"/>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61990" cy="4423066"/>
                    </a:xfrm>
                    <a:prstGeom prst="rect">
                      <a:avLst/>
                    </a:prstGeom>
                  </pic:spPr>
                </pic:pic>
              </a:graphicData>
            </a:graphic>
          </wp:inline>
        </w:drawing>
      </w:r>
    </w:p>
    <w:p w14:paraId="40E757D4" w14:textId="77777777" w:rsidR="00943571" w:rsidRPr="00F35266" w:rsidRDefault="00943571" w:rsidP="00943571">
      <w:pPr>
        <w:keepNext w:val="0"/>
        <w:spacing w:before="0" w:after="160" w:line="240" w:lineRule="auto"/>
        <w:rPr>
          <w:rFonts w:cs="Times New Roman"/>
          <w:sz w:val="26"/>
          <w:szCs w:val="26"/>
        </w:rPr>
      </w:pPr>
      <w:r>
        <w:rPr>
          <w:rFonts w:cs="Times New Roman"/>
          <w:sz w:val="26"/>
          <w:szCs w:val="26"/>
        </w:rPr>
        <w:t>-&gt; hiển thị kết quả thỏa mãn điều kiện tìm kiếm</w:t>
      </w:r>
    </w:p>
    <w:p w14:paraId="062143C0" w14:textId="77777777" w:rsidR="00943571" w:rsidRPr="00F35266" w:rsidRDefault="00943571" w:rsidP="00943571">
      <w:pPr>
        <w:pStyle w:val="Heading3"/>
      </w:pPr>
      <w:bookmarkStart w:id="38" w:name="_Toc104539588"/>
      <w:r>
        <w:lastRenderedPageBreak/>
        <w:t>3.2.2</w:t>
      </w:r>
      <w:r w:rsidRPr="00F35266">
        <w:t>. Chuyển hạn cập nhật</w:t>
      </w:r>
      <w:bookmarkEnd w:id="38"/>
    </w:p>
    <w:p w14:paraId="4530C729" w14:textId="77777777" w:rsidR="00943571" w:rsidRPr="00F35266" w:rsidRDefault="00943571" w:rsidP="00943571">
      <w:pPr>
        <w:rPr>
          <w:rFonts w:cs="Times New Roman"/>
          <w:sz w:val="26"/>
          <w:szCs w:val="26"/>
        </w:rPr>
      </w:pPr>
      <w:r w:rsidRPr="00F35266">
        <w:rPr>
          <w:rFonts w:cs="Times New Roman"/>
          <w:sz w:val="26"/>
          <w:szCs w:val="26"/>
        </w:rPr>
        <w:t>Chức năng này cho phép chuyên viên chuyển hạn cập nhật cho VBPH Chuyên viên</w:t>
      </w:r>
    </w:p>
    <w:p w14:paraId="7B554263" w14:textId="77777777" w:rsidR="00943571" w:rsidRDefault="00943571" w:rsidP="00943571">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Chuyên viên </w:t>
      </w:r>
      <w:r>
        <w:rPr>
          <w:rFonts w:cs="Times New Roman"/>
          <w:sz w:val="26"/>
          <w:szCs w:val="26"/>
        </w:rPr>
        <w:t xml:space="preserve">VPCP đăng nhập hệ thống -&gt; </w:t>
      </w:r>
      <w:r w:rsidRPr="00F35266">
        <w:rPr>
          <w:rFonts w:cs="Times New Roman"/>
          <w:sz w:val="26"/>
          <w:szCs w:val="26"/>
        </w:rPr>
        <w:t>vào menu Văn bản phát hành chuyên viên</w:t>
      </w:r>
      <w:r>
        <w:rPr>
          <w:rFonts w:cs="Times New Roman"/>
          <w:sz w:val="26"/>
          <w:szCs w:val="26"/>
        </w:rPr>
        <w:t xml:space="preserve"> -&gt; tìm kiếm VBPH cần cập nhật -&gt; nhấn nút </w:t>
      </w:r>
      <w:r w:rsidRPr="00F35266">
        <w:rPr>
          <w:rFonts w:cs="Times New Roman"/>
          <w:noProof/>
          <w:sz w:val="26"/>
          <w:szCs w:val="26"/>
        </w:rPr>
        <w:drawing>
          <wp:inline distT="0" distB="0" distL="0" distR="0" wp14:anchorId="4B949C11" wp14:editId="1F3408F4">
            <wp:extent cx="276225" cy="247650"/>
            <wp:effectExtent l="0" t="0" r="9525" b="0"/>
            <wp:docPr id="203"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225" cy="247650"/>
                    </a:xfrm>
                    <a:prstGeom prst="rect">
                      <a:avLst/>
                    </a:prstGeom>
                    <a:noFill/>
                    <a:ln>
                      <a:noFill/>
                    </a:ln>
                  </pic:spPr>
                </pic:pic>
              </a:graphicData>
            </a:graphic>
          </wp:inline>
        </w:drawing>
      </w:r>
    </w:p>
    <w:p w14:paraId="10E0CFA5" w14:textId="3980638D" w:rsidR="00943571" w:rsidRDefault="002873A4" w:rsidP="00943571">
      <w:pPr>
        <w:rPr>
          <w:rFonts w:cs="Times New Roman"/>
          <w:sz w:val="26"/>
          <w:szCs w:val="26"/>
        </w:rPr>
      </w:pPr>
      <w:r>
        <w:rPr>
          <w:noProof/>
        </w:rPr>
        <w:drawing>
          <wp:inline distT="0" distB="0" distL="0" distR="0" wp14:anchorId="0D77E0FB" wp14:editId="7654EB34">
            <wp:extent cx="5761990" cy="24422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1990" cy="2442210"/>
                    </a:xfrm>
                    <a:prstGeom prst="rect">
                      <a:avLst/>
                    </a:prstGeom>
                  </pic:spPr>
                </pic:pic>
              </a:graphicData>
            </a:graphic>
          </wp:inline>
        </w:drawing>
      </w:r>
    </w:p>
    <w:p w14:paraId="1B8AB433" w14:textId="77777777" w:rsidR="00943571" w:rsidRDefault="00943571" w:rsidP="00943571">
      <w:pPr>
        <w:rPr>
          <w:rFonts w:cs="Times New Roman"/>
          <w:sz w:val="26"/>
          <w:szCs w:val="26"/>
        </w:rPr>
      </w:pPr>
      <w:r>
        <w:rPr>
          <w:rFonts w:cs="Times New Roman"/>
          <w:sz w:val="26"/>
          <w:szCs w:val="26"/>
        </w:rPr>
        <w:t>Hiển thị màn hình sau</w:t>
      </w:r>
    </w:p>
    <w:p w14:paraId="332FD867" w14:textId="77777777" w:rsidR="00943571" w:rsidRDefault="00943571" w:rsidP="00943571">
      <w:pPr>
        <w:rPr>
          <w:rFonts w:cs="Times New Roman"/>
          <w:sz w:val="26"/>
          <w:szCs w:val="26"/>
        </w:rPr>
      </w:pPr>
      <w:r w:rsidRPr="00F35266">
        <w:rPr>
          <w:rFonts w:cs="Times New Roman"/>
          <w:b/>
          <w:i/>
          <w:noProof/>
          <w:sz w:val="26"/>
          <w:szCs w:val="26"/>
          <w:u w:val="single"/>
        </w:rPr>
        <w:drawing>
          <wp:inline distT="0" distB="0" distL="0" distR="0" wp14:anchorId="0294166B" wp14:editId="062CC358">
            <wp:extent cx="5943600" cy="1533525"/>
            <wp:effectExtent l="0" t="0" r="0" b="9525"/>
            <wp:docPr id="2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1533525"/>
                    </a:xfrm>
                    <a:prstGeom prst="rect">
                      <a:avLst/>
                    </a:prstGeom>
                    <a:noFill/>
                    <a:ln>
                      <a:noFill/>
                    </a:ln>
                  </pic:spPr>
                </pic:pic>
              </a:graphicData>
            </a:graphic>
          </wp:inline>
        </w:drawing>
      </w:r>
      <w:r w:rsidRPr="00F35266">
        <w:rPr>
          <w:rFonts w:cs="Times New Roman"/>
          <w:b/>
          <w:i/>
          <w:sz w:val="26"/>
          <w:szCs w:val="26"/>
          <w:u w:val="single"/>
        </w:rPr>
        <w:t>Bước 2</w:t>
      </w:r>
      <w:r w:rsidRPr="00F35266">
        <w:rPr>
          <w:rFonts w:cs="Times New Roman"/>
          <w:i/>
          <w:sz w:val="26"/>
          <w:szCs w:val="26"/>
        </w:rPr>
        <w:t xml:space="preserve">: </w:t>
      </w:r>
      <w:r>
        <w:rPr>
          <w:rFonts w:cs="Times New Roman"/>
          <w:sz w:val="26"/>
          <w:szCs w:val="26"/>
        </w:rPr>
        <w:t>C</w:t>
      </w:r>
      <w:r w:rsidRPr="00F35266">
        <w:rPr>
          <w:rFonts w:cs="Times New Roman"/>
          <w:sz w:val="26"/>
          <w:szCs w:val="26"/>
        </w:rPr>
        <w:t>hon hạn cập nhật và nhập Lý do chuyển</w:t>
      </w:r>
      <w:r>
        <w:rPr>
          <w:rFonts w:cs="Times New Roman"/>
          <w:sz w:val="26"/>
          <w:szCs w:val="26"/>
        </w:rPr>
        <w:t xml:space="preserve"> -&gt; nhấn nút </w:t>
      </w:r>
      <w:r w:rsidRPr="00F35266">
        <w:rPr>
          <w:rFonts w:cs="Times New Roman"/>
          <w:noProof/>
          <w:sz w:val="26"/>
          <w:szCs w:val="26"/>
        </w:rPr>
        <w:drawing>
          <wp:inline distT="0" distB="0" distL="0" distR="0" wp14:anchorId="7E4EAA7C" wp14:editId="2AEF4BA1">
            <wp:extent cx="572485" cy="200025"/>
            <wp:effectExtent l="0" t="0" r="0" b="0"/>
            <wp:docPr id="207"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4993" cy="204395"/>
                    </a:xfrm>
                    <a:prstGeom prst="rect">
                      <a:avLst/>
                    </a:prstGeom>
                    <a:noFill/>
                    <a:ln>
                      <a:noFill/>
                    </a:ln>
                  </pic:spPr>
                </pic:pic>
              </a:graphicData>
            </a:graphic>
          </wp:inline>
        </w:drawing>
      </w:r>
      <w:r>
        <w:rPr>
          <w:rFonts w:cs="Times New Roman"/>
          <w:sz w:val="26"/>
          <w:szCs w:val="26"/>
        </w:rPr>
        <w:t xml:space="preserve"> hoàn tất chuyển hạn cập nhật cho VBPH chuyên viên.</w:t>
      </w:r>
    </w:p>
    <w:p w14:paraId="4D8DB305" w14:textId="77777777" w:rsidR="00943571" w:rsidRPr="005B73EF" w:rsidRDefault="00943571" w:rsidP="00943571">
      <w:pPr>
        <w:pStyle w:val="ListParagraph"/>
        <w:numPr>
          <w:ilvl w:val="0"/>
          <w:numId w:val="39"/>
        </w:numPr>
        <w:rPr>
          <w:rFonts w:cs="Times New Roman"/>
          <w:sz w:val="26"/>
          <w:szCs w:val="26"/>
        </w:rPr>
      </w:pPr>
      <w:r w:rsidRPr="005B73EF">
        <w:rPr>
          <w:rFonts w:cs="Times New Roman"/>
          <w:sz w:val="26"/>
          <w:szCs w:val="26"/>
        </w:rPr>
        <w:t>Sau khi chuyển hạn cập nhật lưu lại lịch sử</w:t>
      </w:r>
    </w:p>
    <w:p w14:paraId="5019AB38" w14:textId="77777777" w:rsidR="00943571" w:rsidRPr="00F35266" w:rsidRDefault="00943571" w:rsidP="00943571">
      <w:pPr>
        <w:pStyle w:val="Heading3"/>
      </w:pPr>
      <w:bookmarkStart w:id="39" w:name="_Toc104539589"/>
      <w:r>
        <w:t>3.2.3</w:t>
      </w:r>
      <w:r w:rsidRPr="00F35266">
        <w:t>. Chuyển loại theo dõi</w:t>
      </w:r>
      <w:bookmarkEnd w:id="39"/>
    </w:p>
    <w:p w14:paraId="03CA6C79" w14:textId="77777777" w:rsidR="00943571" w:rsidRPr="00F35266" w:rsidRDefault="00943571" w:rsidP="00943571">
      <w:pPr>
        <w:rPr>
          <w:rFonts w:cs="Times New Roman"/>
          <w:sz w:val="26"/>
          <w:szCs w:val="26"/>
        </w:rPr>
      </w:pPr>
      <w:r w:rsidRPr="00F35266">
        <w:rPr>
          <w:rFonts w:cs="Times New Roman"/>
          <w:sz w:val="26"/>
          <w:szCs w:val="26"/>
        </w:rPr>
        <w:t xml:space="preserve">Chức năng này cho phép chuyên viên chuyển loại theo dõi </w:t>
      </w:r>
      <w:r>
        <w:rPr>
          <w:rFonts w:cs="Times New Roman"/>
          <w:sz w:val="26"/>
          <w:szCs w:val="26"/>
        </w:rPr>
        <w:t xml:space="preserve">của </w:t>
      </w:r>
      <w:r w:rsidRPr="00F35266">
        <w:rPr>
          <w:rFonts w:cs="Times New Roman"/>
          <w:sz w:val="26"/>
          <w:szCs w:val="26"/>
        </w:rPr>
        <w:t>VBPH</w:t>
      </w:r>
    </w:p>
    <w:p w14:paraId="07B00B5E" w14:textId="77777777" w:rsidR="00943571" w:rsidRDefault="00943571" w:rsidP="00943571">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Chuyên viên vào menu Văn bản phát hành chuyên viên nhấn nút </w:t>
      </w:r>
      <w:r w:rsidRPr="00F35266">
        <w:rPr>
          <w:rFonts w:cs="Times New Roman"/>
          <w:noProof/>
          <w:sz w:val="26"/>
          <w:szCs w:val="26"/>
        </w:rPr>
        <w:drawing>
          <wp:inline distT="0" distB="0" distL="0" distR="0" wp14:anchorId="39351C1B" wp14:editId="45840FA0">
            <wp:extent cx="180975" cy="212449"/>
            <wp:effectExtent l="0" t="0" r="0" b="0"/>
            <wp:docPr id="209"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3403" cy="215300"/>
                    </a:xfrm>
                    <a:prstGeom prst="rect">
                      <a:avLst/>
                    </a:prstGeom>
                    <a:noFill/>
                    <a:ln>
                      <a:noFill/>
                    </a:ln>
                  </pic:spPr>
                </pic:pic>
              </a:graphicData>
            </a:graphic>
          </wp:inline>
        </w:drawing>
      </w:r>
      <w:r w:rsidRPr="00F35266">
        <w:rPr>
          <w:rFonts w:cs="Times New Roman"/>
          <w:sz w:val="26"/>
          <w:szCs w:val="26"/>
        </w:rPr>
        <w:t xml:space="preserve"> </w:t>
      </w:r>
    </w:p>
    <w:p w14:paraId="07B0CB7A" w14:textId="3E9A668B" w:rsidR="00943571" w:rsidRDefault="00CF0E5F" w:rsidP="00943571">
      <w:pPr>
        <w:rPr>
          <w:rFonts w:cs="Times New Roman"/>
          <w:sz w:val="26"/>
          <w:szCs w:val="26"/>
        </w:rPr>
      </w:pPr>
      <w:r>
        <w:rPr>
          <w:noProof/>
        </w:rPr>
        <w:lastRenderedPageBreak/>
        <w:drawing>
          <wp:inline distT="0" distB="0" distL="0" distR="0" wp14:anchorId="445CB5E4" wp14:editId="0B0339F6">
            <wp:extent cx="5761990" cy="244221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1990" cy="2442210"/>
                    </a:xfrm>
                    <a:prstGeom prst="rect">
                      <a:avLst/>
                    </a:prstGeom>
                  </pic:spPr>
                </pic:pic>
              </a:graphicData>
            </a:graphic>
          </wp:inline>
        </w:drawing>
      </w:r>
    </w:p>
    <w:p w14:paraId="247AAEE2" w14:textId="77777777" w:rsidR="00943571" w:rsidRPr="00F35266" w:rsidRDefault="00943571" w:rsidP="00943571">
      <w:pPr>
        <w:rPr>
          <w:rFonts w:cs="Times New Roman"/>
          <w:sz w:val="26"/>
          <w:szCs w:val="26"/>
        </w:rPr>
      </w:pPr>
      <w:r>
        <w:rPr>
          <w:rFonts w:cs="Times New Roman"/>
          <w:sz w:val="26"/>
          <w:szCs w:val="26"/>
        </w:rPr>
        <w:t>H</w:t>
      </w:r>
      <w:r w:rsidRPr="00F35266">
        <w:rPr>
          <w:rFonts w:cs="Times New Roman"/>
          <w:sz w:val="26"/>
          <w:szCs w:val="26"/>
        </w:rPr>
        <w:t>iển thị màn hình sau</w:t>
      </w:r>
    </w:p>
    <w:p w14:paraId="1193EA59" w14:textId="77777777" w:rsidR="00943571" w:rsidRPr="00F35266" w:rsidRDefault="00943571" w:rsidP="00943571">
      <w:pPr>
        <w:rPr>
          <w:rFonts w:cs="Times New Roman"/>
          <w:sz w:val="26"/>
          <w:szCs w:val="26"/>
        </w:rPr>
      </w:pPr>
      <w:r w:rsidRPr="00F35266">
        <w:rPr>
          <w:rFonts w:cs="Times New Roman"/>
          <w:noProof/>
          <w:sz w:val="26"/>
          <w:szCs w:val="26"/>
        </w:rPr>
        <w:drawing>
          <wp:inline distT="0" distB="0" distL="0" distR="0" wp14:anchorId="5A50CE84" wp14:editId="690F89FF">
            <wp:extent cx="5943600" cy="1695450"/>
            <wp:effectExtent l="0" t="0" r="0" b="0"/>
            <wp:docPr id="213"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1695450"/>
                    </a:xfrm>
                    <a:prstGeom prst="rect">
                      <a:avLst/>
                    </a:prstGeom>
                    <a:noFill/>
                    <a:ln>
                      <a:noFill/>
                    </a:ln>
                  </pic:spPr>
                </pic:pic>
              </a:graphicData>
            </a:graphic>
          </wp:inline>
        </w:drawing>
      </w:r>
    </w:p>
    <w:p w14:paraId="72920E6D" w14:textId="77777777" w:rsidR="00943571" w:rsidRPr="00F35266" w:rsidRDefault="00943571" w:rsidP="00943571">
      <w:pPr>
        <w:rPr>
          <w:rFonts w:cs="Times New Roman"/>
          <w:noProof/>
          <w:sz w:val="26"/>
          <w:szCs w:val="26"/>
        </w:rPr>
      </w:pPr>
      <w:r w:rsidRPr="00F35266">
        <w:rPr>
          <w:rFonts w:cs="Times New Roman"/>
          <w:b/>
          <w:i/>
          <w:sz w:val="26"/>
          <w:szCs w:val="26"/>
          <w:u w:val="single"/>
        </w:rPr>
        <w:t>Bước 3</w:t>
      </w:r>
      <w:r w:rsidRPr="00F35266">
        <w:rPr>
          <w:rFonts w:cs="Times New Roman"/>
          <w:i/>
          <w:sz w:val="26"/>
          <w:szCs w:val="26"/>
        </w:rPr>
        <w:t xml:space="preserve">: </w:t>
      </w:r>
      <w:r>
        <w:rPr>
          <w:rFonts w:cs="Times New Roman"/>
          <w:sz w:val="26"/>
          <w:szCs w:val="26"/>
        </w:rPr>
        <w:t>Chọn loại theo dõi và nhập lý</w:t>
      </w:r>
      <w:r w:rsidRPr="00F35266">
        <w:rPr>
          <w:rFonts w:cs="Times New Roman"/>
          <w:sz w:val="26"/>
          <w:szCs w:val="26"/>
        </w:rPr>
        <w:t xml:space="preserve"> do chuyển </w:t>
      </w:r>
      <w:r>
        <w:rPr>
          <w:rFonts w:cs="Times New Roman"/>
          <w:sz w:val="26"/>
          <w:szCs w:val="26"/>
        </w:rPr>
        <w:t xml:space="preserve">nhấn nút </w:t>
      </w:r>
      <w:r w:rsidRPr="00F35266">
        <w:rPr>
          <w:rFonts w:cs="Times New Roman"/>
          <w:noProof/>
          <w:sz w:val="26"/>
          <w:szCs w:val="26"/>
        </w:rPr>
        <w:drawing>
          <wp:inline distT="0" distB="0" distL="0" distR="0" wp14:anchorId="142DF8FF" wp14:editId="42B5FDB1">
            <wp:extent cx="466725" cy="200025"/>
            <wp:effectExtent l="0" t="0" r="9525" b="9525"/>
            <wp:docPr id="215"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6725" cy="200025"/>
                    </a:xfrm>
                    <a:prstGeom prst="rect">
                      <a:avLst/>
                    </a:prstGeom>
                    <a:noFill/>
                    <a:ln>
                      <a:noFill/>
                    </a:ln>
                  </pic:spPr>
                </pic:pic>
              </a:graphicData>
            </a:graphic>
          </wp:inline>
        </w:drawing>
      </w:r>
      <w:r>
        <w:rPr>
          <w:rFonts w:cs="Times New Roman"/>
          <w:sz w:val="26"/>
          <w:szCs w:val="26"/>
        </w:rPr>
        <w:t xml:space="preserve"> hoàn tất chuyển loại theo dõi</w:t>
      </w:r>
    </w:p>
    <w:p w14:paraId="68407158" w14:textId="77777777" w:rsidR="00943571" w:rsidRPr="005B73EF" w:rsidRDefault="00943571" w:rsidP="00943571">
      <w:pPr>
        <w:pStyle w:val="ListParagraph"/>
        <w:numPr>
          <w:ilvl w:val="0"/>
          <w:numId w:val="39"/>
        </w:numPr>
        <w:rPr>
          <w:rFonts w:cs="Times New Roman"/>
          <w:sz w:val="26"/>
          <w:szCs w:val="26"/>
        </w:rPr>
      </w:pPr>
      <w:r w:rsidRPr="005B73EF">
        <w:rPr>
          <w:rFonts w:cs="Times New Roman"/>
          <w:sz w:val="26"/>
          <w:szCs w:val="26"/>
        </w:rPr>
        <w:t>Sau khi Chuyển loại theo dõi sẽ lưu lịch sử</w:t>
      </w:r>
    </w:p>
    <w:p w14:paraId="0B491FA7" w14:textId="77777777" w:rsidR="00943571" w:rsidRPr="005B73EF" w:rsidRDefault="00943571" w:rsidP="00943571">
      <w:pPr>
        <w:pStyle w:val="ListParagraph"/>
        <w:numPr>
          <w:ilvl w:val="0"/>
          <w:numId w:val="39"/>
        </w:numPr>
        <w:rPr>
          <w:rFonts w:cs="Times New Roman"/>
          <w:sz w:val="26"/>
          <w:szCs w:val="26"/>
        </w:rPr>
      </w:pPr>
      <w:r w:rsidRPr="005B73EF">
        <w:rPr>
          <w:rFonts w:cs="Times New Roman"/>
          <w:sz w:val="26"/>
          <w:szCs w:val="26"/>
        </w:rPr>
        <w:t>Bản ghi sẽ được chuyển đến loại theo dõi người dùng chọn</w:t>
      </w:r>
    </w:p>
    <w:p w14:paraId="0F50059D" w14:textId="77777777" w:rsidR="00943571" w:rsidRPr="00F35266" w:rsidRDefault="00943571" w:rsidP="00943571">
      <w:pPr>
        <w:pStyle w:val="Heading3"/>
      </w:pPr>
      <w:bookmarkStart w:id="40" w:name="_3.2.4._Giao_nhiệm_1"/>
      <w:bookmarkStart w:id="41" w:name="_Toc104539590"/>
      <w:bookmarkEnd w:id="40"/>
      <w:r>
        <w:t>3.2.4</w:t>
      </w:r>
      <w:r w:rsidRPr="00F35266">
        <w:t xml:space="preserve">. </w:t>
      </w:r>
      <w:r>
        <w:t>Giao nhiệm vụ</w:t>
      </w:r>
      <w:bookmarkEnd w:id="41"/>
    </w:p>
    <w:p w14:paraId="0BF41781" w14:textId="77777777" w:rsidR="00943571" w:rsidRPr="00F35266" w:rsidRDefault="00943571" w:rsidP="00943571">
      <w:pPr>
        <w:keepNext w:val="0"/>
        <w:spacing w:before="0" w:after="160" w:line="240" w:lineRule="auto"/>
        <w:rPr>
          <w:rFonts w:cs="Times New Roman"/>
          <w:sz w:val="26"/>
          <w:szCs w:val="26"/>
        </w:rPr>
      </w:pPr>
      <w:r w:rsidRPr="00F35266">
        <w:rPr>
          <w:rFonts w:cs="Times New Roman"/>
          <w:sz w:val="26"/>
          <w:szCs w:val="26"/>
        </w:rPr>
        <w:t xml:space="preserve">Chức năng cho phép chuyên viên </w:t>
      </w:r>
      <w:r>
        <w:rPr>
          <w:rFonts w:cs="Times New Roman"/>
          <w:sz w:val="26"/>
          <w:szCs w:val="26"/>
        </w:rPr>
        <w:t>tạo nhiệm vụ giao nhiệm vụ cho các đơn vị Bộ, ĐP.</w:t>
      </w:r>
    </w:p>
    <w:p w14:paraId="2E365D92" w14:textId="77777777" w:rsidR="00943571" w:rsidRDefault="00943571" w:rsidP="00943571">
      <w:pPr>
        <w:keepNext w:val="0"/>
        <w:spacing w:before="0" w:after="160" w:line="240" w:lineRule="auto"/>
        <w:rPr>
          <w:rFonts w:cs="Times New Roman"/>
          <w:sz w:val="26"/>
          <w:szCs w:val="26"/>
        </w:rPr>
      </w:pPr>
      <w:r w:rsidRPr="00F35266">
        <w:rPr>
          <w:rFonts w:cs="Times New Roman"/>
          <w:b/>
          <w:i/>
          <w:sz w:val="26"/>
          <w:szCs w:val="26"/>
          <w:u w:val="single"/>
        </w:rPr>
        <w:t>Bước 1</w:t>
      </w:r>
      <w:r w:rsidRPr="00F35266">
        <w:rPr>
          <w:rFonts w:cs="Times New Roman"/>
          <w:sz w:val="26"/>
          <w:szCs w:val="26"/>
        </w:rPr>
        <w:t xml:space="preserve">:  Chuyên viên vào menu Văn bản phát hành chuyên viên </w:t>
      </w:r>
      <w:r w:rsidRPr="00F35266">
        <w:rPr>
          <w:rFonts w:cs="Times New Roman"/>
          <w:sz w:val="26"/>
          <w:szCs w:val="26"/>
        </w:rPr>
        <w:sym w:font="Wingdings" w:char="F0E0"/>
      </w:r>
      <w:r w:rsidRPr="00F35266">
        <w:rPr>
          <w:rFonts w:cs="Times New Roman"/>
          <w:sz w:val="26"/>
          <w:szCs w:val="26"/>
        </w:rPr>
        <w:t xml:space="preserve"> Nhấn vào nút </w:t>
      </w:r>
      <w:r w:rsidRPr="00F35266">
        <w:rPr>
          <w:rFonts w:cs="Times New Roman"/>
          <w:noProof/>
          <w:sz w:val="26"/>
          <w:szCs w:val="26"/>
        </w:rPr>
        <w:drawing>
          <wp:inline distT="0" distB="0" distL="0" distR="0" wp14:anchorId="5AD24BD6" wp14:editId="50B43718">
            <wp:extent cx="219075" cy="219075"/>
            <wp:effectExtent l="0" t="0" r="9525" b="9525"/>
            <wp:docPr id="217"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F35266">
        <w:rPr>
          <w:rFonts w:cs="Times New Roman"/>
          <w:sz w:val="26"/>
          <w:szCs w:val="26"/>
        </w:rPr>
        <w:t xml:space="preserve"> </w:t>
      </w:r>
    </w:p>
    <w:p w14:paraId="76B07C3B" w14:textId="77777777" w:rsidR="00943571" w:rsidRDefault="00943571" w:rsidP="00943571">
      <w:pPr>
        <w:keepNext w:val="0"/>
        <w:spacing w:before="0" w:after="160" w:line="240" w:lineRule="auto"/>
        <w:rPr>
          <w:rFonts w:cs="Times New Roman"/>
          <w:sz w:val="26"/>
          <w:szCs w:val="26"/>
        </w:rPr>
      </w:pPr>
    </w:p>
    <w:p w14:paraId="6B9AED99" w14:textId="788CA7B2" w:rsidR="00943571" w:rsidRDefault="00D72960" w:rsidP="00943571">
      <w:pPr>
        <w:keepNext w:val="0"/>
        <w:spacing w:before="0" w:after="160" w:line="240" w:lineRule="auto"/>
        <w:rPr>
          <w:rFonts w:cs="Times New Roman"/>
          <w:sz w:val="26"/>
          <w:szCs w:val="26"/>
        </w:rPr>
      </w:pPr>
      <w:r>
        <w:rPr>
          <w:noProof/>
        </w:rPr>
        <w:lastRenderedPageBreak/>
        <w:drawing>
          <wp:inline distT="0" distB="0" distL="0" distR="0" wp14:anchorId="470A41FD" wp14:editId="72EFECC6">
            <wp:extent cx="5761990" cy="244221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1990" cy="2442210"/>
                    </a:xfrm>
                    <a:prstGeom prst="rect">
                      <a:avLst/>
                    </a:prstGeom>
                  </pic:spPr>
                </pic:pic>
              </a:graphicData>
            </a:graphic>
          </wp:inline>
        </w:drawing>
      </w:r>
    </w:p>
    <w:p w14:paraId="319A04B0" w14:textId="77777777" w:rsidR="00943571" w:rsidRPr="00F35266" w:rsidRDefault="00943571" w:rsidP="00943571">
      <w:pPr>
        <w:keepNext w:val="0"/>
        <w:spacing w:before="0" w:after="160" w:line="240" w:lineRule="auto"/>
        <w:rPr>
          <w:rFonts w:cs="Times New Roman"/>
          <w:sz w:val="26"/>
          <w:szCs w:val="26"/>
        </w:rPr>
      </w:pPr>
      <w:r>
        <w:rPr>
          <w:rFonts w:cs="Times New Roman"/>
          <w:sz w:val="26"/>
          <w:szCs w:val="26"/>
        </w:rPr>
        <w:t>H</w:t>
      </w:r>
      <w:r w:rsidRPr="00F35266">
        <w:rPr>
          <w:rFonts w:cs="Times New Roman"/>
          <w:sz w:val="26"/>
          <w:szCs w:val="26"/>
        </w:rPr>
        <w:t>iển thị màn hình sau:</w:t>
      </w:r>
    </w:p>
    <w:p w14:paraId="7CB2A262" w14:textId="4706ABB5" w:rsidR="00943571" w:rsidRPr="00F35266" w:rsidRDefault="002D64C6" w:rsidP="00943571">
      <w:pPr>
        <w:keepNext w:val="0"/>
        <w:spacing w:before="0" w:after="160" w:line="240" w:lineRule="auto"/>
        <w:rPr>
          <w:rFonts w:cs="Times New Roman"/>
          <w:sz w:val="26"/>
          <w:szCs w:val="26"/>
        </w:rPr>
      </w:pPr>
      <w:r>
        <w:rPr>
          <w:noProof/>
        </w:rPr>
        <w:drawing>
          <wp:inline distT="0" distB="0" distL="0" distR="0" wp14:anchorId="65F610CC" wp14:editId="18B87FB7">
            <wp:extent cx="5761990" cy="233235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61990" cy="2332355"/>
                    </a:xfrm>
                    <a:prstGeom prst="rect">
                      <a:avLst/>
                    </a:prstGeom>
                  </pic:spPr>
                </pic:pic>
              </a:graphicData>
            </a:graphic>
          </wp:inline>
        </w:drawing>
      </w:r>
    </w:p>
    <w:p w14:paraId="6C0C909F" w14:textId="77777777" w:rsidR="00943571" w:rsidRDefault="00943571" w:rsidP="00943571">
      <w:pPr>
        <w:keepNext w:val="0"/>
        <w:spacing w:before="0" w:after="160" w:line="259" w:lineRule="auto"/>
        <w:rPr>
          <w:rFonts w:cs="Times New Roman"/>
          <w:sz w:val="26"/>
          <w:szCs w:val="26"/>
        </w:rPr>
      </w:pPr>
      <w:r>
        <w:rPr>
          <w:rFonts w:cs="Times New Roman"/>
          <w:b/>
          <w:i/>
          <w:sz w:val="26"/>
          <w:szCs w:val="26"/>
          <w:u w:val="single"/>
        </w:rPr>
        <w:t>Bước 2:</w:t>
      </w:r>
      <w:r w:rsidRPr="0099686F">
        <w:rPr>
          <w:rFonts w:cs="Times New Roman"/>
          <w:sz w:val="26"/>
          <w:szCs w:val="26"/>
        </w:rPr>
        <w:t xml:space="preserve"> </w:t>
      </w:r>
      <w:r w:rsidRPr="007504F8">
        <w:rPr>
          <w:rFonts w:cs="Times New Roman"/>
          <w:sz w:val="26"/>
          <w:szCs w:val="26"/>
        </w:rPr>
        <w:t>N</w:t>
      </w:r>
      <w:r>
        <w:rPr>
          <w:rFonts w:cs="Times New Roman"/>
          <w:sz w:val="26"/>
          <w:szCs w:val="26"/>
        </w:rPr>
        <w:t>hập thông tin nhiệm vụ (trường hợp muốn tạo nhiều nhiệm vụ thì tích vào nút</w:t>
      </w:r>
      <w:r w:rsidRPr="00F35266">
        <w:rPr>
          <w:rFonts w:cs="Times New Roman"/>
          <w:b/>
          <w:i/>
          <w:sz w:val="26"/>
          <w:szCs w:val="26"/>
        </w:rPr>
        <w:t xml:space="preserve"> </w:t>
      </w:r>
      <w:r w:rsidRPr="00F35266">
        <w:rPr>
          <w:rFonts w:cs="Times New Roman"/>
          <w:b/>
          <w:i/>
          <w:noProof/>
          <w:sz w:val="26"/>
          <w:szCs w:val="26"/>
        </w:rPr>
        <w:drawing>
          <wp:inline distT="0" distB="0" distL="0" distR="0" wp14:anchorId="64687252" wp14:editId="15F69A98">
            <wp:extent cx="819150" cy="192741"/>
            <wp:effectExtent l="0" t="0" r="0" b="0"/>
            <wp:docPr id="2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36060" cy="196720"/>
                    </a:xfrm>
                    <a:prstGeom prst="rect">
                      <a:avLst/>
                    </a:prstGeom>
                    <a:noFill/>
                    <a:ln>
                      <a:noFill/>
                    </a:ln>
                  </pic:spPr>
                </pic:pic>
              </a:graphicData>
            </a:graphic>
          </wp:inline>
        </w:drawing>
      </w:r>
      <w:r w:rsidRPr="00F35266">
        <w:rPr>
          <w:rFonts w:cs="Times New Roman"/>
          <w:b/>
          <w:i/>
          <w:sz w:val="26"/>
          <w:szCs w:val="26"/>
        </w:rPr>
        <w:t xml:space="preserve"> </w:t>
      </w:r>
      <w:r w:rsidRPr="00F35266">
        <w:rPr>
          <w:rFonts w:cs="Times New Roman"/>
          <w:sz w:val="26"/>
          <w:szCs w:val="26"/>
        </w:rPr>
        <w:t xml:space="preserve">để thêm </w:t>
      </w:r>
      <w:r>
        <w:rPr>
          <w:rFonts w:cs="Times New Roman"/>
          <w:sz w:val="26"/>
          <w:szCs w:val="26"/>
        </w:rPr>
        <w:t>nhiều nhiệm vụ).</w:t>
      </w:r>
    </w:p>
    <w:p w14:paraId="391509E4" w14:textId="77777777" w:rsidR="00943571" w:rsidRDefault="00943571" w:rsidP="00943571">
      <w:pPr>
        <w:pStyle w:val="ListParagraph"/>
        <w:keepNext w:val="0"/>
        <w:numPr>
          <w:ilvl w:val="0"/>
          <w:numId w:val="41"/>
        </w:numPr>
        <w:spacing w:before="0" w:after="160" w:line="259" w:lineRule="auto"/>
        <w:rPr>
          <w:rFonts w:cs="Times New Roman"/>
          <w:sz w:val="26"/>
          <w:szCs w:val="26"/>
        </w:rPr>
      </w:pPr>
      <w:r>
        <w:rPr>
          <w:rFonts w:cs="Times New Roman"/>
          <w:sz w:val="26"/>
          <w:szCs w:val="26"/>
        </w:rPr>
        <w:t>Nội dung nhiệm vụ</w:t>
      </w:r>
    </w:p>
    <w:p w14:paraId="7729397B" w14:textId="77777777" w:rsidR="00943571" w:rsidRDefault="00943571" w:rsidP="00943571">
      <w:pPr>
        <w:pStyle w:val="ListParagraph"/>
        <w:keepNext w:val="0"/>
        <w:numPr>
          <w:ilvl w:val="0"/>
          <w:numId w:val="41"/>
        </w:numPr>
        <w:spacing w:before="0" w:after="160" w:line="259" w:lineRule="auto"/>
        <w:rPr>
          <w:rFonts w:cs="Times New Roman"/>
          <w:sz w:val="26"/>
          <w:szCs w:val="26"/>
        </w:rPr>
      </w:pPr>
      <w:r>
        <w:rPr>
          <w:rFonts w:cs="Times New Roman"/>
          <w:sz w:val="26"/>
          <w:szCs w:val="26"/>
        </w:rPr>
        <w:t>Đề xuất chương trình công tác</w:t>
      </w:r>
    </w:p>
    <w:p w14:paraId="038F12BB" w14:textId="77777777" w:rsidR="00943571" w:rsidRDefault="00943571" w:rsidP="00943571">
      <w:pPr>
        <w:pStyle w:val="ListParagraph"/>
        <w:keepNext w:val="0"/>
        <w:numPr>
          <w:ilvl w:val="0"/>
          <w:numId w:val="41"/>
        </w:numPr>
        <w:spacing w:before="0" w:after="160" w:line="259" w:lineRule="auto"/>
        <w:rPr>
          <w:rFonts w:cs="Times New Roman"/>
          <w:sz w:val="26"/>
          <w:szCs w:val="26"/>
        </w:rPr>
      </w:pPr>
      <w:r>
        <w:rPr>
          <w:rFonts w:cs="Times New Roman"/>
          <w:sz w:val="26"/>
          <w:szCs w:val="26"/>
        </w:rPr>
        <w:t>Cơ quan được giao nhiệm vụ</w:t>
      </w:r>
    </w:p>
    <w:p w14:paraId="22CE4AE7" w14:textId="77777777" w:rsidR="00943571" w:rsidRDefault="00943571" w:rsidP="00943571">
      <w:pPr>
        <w:pStyle w:val="ListParagraph"/>
        <w:keepNext w:val="0"/>
        <w:numPr>
          <w:ilvl w:val="0"/>
          <w:numId w:val="41"/>
        </w:numPr>
        <w:spacing w:before="0" w:after="160" w:line="259" w:lineRule="auto"/>
        <w:rPr>
          <w:rFonts w:cs="Times New Roman"/>
          <w:sz w:val="26"/>
          <w:szCs w:val="26"/>
        </w:rPr>
      </w:pPr>
      <w:r>
        <w:rPr>
          <w:rFonts w:cs="Times New Roman"/>
          <w:sz w:val="26"/>
          <w:szCs w:val="26"/>
        </w:rPr>
        <w:t>Cơ quan phối hợp</w:t>
      </w:r>
    </w:p>
    <w:p w14:paraId="5F1C57E2" w14:textId="77777777" w:rsidR="00943571" w:rsidRDefault="00943571" w:rsidP="00943571">
      <w:pPr>
        <w:pStyle w:val="ListParagraph"/>
        <w:keepNext w:val="0"/>
        <w:numPr>
          <w:ilvl w:val="0"/>
          <w:numId w:val="41"/>
        </w:numPr>
        <w:spacing w:before="0" w:after="160" w:line="259" w:lineRule="auto"/>
        <w:rPr>
          <w:rFonts w:cs="Times New Roman"/>
          <w:sz w:val="26"/>
          <w:szCs w:val="26"/>
        </w:rPr>
      </w:pPr>
      <w:r>
        <w:rPr>
          <w:rFonts w:cs="Times New Roman"/>
          <w:sz w:val="26"/>
          <w:szCs w:val="26"/>
        </w:rPr>
        <w:t>Hạn xử lý</w:t>
      </w:r>
    </w:p>
    <w:p w14:paraId="5D645C61" w14:textId="77777777" w:rsidR="00943571" w:rsidRDefault="00943571" w:rsidP="00943571">
      <w:pPr>
        <w:pStyle w:val="ListParagraph"/>
        <w:keepNext w:val="0"/>
        <w:numPr>
          <w:ilvl w:val="0"/>
          <w:numId w:val="41"/>
        </w:numPr>
        <w:spacing w:before="0" w:after="160" w:line="259" w:lineRule="auto"/>
        <w:rPr>
          <w:rFonts w:cs="Times New Roman"/>
          <w:sz w:val="26"/>
          <w:szCs w:val="26"/>
        </w:rPr>
      </w:pPr>
      <w:r>
        <w:rPr>
          <w:rFonts w:cs="Times New Roman"/>
          <w:sz w:val="26"/>
          <w:szCs w:val="26"/>
        </w:rPr>
        <w:t>Đơn vị và chuyên viên theo dõi nhiệm vụ</w:t>
      </w:r>
    </w:p>
    <w:p w14:paraId="6E38E8ED" w14:textId="77777777" w:rsidR="00943571" w:rsidRPr="00657BEF" w:rsidRDefault="00943571" w:rsidP="00943571">
      <w:pPr>
        <w:keepNext w:val="0"/>
        <w:spacing w:before="0" w:after="160" w:line="259" w:lineRule="auto"/>
        <w:ind w:left="360"/>
        <w:rPr>
          <w:rFonts w:cs="Times New Roman"/>
          <w:sz w:val="26"/>
          <w:szCs w:val="26"/>
        </w:rPr>
      </w:pPr>
      <w:r>
        <w:rPr>
          <w:rFonts w:cs="Times New Roman"/>
          <w:sz w:val="26"/>
          <w:szCs w:val="26"/>
        </w:rPr>
        <w:t xml:space="preserve">Ghi chú: các trường có dấu </w:t>
      </w:r>
      <w:r w:rsidRPr="002957AB">
        <w:rPr>
          <w:rFonts w:cs="Times New Roman"/>
          <w:color w:val="FF0000"/>
          <w:sz w:val="26"/>
          <w:szCs w:val="26"/>
        </w:rPr>
        <w:t>*</w:t>
      </w:r>
      <w:r>
        <w:rPr>
          <w:rFonts w:cs="Times New Roman"/>
          <w:sz w:val="26"/>
          <w:szCs w:val="26"/>
        </w:rPr>
        <w:t xml:space="preserve"> là bắt buộc phải nhập</w:t>
      </w:r>
    </w:p>
    <w:p w14:paraId="184CB753" w14:textId="77777777" w:rsidR="00943571" w:rsidRPr="00F35266" w:rsidRDefault="00943571" w:rsidP="00943571">
      <w:pPr>
        <w:rPr>
          <w:rFonts w:cs="Times New Roman"/>
          <w:sz w:val="26"/>
          <w:szCs w:val="26"/>
        </w:rPr>
      </w:pPr>
      <w:r>
        <w:rPr>
          <w:rFonts w:cs="Times New Roman"/>
          <w:b/>
          <w:i/>
          <w:sz w:val="26"/>
          <w:szCs w:val="26"/>
          <w:u w:val="single"/>
        </w:rPr>
        <w:lastRenderedPageBreak/>
        <w:t>Bước 3</w:t>
      </w:r>
      <w:r w:rsidRPr="00F35266">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309574CA" wp14:editId="70AE2C5E">
            <wp:extent cx="961659" cy="200025"/>
            <wp:effectExtent l="0" t="0" r="0" b="0"/>
            <wp:docPr id="221"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65908" cy="200909"/>
                    </a:xfrm>
                    <a:prstGeom prst="rect">
                      <a:avLst/>
                    </a:prstGeom>
                    <a:noFill/>
                    <a:ln>
                      <a:noFill/>
                    </a:ln>
                  </pic:spPr>
                </pic:pic>
              </a:graphicData>
            </a:graphic>
          </wp:inline>
        </w:drawing>
      </w:r>
      <w:r>
        <w:rPr>
          <w:rFonts w:cs="Times New Roman"/>
          <w:sz w:val="26"/>
          <w:szCs w:val="26"/>
        </w:rPr>
        <w:t xml:space="preserve"> hoàn thành </w:t>
      </w:r>
      <w:r w:rsidRPr="00F35266">
        <w:rPr>
          <w:rFonts w:cs="Times New Roman"/>
          <w:sz w:val="26"/>
          <w:szCs w:val="26"/>
        </w:rPr>
        <w:t>chuyển văn bản sang theo dõi Văn bản chỉ đạo điều hành</w:t>
      </w:r>
    </w:p>
    <w:p w14:paraId="52219BEE" w14:textId="77777777" w:rsidR="000C505E" w:rsidRDefault="000C505E" w:rsidP="00242004">
      <w:pPr>
        <w:pStyle w:val="Heading2"/>
      </w:pPr>
      <w:bookmarkStart w:id="42" w:name="_Toc104539591"/>
      <w:r>
        <w:t>Nhiệm vụ chuyên viên giao đơn vị, chuyên viên khác</w:t>
      </w:r>
      <w:bookmarkEnd w:id="42"/>
    </w:p>
    <w:p w14:paraId="6E67DCD0" w14:textId="77777777" w:rsidR="000C505E" w:rsidRPr="00D54676" w:rsidRDefault="000C505E" w:rsidP="000C505E">
      <w:pPr>
        <w:pStyle w:val="Heading3"/>
      </w:pPr>
      <w:bookmarkStart w:id="43" w:name="_3.2.4._Giao_nhiệm"/>
      <w:bookmarkStart w:id="44" w:name="_3.2.5._Thu_hồi"/>
      <w:bookmarkStart w:id="45" w:name="_3.3.1._Bổ_sung"/>
      <w:bookmarkStart w:id="46" w:name="_Toc104539592"/>
      <w:bookmarkStart w:id="47" w:name="_Toc57896936"/>
      <w:bookmarkStart w:id="48" w:name="_Toc57896935"/>
      <w:bookmarkStart w:id="49" w:name="_Toc57896964"/>
      <w:bookmarkEnd w:id="43"/>
      <w:bookmarkEnd w:id="44"/>
      <w:bookmarkEnd w:id="45"/>
      <w:r>
        <w:t>3.3.1</w:t>
      </w:r>
      <w:r w:rsidRPr="00F35266">
        <w:t>. Bổ sung nhiệm vụ</w:t>
      </w:r>
      <w:r>
        <w:t>, công việc</w:t>
      </w:r>
      <w:bookmarkEnd w:id="46"/>
    </w:p>
    <w:p w14:paraId="218F1239" w14:textId="77777777" w:rsidR="000C505E" w:rsidRPr="00F35266" w:rsidRDefault="000C505E" w:rsidP="000C505E">
      <w:pPr>
        <w:keepNext w:val="0"/>
        <w:spacing w:before="0" w:after="160" w:line="240" w:lineRule="auto"/>
        <w:rPr>
          <w:rFonts w:cs="Times New Roman"/>
          <w:sz w:val="26"/>
          <w:szCs w:val="26"/>
        </w:rPr>
      </w:pPr>
      <w:r w:rsidRPr="00F35266">
        <w:rPr>
          <w:rFonts w:cs="Times New Roman"/>
          <w:sz w:val="26"/>
          <w:szCs w:val="26"/>
        </w:rPr>
        <w:t>Chức năng cho phép chuyên viên Bổ sung nhiệm vụ</w:t>
      </w:r>
      <w:r>
        <w:rPr>
          <w:rFonts w:cs="Times New Roman"/>
          <w:sz w:val="26"/>
          <w:szCs w:val="26"/>
        </w:rPr>
        <w:t xml:space="preserve"> giao bộ, địa phương sau khi đã giao nhiệm vụ cho Bộ, đia phương.</w:t>
      </w:r>
    </w:p>
    <w:p w14:paraId="08BAD586" w14:textId="75EBA76B"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1</w:t>
      </w:r>
      <w:r>
        <w:rPr>
          <w:rFonts w:cs="Times New Roman"/>
          <w:sz w:val="26"/>
          <w:szCs w:val="26"/>
        </w:rPr>
        <w:t xml:space="preserve">:  Chuyên viên menu </w:t>
      </w:r>
      <w:r w:rsidR="006C5AF8">
        <w:rPr>
          <w:rFonts w:cs="Times New Roman"/>
          <w:sz w:val="26"/>
          <w:szCs w:val="26"/>
        </w:rPr>
        <w:t xml:space="preserve">Quản lý nhiệm vụ </w:t>
      </w:r>
      <w:r w:rsidR="006C5AF8" w:rsidRPr="00F35266">
        <w:rPr>
          <w:rFonts w:cs="Times New Roman"/>
          <w:sz w:val="26"/>
          <w:szCs w:val="26"/>
        </w:rPr>
        <w:sym w:font="Wingdings" w:char="F0E0"/>
      </w:r>
      <w:r w:rsidR="006C5AF8">
        <w:rPr>
          <w:rFonts w:cs="Times New Roman"/>
          <w:sz w:val="26"/>
          <w:szCs w:val="26"/>
        </w:rPr>
        <w:t xml:space="preserve"> Nhiệm vụ thường </w:t>
      </w:r>
      <w:r w:rsidR="006C5AF8" w:rsidRPr="00F35266">
        <w:rPr>
          <w:rFonts w:cs="Times New Roman"/>
          <w:sz w:val="26"/>
          <w:szCs w:val="26"/>
        </w:rPr>
        <w:sym w:font="Wingdings" w:char="F0E0"/>
      </w:r>
      <w:r w:rsidR="006C5AF8">
        <w:rPr>
          <w:rFonts w:cs="Times New Roman"/>
          <w:sz w:val="26"/>
          <w:szCs w:val="26"/>
        </w:rPr>
        <w:t xml:space="preserve"> </w:t>
      </w:r>
      <w:r w:rsidRPr="00F35266">
        <w:rPr>
          <w:rFonts w:cs="Times New Roman"/>
          <w:sz w:val="26"/>
          <w:szCs w:val="26"/>
        </w:rPr>
        <w:t xml:space="preserve">Nhiệm vụ giao </w:t>
      </w:r>
      <w:r w:rsidRPr="00F35266">
        <w:rPr>
          <w:rFonts w:cs="Times New Roman"/>
          <w:sz w:val="26"/>
          <w:szCs w:val="26"/>
        </w:rPr>
        <w:sym w:font="Wingdings" w:char="F0E0"/>
      </w:r>
      <w:r w:rsidRPr="00F35266">
        <w:rPr>
          <w:rFonts w:cs="Times New Roman"/>
          <w:sz w:val="26"/>
          <w:szCs w:val="26"/>
        </w:rPr>
        <w:t xml:space="preserve"> Nhấn vào nút </w:t>
      </w:r>
      <w:r w:rsidRPr="00F35266">
        <w:rPr>
          <w:rFonts w:cs="Times New Roman"/>
          <w:noProof/>
          <w:sz w:val="26"/>
          <w:szCs w:val="26"/>
        </w:rPr>
        <w:drawing>
          <wp:inline distT="0" distB="0" distL="0" distR="0" wp14:anchorId="64E8FAD2" wp14:editId="58EB410D">
            <wp:extent cx="276225" cy="285750"/>
            <wp:effectExtent l="0" t="0" r="9525" b="0"/>
            <wp:docPr id="81"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6225" cy="285750"/>
                    </a:xfrm>
                    <a:prstGeom prst="rect">
                      <a:avLst/>
                    </a:prstGeom>
                    <a:noFill/>
                    <a:ln>
                      <a:noFill/>
                    </a:ln>
                  </pic:spPr>
                </pic:pic>
              </a:graphicData>
            </a:graphic>
          </wp:inline>
        </w:drawing>
      </w:r>
    </w:p>
    <w:p w14:paraId="029E2DBB" w14:textId="469DDB77" w:rsidR="000C505E" w:rsidRPr="00F35266" w:rsidRDefault="001C41E1" w:rsidP="000C505E">
      <w:pPr>
        <w:keepNext w:val="0"/>
        <w:spacing w:before="0" w:after="160" w:line="240" w:lineRule="auto"/>
        <w:rPr>
          <w:rFonts w:cs="Times New Roman"/>
          <w:sz w:val="26"/>
          <w:szCs w:val="26"/>
        </w:rPr>
      </w:pPr>
      <w:r>
        <w:rPr>
          <w:noProof/>
        </w:rPr>
        <w:drawing>
          <wp:inline distT="0" distB="0" distL="0" distR="0" wp14:anchorId="30F92BCA" wp14:editId="56E73FC3">
            <wp:extent cx="5761990" cy="2168525"/>
            <wp:effectExtent l="0" t="0" r="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61990" cy="2168525"/>
                    </a:xfrm>
                    <a:prstGeom prst="rect">
                      <a:avLst/>
                    </a:prstGeom>
                  </pic:spPr>
                </pic:pic>
              </a:graphicData>
            </a:graphic>
          </wp:inline>
        </w:drawing>
      </w:r>
    </w:p>
    <w:p w14:paraId="094D0D51" w14:textId="77777777" w:rsidR="000C505E" w:rsidRPr="00F35266" w:rsidRDefault="000C505E" w:rsidP="000C505E">
      <w:pPr>
        <w:spacing w:line="240" w:lineRule="auto"/>
        <w:rPr>
          <w:rFonts w:cs="Times New Roman"/>
          <w:sz w:val="26"/>
          <w:szCs w:val="26"/>
        </w:rPr>
      </w:pPr>
      <w:r w:rsidRPr="00F35266">
        <w:rPr>
          <w:rFonts w:cs="Times New Roman"/>
          <w:b/>
          <w:i/>
          <w:sz w:val="26"/>
          <w:szCs w:val="26"/>
          <w:u w:val="single"/>
        </w:rPr>
        <w:t>Bước 2</w:t>
      </w:r>
      <w:r w:rsidRPr="00F35266">
        <w:rPr>
          <w:rFonts w:cs="Times New Roman"/>
          <w:sz w:val="26"/>
          <w:szCs w:val="26"/>
        </w:rPr>
        <w:t xml:space="preserve"> : Tại màn hình Thêm mới nhiệm vụ, nhập thông tin vào các trường</w:t>
      </w:r>
      <w:r>
        <w:rPr>
          <w:rFonts w:cs="Times New Roman"/>
          <w:sz w:val="26"/>
          <w:szCs w:val="26"/>
        </w:rPr>
        <w:t xml:space="preserve"> (trường có dấu </w:t>
      </w:r>
      <w:r w:rsidRPr="003215EF">
        <w:rPr>
          <w:rFonts w:cs="Times New Roman"/>
          <w:color w:val="FF0000"/>
          <w:sz w:val="26"/>
          <w:szCs w:val="26"/>
        </w:rPr>
        <w:t xml:space="preserve">* </w:t>
      </w:r>
      <w:r>
        <w:rPr>
          <w:rFonts w:cs="Times New Roman"/>
          <w:sz w:val="26"/>
          <w:szCs w:val="26"/>
        </w:rPr>
        <w:t>là bắt buộc phải nhập)</w:t>
      </w:r>
    </w:p>
    <w:p w14:paraId="6C04A09C" w14:textId="77777777" w:rsidR="000C505E" w:rsidRPr="00F35266" w:rsidRDefault="000C505E" w:rsidP="000C505E">
      <w:pPr>
        <w:keepNext w:val="0"/>
        <w:spacing w:before="0" w:after="160" w:line="259" w:lineRule="auto"/>
        <w:rPr>
          <w:rFonts w:cs="Times New Roman"/>
          <w:sz w:val="26"/>
          <w:szCs w:val="26"/>
        </w:rPr>
      </w:pPr>
      <w:r w:rsidRPr="00F35266">
        <w:rPr>
          <w:rFonts w:cs="Times New Roman"/>
          <w:noProof/>
          <w:sz w:val="26"/>
          <w:szCs w:val="26"/>
        </w:rPr>
        <w:drawing>
          <wp:inline distT="0" distB="0" distL="0" distR="0" wp14:anchorId="1342A684" wp14:editId="7EFAD111">
            <wp:extent cx="5943600" cy="2047875"/>
            <wp:effectExtent l="0" t="0" r="0" b="9525"/>
            <wp:docPr id="82"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2047875"/>
                    </a:xfrm>
                    <a:prstGeom prst="rect">
                      <a:avLst/>
                    </a:prstGeom>
                    <a:noFill/>
                    <a:ln>
                      <a:noFill/>
                    </a:ln>
                  </pic:spPr>
                </pic:pic>
              </a:graphicData>
            </a:graphic>
          </wp:inline>
        </w:drawing>
      </w:r>
      <w:r w:rsidRPr="00F35266">
        <w:rPr>
          <w:rFonts w:cs="Times New Roman"/>
          <w:b/>
          <w:i/>
          <w:sz w:val="26"/>
          <w:szCs w:val="26"/>
          <w:u w:val="single"/>
        </w:rPr>
        <w:t>Bước 3</w:t>
      </w:r>
      <w:r w:rsidRPr="00F35266">
        <w:rPr>
          <w:rFonts w:cs="Times New Roman"/>
          <w:b/>
          <w:i/>
          <w:sz w:val="26"/>
          <w:szCs w:val="26"/>
        </w:rPr>
        <w:t>:</w:t>
      </w:r>
      <w:r w:rsidRPr="00F35266">
        <w:rPr>
          <w:rFonts w:cs="Times New Roman"/>
          <w:sz w:val="26"/>
          <w:szCs w:val="26"/>
        </w:rPr>
        <w:t>Click button</w:t>
      </w:r>
      <w:r w:rsidRPr="00F35266">
        <w:rPr>
          <w:rFonts w:cs="Times New Roman"/>
          <w:b/>
          <w:i/>
          <w:sz w:val="26"/>
          <w:szCs w:val="26"/>
        </w:rPr>
        <w:t xml:space="preserve"> </w:t>
      </w:r>
      <w:r w:rsidRPr="00F35266">
        <w:rPr>
          <w:rFonts w:cs="Times New Roman"/>
          <w:b/>
          <w:i/>
          <w:noProof/>
          <w:sz w:val="26"/>
          <w:szCs w:val="26"/>
        </w:rPr>
        <w:drawing>
          <wp:inline distT="0" distB="0" distL="0" distR="0" wp14:anchorId="77338570" wp14:editId="0E931B18">
            <wp:extent cx="781050" cy="183776"/>
            <wp:effectExtent l="0" t="0" r="0" b="6985"/>
            <wp:docPr id="8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90435" cy="185984"/>
                    </a:xfrm>
                    <a:prstGeom prst="rect">
                      <a:avLst/>
                    </a:prstGeom>
                    <a:noFill/>
                    <a:ln>
                      <a:noFill/>
                    </a:ln>
                  </pic:spPr>
                </pic:pic>
              </a:graphicData>
            </a:graphic>
          </wp:inline>
        </w:drawing>
      </w:r>
      <w:r w:rsidRPr="00F35266">
        <w:rPr>
          <w:rFonts w:cs="Times New Roman"/>
          <w:b/>
          <w:i/>
          <w:sz w:val="26"/>
          <w:szCs w:val="26"/>
        </w:rPr>
        <w:t xml:space="preserve"> </w:t>
      </w:r>
      <w:r w:rsidRPr="00F35266">
        <w:rPr>
          <w:rFonts w:cs="Times New Roman"/>
          <w:sz w:val="26"/>
          <w:szCs w:val="26"/>
        </w:rPr>
        <w:t xml:space="preserve">để thêm nội dung công việc </w:t>
      </w:r>
    </w:p>
    <w:p w14:paraId="08927CBF" w14:textId="77777777" w:rsidR="000C505E" w:rsidRPr="00F35266" w:rsidRDefault="000C505E" w:rsidP="000C505E">
      <w:pPr>
        <w:keepNext w:val="0"/>
        <w:spacing w:before="0" w:after="160" w:line="259" w:lineRule="auto"/>
        <w:rPr>
          <w:rFonts w:cs="Times New Roman"/>
          <w:sz w:val="26"/>
          <w:szCs w:val="26"/>
        </w:rPr>
      </w:pPr>
      <w:r w:rsidRPr="00F35266">
        <w:rPr>
          <w:rFonts w:cs="Times New Roman"/>
          <w:b/>
          <w:i/>
          <w:sz w:val="26"/>
          <w:szCs w:val="26"/>
          <w:u w:val="single"/>
        </w:rPr>
        <w:t>Bước 4</w:t>
      </w:r>
      <w:r w:rsidRPr="00F35266">
        <w:rPr>
          <w:rFonts w:cs="Times New Roman"/>
          <w:b/>
          <w:i/>
          <w:sz w:val="26"/>
          <w:szCs w:val="26"/>
        </w:rPr>
        <w:t>:</w:t>
      </w:r>
      <w:r>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3C830F82" wp14:editId="0AF6B304">
            <wp:extent cx="747522" cy="171450"/>
            <wp:effectExtent l="0" t="0" r="0" b="0"/>
            <wp:docPr id="8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50591" cy="172154"/>
                    </a:xfrm>
                    <a:prstGeom prst="rect">
                      <a:avLst/>
                    </a:prstGeom>
                    <a:noFill/>
                    <a:ln>
                      <a:noFill/>
                    </a:ln>
                  </pic:spPr>
                </pic:pic>
              </a:graphicData>
            </a:graphic>
          </wp:inline>
        </w:drawing>
      </w:r>
      <w:r w:rsidRPr="00F35266">
        <w:rPr>
          <w:rFonts w:cs="Times New Roman"/>
          <w:sz w:val="26"/>
          <w:szCs w:val="26"/>
        </w:rPr>
        <w:t xml:space="preserve"> để lưu lại thông tin và giao nhiệm vụ</w:t>
      </w:r>
    </w:p>
    <w:p w14:paraId="76C86E4B" w14:textId="77777777" w:rsidR="000C505E" w:rsidRPr="005B73EF" w:rsidRDefault="000C505E" w:rsidP="000C505E">
      <w:pPr>
        <w:pStyle w:val="ListParagraph"/>
        <w:numPr>
          <w:ilvl w:val="0"/>
          <w:numId w:val="31"/>
        </w:numPr>
        <w:rPr>
          <w:rFonts w:cs="Times New Roman"/>
          <w:sz w:val="26"/>
          <w:szCs w:val="26"/>
        </w:rPr>
      </w:pPr>
      <w:r w:rsidRPr="005B73EF">
        <w:rPr>
          <w:rFonts w:cs="Times New Roman"/>
          <w:sz w:val="26"/>
          <w:szCs w:val="26"/>
        </w:rPr>
        <w:lastRenderedPageBreak/>
        <w:t xml:space="preserve">Nhiệm vụ chuyển theo dõi sẽ được chuyển đến cơ quan được giao nhiệm vụ , cơ quan phối hợp </w:t>
      </w:r>
    </w:p>
    <w:p w14:paraId="023C3B52" w14:textId="77777777" w:rsidR="000C505E" w:rsidRPr="005B73EF" w:rsidRDefault="000C505E" w:rsidP="000C505E">
      <w:pPr>
        <w:pStyle w:val="ListParagraph"/>
        <w:numPr>
          <w:ilvl w:val="0"/>
          <w:numId w:val="31"/>
        </w:numPr>
        <w:rPr>
          <w:rFonts w:cs="Times New Roman"/>
          <w:sz w:val="26"/>
          <w:szCs w:val="26"/>
        </w:rPr>
      </w:pPr>
      <w:r w:rsidRPr="005B73EF">
        <w:rPr>
          <w:rFonts w:cs="Times New Roman"/>
          <w:sz w:val="26"/>
          <w:szCs w:val="26"/>
        </w:rPr>
        <w:t>Chuyển đến nhiệm vụ theo dõi của chuyên viên nếu chuyên viên đó tự theo dõi , chuyển đến tài khoản có vai trò là LĐĐV, CV của đơn vị được chọn theo dõi</w:t>
      </w:r>
    </w:p>
    <w:p w14:paraId="5BBC66DE" w14:textId="77777777" w:rsidR="000C505E" w:rsidRPr="001D14DF" w:rsidRDefault="000C505E" w:rsidP="000C505E">
      <w:pPr>
        <w:pStyle w:val="Heading3"/>
      </w:pPr>
      <w:bookmarkStart w:id="50" w:name="_3.3.2._Thu_hồi"/>
      <w:bookmarkStart w:id="51" w:name="_Toc104539593"/>
      <w:bookmarkEnd w:id="50"/>
      <w:r>
        <w:t>3.3.2</w:t>
      </w:r>
      <w:r w:rsidRPr="00F35266">
        <w:t>. Thu hồi nhiệm vụ</w:t>
      </w:r>
      <w:bookmarkEnd w:id="47"/>
      <w:r>
        <w:t>, công việc</w:t>
      </w:r>
      <w:bookmarkEnd w:id="51"/>
    </w:p>
    <w:p w14:paraId="65C347B0" w14:textId="77777777" w:rsidR="000C505E" w:rsidRPr="00F35266" w:rsidRDefault="000C505E" w:rsidP="000C505E">
      <w:pPr>
        <w:keepNext w:val="0"/>
        <w:spacing w:before="0" w:after="160" w:line="240" w:lineRule="auto"/>
        <w:rPr>
          <w:rFonts w:cs="Times New Roman"/>
          <w:sz w:val="26"/>
          <w:szCs w:val="26"/>
        </w:rPr>
      </w:pPr>
      <w:r w:rsidRPr="00F35266">
        <w:rPr>
          <w:rFonts w:cs="Times New Roman"/>
          <w:sz w:val="26"/>
          <w:szCs w:val="26"/>
        </w:rPr>
        <w:t>Chức năng cho phép chuyên viên Thu hồi nh</w:t>
      </w:r>
      <w:r>
        <w:rPr>
          <w:rFonts w:cs="Times New Roman"/>
          <w:sz w:val="26"/>
          <w:szCs w:val="26"/>
        </w:rPr>
        <w:t>iệm vụ với những bản ghi có cột tình hình thực hiện</w:t>
      </w:r>
      <w:r w:rsidRPr="00F35266">
        <w:rPr>
          <w:rFonts w:cs="Times New Roman"/>
          <w:sz w:val="26"/>
          <w:szCs w:val="26"/>
        </w:rPr>
        <w:t xml:space="preserve"> là Chưa cập nhật tiến độ</w:t>
      </w:r>
    </w:p>
    <w:p w14:paraId="0FA21125" w14:textId="01C3A586"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1</w:t>
      </w:r>
      <w:r w:rsidRPr="00F35266">
        <w:rPr>
          <w:rFonts w:cs="Times New Roman"/>
          <w:sz w:val="26"/>
          <w:szCs w:val="26"/>
        </w:rPr>
        <w:t xml:space="preserve">:  Chuyên viên vào </w:t>
      </w:r>
      <w:r>
        <w:rPr>
          <w:rFonts w:cs="Times New Roman"/>
          <w:sz w:val="26"/>
          <w:szCs w:val="26"/>
        </w:rPr>
        <w:t>menu “</w:t>
      </w:r>
      <w:r w:rsidRPr="00F35266">
        <w:rPr>
          <w:rFonts w:cs="Times New Roman"/>
          <w:sz w:val="26"/>
          <w:szCs w:val="26"/>
        </w:rPr>
        <w:t>Nhiệm vụ giao</w:t>
      </w:r>
      <w:r>
        <w:rPr>
          <w:rFonts w:cs="Times New Roman"/>
          <w:sz w:val="26"/>
          <w:szCs w:val="26"/>
        </w:rPr>
        <w:t>”</w:t>
      </w:r>
      <w:r w:rsidRPr="00F35266">
        <w:rPr>
          <w:rFonts w:cs="Times New Roman"/>
          <w:sz w:val="26"/>
          <w:szCs w:val="26"/>
        </w:rPr>
        <w:t xml:space="preserve"> </w:t>
      </w:r>
      <w:r w:rsidRPr="00F35266">
        <w:rPr>
          <w:rFonts w:cs="Times New Roman"/>
          <w:sz w:val="26"/>
          <w:szCs w:val="26"/>
        </w:rPr>
        <w:sym w:font="Wingdings" w:char="F0E0"/>
      </w:r>
      <w:r w:rsidRPr="00F35266">
        <w:rPr>
          <w:rFonts w:cs="Times New Roman"/>
          <w:sz w:val="26"/>
          <w:szCs w:val="26"/>
        </w:rPr>
        <w:t xml:space="preserve"> Nhấn vào nút </w:t>
      </w:r>
      <w:r w:rsidRPr="00F35266">
        <w:rPr>
          <w:rFonts w:cs="Times New Roman"/>
          <w:noProof/>
          <w:sz w:val="26"/>
          <w:szCs w:val="26"/>
        </w:rPr>
        <w:drawing>
          <wp:inline distT="0" distB="0" distL="0" distR="0" wp14:anchorId="353E4A30" wp14:editId="31B0F3F2">
            <wp:extent cx="200025" cy="238125"/>
            <wp:effectExtent l="0" t="0" r="9525" b="9525"/>
            <wp:docPr id="91"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F35266">
        <w:rPr>
          <w:rFonts w:cs="Times New Roman"/>
          <w:sz w:val="26"/>
          <w:szCs w:val="26"/>
        </w:rPr>
        <w:t xml:space="preserve"> </w:t>
      </w:r>
    </w:p>
    <w:p w14:paraId="577862A0" w14:textId="1FB3148A" w:rsidR="000C505E" w:rsidRPr="00F35266" w:rsidRDefault="00FD2EA4" w:rsidP="000C505E">
      <w:pPr>
        <w:keepNext w:val="0"/>
        <w:spacing w:before="0" w:after="160" w:line="240" w:lineRule="auto"/>
        <w:rPr>
          <w:rFonts w:cs="Times New Roman"/>
          <w:sz w:val="26"/>
          <w:szCs w:val="26"/>
        </w:rPr>
      </w:pPr>
      <w:r>
        <w:rPr>
          <w:noProof/>
        </w:rPr>
        <w:drawing>
          <wp:inline distT="0" distB="0" distL="0" distR="0" wp14:anchorId="3427C71A" wp14:editId="13CA43F4">
            <wp:extent cx="5761990" cy="2168525"/>
            <wp:effectExtent l="0" t="0" r="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61990" cy="2168525"/>
                    </a:xfrm>
                    <a:prstGeom prst="rect">
                      <a:avLst/>
                    </a:prstGeom>
                  </pic:spPr>
                </pic:pic>
              </a:graphicData>
            </a:graphic>
          </wp:inline>
        </w:drawing>
      </w:r>
    </w:p>
    <w:p w14:paraId="406C7814" w14:textId="77777777"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2</w:t>
      </w:r>
      <w:r w:rsidRPr="00F35266">
        <w:rPr>
          <w:rFonts w:cs="Times New Roman"/>
          <w:i/>
          <w:sz w:val="26"/>
          <w:szCs w:val="26"/>
        </w:rPr>
        <w:t xml:space="preserve">: </w:t>
      </w:r>
      <w:r w:rsidRPr="00F35266">
        <w:rPr>
          <w:rFonts w:cs="Times New Roman"/>
          <w:sz w:val="26"/>
          <w:szCs w:val="26"/>
        </w:rPr>
        <w:t xml:space="preserve">Tại màn hình Thu hồi nhiệm vụ nhập thông tin vào trường: Lý do thu hồi </w:t>
      </w:r>
    </w:p>
    <w:p w14:paraId="1C477CF2" w14:textId="77777777" w:rsidR="000C505E" w:rsidRPr="00F35266" w:rsidRDefault="000C505E" w:rsidP="000C505E">
      <w:pPr>
        <w:keepNext w:val="0"/>
        <w:spacing w:before="0" w:after="160" w:line="240" w:lineRule="auto"/>
        <w:rPr>
          <w:rFonts w:cs="Times New Roman"/>
          <w:b/>
          <w:i/>
          <w:sz w:val="26"/>
          <w:szCs w:val="26"/>
        </w:rPr>
      </w:pPr>
      <w:r w:rsidRPr="00F35266">
        <w:rPr>
          <w:rFonts w:cs="Times New Roman"/>
          <w:b/>
          <w:i/>
          <w:noProof/>
          <w:sz w:val="26"/>
          <w:szCs w:val="26"/>
          <w:u w:val="single"/>
        </w:rPr>
        <w:drawing>
          <wp:inline distT="0" distB="0" distL="0" distR="0" wp14:anchorId="130E3830" wp14:editId="238E363F">
            <wp:extent cx="5943600" cy="1066800"/>
            <wp:effectExtent l="0" t="0" r="0" b="0"/>
            <wp:docPr id="92"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1066800"/>
                    </a:xfrm>
                    <a:prstGeom prst="rect">
                      <a:avLst/>
                    </a:prstGeom>
                    <a:noFill/>
                    <a:ln>
                      <a:noFill/>
                    </a:ln>
                  </pic:spPr>
                </pic:pic>
              </a:graphicData>
            </a:graphic>
          </wp:inline>
        </w:drawing>
      </w:r>
    </w:p>
    <w:p w14:paraId="7D91160B" w14:textId="77777777" w:rsidR="000C505E" w:rsidRPr="00F35266" w:rsidRDefault="000C505E" w:rsidP="000C505E">
      <w:pPr>
        <w:keepNext w:val="0"/>
        <w:spacing w:before="0" w:after="160" w:line="276" w:lineRule="auto"/>
        <w:rPr>
          <w:rFonts w:cs="Times New Roman"/>
          <w:sz w:val="26"/>
          <w:szCs w:val="26"/>
        </w:rPr>
      </w:pPr>
      <w:r>
        <w:rPr>
          <w:rFonts w:cs="Times New Roman"/>
          <w:b/>
          <w:i/>
          <w:sz w:val="26"/>
          <w:szCs w:val="26"/>
          <w:u w:val="single"/>
        </w:rPr>
        <w:t>Bước 3</w:t>
      </w:r>
      <w:r w:rsidRPr="00F35266">
        <w:rPr>
          <w:rFonts w:cs="Times New Roman"/>
          <w:b/>
          <w:i/>
          <w:sz w:val="26"/>
          <w:szCs w:val="26"/>
        </w:rPr>
        <w:t>:</w:t>
      </w:r>
      <w:r>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21C3DA31" wp14:editId="71965254">
            <wp:extent cx="438150" cy="150410"/>
            <wp:effectExtent l="0" t="0" r="0" b="254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50693" cy="154716"/>
                    </a:xfrm>
                    <a:prstGeom prst="rect">
                      <a:avLst/>
                    </a:prstGeom>
                  </pic:spPr>
                </pic:pic>
              </a:graphicData>
            </a:graphic>
          </wp:inline>
        </w:drawing>
      </w:r>
      <w:r w:rsidRPr="00F35266">
        <w:rPr>
          <w:rFonts w:cs="Times New Roman"/>
          <w:sz w:val="26"/>
          <w:szCs w:val="26"/>
        </w:rPr>
        <w:t xml:space="preserve"> để thu hồi nhiệm vụ</w:t>
      </w:r>
    </w:p>
    <w:p w14:paraId="4207A4CC" w14:textId="77777777" w:rsidR="000C505E" w:rsidRPr="005B73EF" w:rsidRDefault="000C505E" w:rsidP="000C505E">
      <w:pPr>
        <w:pStyle w:val="ListParagraph"/>
        <w:numPr>
          <w:ilvl w:val="0"/>
          <w:numId w:val="32"/>
        </w:numPr>
        <w:rPr>
          <w:rFonts w:cs="Times New Roman"/>
          <w:bCs/>
          <w:sz w:val="26"/>
          <w:szCs w:val="26"/>
          <w:shd w:val="clear" w:color="auto" w:fill="FFFFFF"/>
        </w:rPr>
      </w:pPr>
      <w:r w:rsidRPr="005B73EF">
        <w:rPr>
          <w:rFonts w:cs="Times New Roman"/>
          <w:sz w:val="26"/>
          <w:szCs w:val="26"/>
        </w:rPr>
        <w:t xml:space="preserve">Nhiệm vụ được thu hồi sẽ hiển thị ở </w:t>
      </w:r>
      <w:r w:rsidRPr="005B73EF">
        <w:rPr>
          <w:rFonts w:cs="Times New Roman"/>
          <w:bCs/>
          <w:sz w:val="26"/>
          <w:szCs w:val="26"/>
          <w:shd w:val="clear" w:color="auto" w:fill="FFFFFF"/>
        </w:rPr>
        <w:t xml:space="preserve">Nhiệm vụ đơn vị theo dõi trả lại, thu hồi. </w:t>
      </w:r>
      <w:r w:rsidRPr="005B73EF">
        <w:rPr>
          <w:rFonts w:cs="Times New Roman"/>
          <w:sz w:val="26"/>
          <w:szCs w:val="26"/>
        </w:rPr>
        <w:t>Lưu lịch sử gửi trả lại</w:t>
      </w:r>
    </w:p>
    <w:p w14:paraId="3A4A093D" w14:textId="77777777" w:rsidR="000C505E" w:rsidRPr="00F35266" w:rsidRDefault="000C505E" w:rsidP="000C505E">
      <w:pPr>
        <w:pStyle w:val="Heading3"/>
      </w:pPr>
      <w:bookmarkStart w:id="52" w:name="_3.2.6._Bổ_sung"/>
      <w:bookmarkStart w:id="53" w:name="_3.2.7._Cập_nhật"/>
      <w:bookmarkStart w:id="54" w:name="_3.3.3._Cập_nhật"/>
      <w:bookmarkStart w:id="55" w:name="_Toc57896938"/>
      <w:bookmarkStart w:id="56" w:name="_Toc104539594"/>
      <w:bookmarkEnd w:id="48"/>
      <w:bookmarkEnd w:id="49"/>
      <w:bookmarkEnd w:id="52"/>
      <w:bookmarkEnd w:id="53"/>
      <w:bookmarkEnd w:id="54"/>
      <w:r>
        <w:t>3.3.3</w:t>
      </w:r>
      <w:r w:rsidRPr="00F35266">
        <w:t xml:space="preserve">. </w:t>
      </w:r>
      <w:r>
        <w:t xml:space="preserve">Cập nhật </w:t>
      </w:r>
      <w:r w:rsidRPr="00F35266">
        <w:t>nhiệm vụ</w:t>
      </w:r>
      <w:bookmarkEnd w:id="55"/>
      <w:bookmarkEnd w:id="56"/>
    </w:p>
    <w:p w14:paraId="45514EEA" w14:textId="77777777" w:rsidR="000C505E" w:rsidRPr="00F35266" w:rsidRDefault="000C505E" w:rsidP="000C505E">
      <w:pPr>
        <w:keepNext w:val="0"/>
        <w:spacing w:before="0" w:after="160" w:line="240" w:lineRule="auto"/>
        <w:rPr>
          <w:rFonts w:cs="Times New Roman"/>
          <w:sz w:val="26"/>
          <w:szCs w:val="26"/>
        </w:rPr>
      </w:pPr>
      <w:r w:rsidRPr="00F35266">
        <w:rPr>
          <w:rFonts w:cs="Times New Roman"/>
          <w:sz w:val="26"/>
          <w:szCs w:val="26"/>
        </w:rPr>
        <w:t xml:space="preserve">Chức năng cho phép chuyên viên Sửa những Nhiệm vụ </w:t>
      </w:r>
      <w:r>
        <w:rPr>
          <w:rFonts w:cs="Times New Roman"/>
          <w:sz w:val="26"/>
          <w:szCs w:val="26"/>
        </w:rPr>
        <w:t xml:space="preserve">của </w:t>
      </w:r>
      <w:r w:rsidRPr="00F35266">
        <w:rPr>
          <w:rFonts w:cs="Times New Roman"/>
          <w:sz w:val="26"/>
          <w:szCs w:val="26"/>
        </w:rPr>
        <w:t>Bộ địa phương trả lại hoặc Nhiệm vụ đơn vị theo dõi trả lại, thu hồi</w:t>
      </w:r>
    </w:p>
    <w:p w14:paraId="5B4D341C" w14:textId="521888F6"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1</w:t>
      </w:r>
      <w:r w:rsidRPr="00F35266">
        <w:rPr>
          <w:rFonts w:cs="Times New Roman"/>
          <w:sz w:val="26"/>
          <w:szCs w:val="26"/>
        </w:rPr>
        <w:t xml:space="preserve">:  Chuyên viên vào </w:t>
      </w:r>
      <w:r>
        <w:rPr>
          <w:rFonts w:cs="Times New Roman"/>
          <w:sz w:val="26"/>
          <w:szCs w:val="26"/>
        </w:rPr>
        <w:t xml:space="preserve">menu </w:t>
      </w:r>
      <w:r w:rsidR="00943A27">
        <w:rPr>
          <w:rFonts w:cs="Times New Roman"/>
          <w:sz w:val="26"/>
          <w:szCs w:val="26"/>
        </w:rPr>
        <w:t xml:space="preserve">Nhiệm vụ thường </w:t>
      </w:r>
      <w:r w:rsidR="00943A27" w:rsidRPr="00F35266">
        <w:rPr>
          <w:rFonts w:cs="Times New Roman"/>
          <w:sz w:val="26"/>
          <w:szCs w:val="26"/>
        </w:rPr>
        <w:sym w:font="Wingdings" w:char="F0E0"/>
      </w:r>
      <w:r w:rsidR="00943A27">
        <w:rPr>
          <w:rFonts w:cs="Times New Roman"/>
          <w:sz w:val="26"/>
          <w:szCs w:val="26"/>
        </w:rPr>
        <w:t xml:space="preserve">  </w:t>
      </w:r>
      <w:r>
        <w:rPr>
          <w:rFonts w:cs="Times New Roman"/>
          <w:sz w:val="26"/>
          <w:szCs w:val="26"/>
        </w:rPr>
        <w:t>“</w:t>
      </w:r>
      <w:r w:rsidRPr="00F35266">
        <w:rPr>
          <w:rFonts w:cs="Times New Roman"/>
          <w:sz w:val="26"/>
          <w:szCs w:val="26"/>
        </w:rPr>
        <w:t>Nhiệm vụ giao</w:t>
      </w:r>
      <w:r>
        <w:rPr>
          <w:rFonts w:cs="Times New Roman"/>
          <w:sz w:val="26"/>
          <w:szCs w:val="26"/>
        </w:rPr>
        <w:t>”</w:t>
      </w:r>
      <w:r w:rsidRPr="00F35266">
        <w:rPr>
          <w:rFonts w:cs="Times New Roman"/>
          <w:sz w:val="26"/>
          <w:szCs w:val="26"/>
        </w:rPr>
        <w:t xml:space="preserve"> </w:t>
      </w:r>
      <w:r w:rsidRPr="00F35266">
        <w:rPr>
          <w:rFonts w:cs="Times New Roman"/>
          <w:sz w:val="26"/>
          <w:szCs w:val="26"/>
        </w:rPr>
        <w:sym w:font="Wingdings" w:char="F0E0"/>
      </w:r>
      <w:r w:rsidRPr="00F35266">
        <w:rPr>
          <w:rFonts w:cs="Times New Roman"/>
          <w:sz w:val="26"/>
          <w:szCs w:val="26"/>
        </w:rPr>
        <w:t xml:space="preserve"> Nhấn vào nút </w:t>
      </w:r>
      <w:r w:rsidRPr="00F35266">
        <w:rPr>
          <w:rFonts w:cs="Times New Roman"/>
          <w:noProof/>
          <w:sz w:val="26"/>
          <w:szCs w:val="26"/>
        </w:rPr>
        <w:drawing>
          <wp:inline distT="0" distB="0" distL="0" distR="0" wp14:anchorId="2EE15A20" wp14:editId="164B4FF9">
            <wp:extent cx="219075" cy="257175"/>
            <wp:effectExtent l="0" t="0" r="9525" b="9525"/>
            <wp:docPr id="107"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57175"/>
                    </a:xfrm>
                    <a:prstGeom prst="rect">
                      <a:avLst/>
                    </a:prstGeom>
                    <a:noFill/>
                    <a:ln>
                      <a:noFill/>
                    </a:ln>
                  </pic:spPr>
                </pic:pic>
              </a:graphicData>
            </a:graphic>
          </wp:inline>
        </w:drawing>
      </w:r>
      <w:r w:rsidRPr="00F35266">
        <w:rPr>
          <w:rFonts w:cs="Times New Roman"/>
          <w:sz w:val="26"/>
          <w:szCs w:val="26"/>
        </w:rPr>
        <w:t xml:space="preserve"> </w:t>
      </w:r>
    </w:p>
    <w:p w14:paraId="3BD4EC7D" w14:textId="0C4EC10C" w:rsidR="000C505E" w:rsidRPr="00F35266" w:rsidRDefault="008E022E" w:rsidP="000C505E">
      <w:pPr>
        <w:keepNext w:val="0"/>
        <w:spacing w:before="0" w:after="160" w:line="240" w:lineRule="auto"/>
        <w:rPr>
          <w:rFonts w:cs="Times New Roman"/>
          <w:sz w:val="26"/>
          <w:szCs w:val="26"/>
        </w:rPr>
      </w:pPr>
      <w:r>
        <w:rPr>
          <w:noProof/>
        </w:rPr>
        <w:lastRenderedPageBreak/>
        <w:drawing>
          <wp:inline distT="0" distB="0" distL="0" distR="0" wp14:anchorId="4450A90C" wp14:editId="5D73D591">
            <wp:extent cx="5761990" cy="2418715"/>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61990" cy="2418715"/>
                    </a:xfrm>
                    <a:prstGeom prst="rect">
                      <a:avLst/>
                    </a:prstGeom>
                  </pic:spPr>
                </pic:pic>
              </a:graphicData>
            </a:graphic>
          </wp:inline>
        </w:drawing>
      </w:r>
    </w:p>
    <w:p w14:paraId="72815AD6" w14:textId="77777777" w:rsidR="000C505E" w:rsidRPr="00F35266" w:rsidRDefault="000C505E" w:rsidP="000C505E">
      <w:pPr>
        <w:keepNext w:val="0"/>
        <w:spacing w:before="0" w:after="160" w:line="259" w:lineRule="auto"/>
        <w:rPr>
          <w:rFonts w:cs="Times New Roman"/>
          <w:i/>
          <w:sz w:val="26"/>
          <w:szCs w:val="26"/>
        </w:rPr>
      </w:pPr>
      <w:r w:rsidRPr="00F35266">
        <w:rPr>
          <w:rFonts w:cs="Times New Roman"/>
          <w:b/>
          <w:sz w:val="26"/>
          <w:szCs w:val="26"/>
          <w:u w:val="single"/>
        </w:rPr>
        <w:t>Bước 2</w:t>
      </w:r>
      <w:r w:rsidRPr="00F35266">
        <w:rPr>
          <w:rFonts w:cs="Times New Roman"/>
          <w:sz w:val="26"/>
          <w:szCs w:val="26"/>
        </w:rPr>
        <w:t xml:space="preserve">: Tại màn hình Cập nhật nội dung nhiệm vụ </w:t>
      </w:r>
      <w:r w:rsidRPr="00F35266">
        <w:rPr>
          <w:rFonts w:cs="Times New Roman"/>
          <w:sz w:val="26"/>
          <w:szCs w:val="26"/>
        </w:rPr>
        <w:sym w:font="Wingdings" w:char="F0E0"/>
      </w:r>
      <w:r w:rsidRPr="00F35266">
        <w:rPr>
          <w:rFonts w:cs="Times New Roman"/>
          <w:sz w:val="26"/>
          <w:szCs w:val="26"/>
        </w:rPr>
        <w:t xml:space="preserve"> Nhập thông tin các trường</w:t>
      </w:r>
    </w:p>
    <w:p w14:paraId="6786C55E" w14:textId="77777777" w:rsidR="000C505E" w:rsidRPr="00F35266" w:rsidRDefault="000C505E" w:rsidP="000C505E">
      <w:pPr>
        <w:keepNext w:val="0"/>
        <w:spacing w:before="0" w:after="160" w:line="259" w:lineRule="auto"/>
        <w:rPr>
          <w:rFonts w:cs="Times New Roman"/>
          <w:b/>
          <w:sz w:val="26"/>
          <w:szCs w:val="26"/>
          <w:u w:val="single"/>
        </w:rPr>
      </w:pPr>
      <w:r w:rsidRPr="00F35266">
        <w:rPr>
          <w:rFonts w:cs="Times New Roman"/>
          <w:b/>
          <w:noProof/>
          <w:sz w:val="26"/>
          <w:szCs w:val="26"/>
          <w:u w:val="single"/>
        </w:rPr>
        <w:drawing>
          <wp:inline distT="0" distB="0" distL="0" distR="0" wp14:anchorId="034094A7" wp14:editId="5F9376F3">
            <wp:extent cx="9525" cy="38100"/>
            <wp:effectExtent l="0" t="0" r="9525" b="0"/>
            <wp:docPr id="108"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525" cy="38100"/>
                    </a:xfrm>
                    <a:prstGeom prst="rect">
                      <a:avLst/>
                    </a:prstGeom>
                    <a:noFill/>
                    <a:ln>
                      <a:noFill/>
                    </a:ln>
                  </pic:spPr>
                </pic:pic>
              </a:graphicData>
            </a:graphic>
          </wp:inline>
        </w:drawing>
      </w:r>
      <w:r w:rsidRPr="00F35266">
        <w:rPr>
          <w:rFonts w:cs="Times New Roman"/>
          <w:b/>
          <w:noProof/>
          <w:sz w:val="26"/>
          <w:szCs w:val="26"/>
          <w:u w:val="single"/>
        </w:rPr>
        <w:drawing>
          <wp:inline distT="0" distB="0" distL="0" distR="0" wp14:anchorId="37472F88" wp14:editId="40F74A6D">
            <wp:extent cx="5943600" cy="1762125"/>
            <wp:effectExtent l="0" t="0" r="0" b="9525"/>
            <wp:docPr id="109"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1762125"/>
                    </a:xfrm>
                    <a:prstGeom prst="rect">
                      <a:avLst/>
                    </a:prstGeom>
                    <a:noFill/>
                    <a:ln>
                      <a:noFill/>
                    </a:ln>
                  </pic:spPr>
                </pic:pic>
              </a:graphicData>
            </a:graphic>
          </wp:inline>
        </w:drawing>
      </w:r>
    </w:p>
    <w:p w14:paraId="384E8A48" w14:textId="77777777" w:rsidR="000C505E" w:rsidRDefault="000C505E" w:rsidP="000C505E">
      <w:pPr>
        <w:keepNext w:val="0"/>
        <w:spacing w:before="0" w:after="160" w:line="259" w:lineRule="auto"/>
        <w:rPr>
          <w:rFonts w:cs="Times New Roman"/>
          <w:sz w:val="26"/>
          <w:szCs w:val="26"/>
        </w:rPr>
      </w:pPr>
      <w:r w:rsidRPr="00F35266">
        <w:rPr>
          <w:rFonts w:cs="Times New Roman"/>
          <w:b/>
          <w:i/>
          <w:sz w:val="26"/>
          <w:szCs w:val="26"/>
          <w:u w:val="single"/>
        </w:rPr>
        <w:t>Bước 3</w:t>
      </w:r>
      <w:r w:rsidRPr="00F35266">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69EEFF27" wp14:editId="10BF66EB">
            <wp:extent cx="1514475" cy="200025"/>
            <wp:effectExtent l="0" t="0" r="9525" b="9525"/>
            <wp:docPr id="110"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14475" cy="200025"/>
                    </a:xfrm>
                    <a:prstGeom prst="rect">
                      <a:avLst/>
                    </a:prstGeom>
                    <a:noFill/>
                    <a:ln>
                      <a:noFill/>
                    </a:ln>
                  </pic:spPr>
                </pic:pic>
              </a:graphicData>
            </a:graphic>
          </wp:inline>
        </w:drawing>
      </w:r>
      <w:r>
        <w:rPr>
          <w:rFonts w:cs="Times New Roman"/>
          <w:sz w:val="26"/>
          <w:szCs w:val="26"/>
        </w:rPr>
        <w:t xml:space="preserve"> hoàn tất việc cập nhật nhiệm vụ</w:t>
      </w:r>
      <w:bookmarkStart w:id="57" w:name="_Toc57896945"/>
      <w:r>
        <w:rPr>
          <w:rFonts w:cs="Times New Roman"/>
          <w:sz w:val="26"/>
          <w:szCs w:val="26"/>
        </w:rPr>
        <w:t xml:space="preserve"> và chuyển lại nhiệm vụ cho đơn vị được giao.</w:t>
      </w:r>
    </w:p>
    <w:p w14:paraId="381BAB8C" w14:textId="4E4F9A47" w:rsidR="000C505E" w:rsidRPr="00033BA2" w:rsidRDefault="000C505E" w:rsidP="000C505E">
      <w:pPr>
        <w:pStyle w:val="Heading3"/>
      </w:pPr>
      <w:bookmarkStart w:id="58" w:name="_3.2.10._Gia_hạn"/>
      <w:bookmarkStart w:id="59" w:name="_3.3.4._Gia_hạn"/>
      <w:bookmarkStart w:id="60" w:name="_Toc57896937"/>
      <w:bookmarkStart w:id="61" w:name="_Toc104539595"/>
      <w:bookmarkStart w:id="62" w:name="_Toc57896947"/>
      <w:bookmarkEnd w:id="57"/>
      <w:bookmarkEnd w:id="58"/>
      <w:bookmarkEnd w:id="59"/>
      <w:r>
        <w:t>3.3.4</w:t>
      </w:r>
      <w:r w:rsidRPr="00F35266">
        <w:t xml:space="preserve">. </w:t>
      </w:r>
      <w:r w:rsidR="004454D5">
        <w:t xml:space="preserve">Điều chỉnh thời </w:t>
      </w:r>
      <w:r w:rsidR="008E1088">
        <w:t>hạn</w:t>
      </w:r>
      <w:r w:rsidRPr="00F35266">
        <w:t xml:space="preserve"> xử lý</w:t>
      </w:r>
      <w:bookmarkEnd w:id="60"/>
      <w:r>
        <w:t xml:space="preserve"> nhiệm vụ, công việc</w:t>
      </w:r>
      <w:bookmarkEnd w:id="61"/>
    </w:p>
    <w:p w14:paraId="1890E6F7" w14:textId="5D638E3D" w:rsidR="000C505E" w:rsidRPr="00F35266" w:rsidRDefault="000C505E" w:rsidP="000C505E">
      <w:pPr>
        <w:keepNext w:val="0"/>
        <w:spacing w:before="0" w:after="160" w:line="240" w:lineRule="auto"/>
        <w:rPr>
          <w:rFonts w:cs="Times New Roman"/>
          <w:sz w:val="26"/>
          <w:szCs w:val="26"/>
        </w:rPr>
      </w:pPr>
      <w:r>
        <w:rPr>
          <w:rFonts w:cs="Times New Roman"/>
          <w:sz w:val="26"/>
          <w:szCs w:val="26"/>
        </w:rPr>
        <w:t>C</w:t>
      </w:r>
      <w:r w:rsidRPr="00F35266">
        <w:rPr>
          <w:rFonts w:cs="Times New Roman"/>
          <w:sz w:val="26"/>
          <w:szCs w:val="26"/>
        </w:rPr>
        <w:t xml:space="preserve">ho phép chuyên viên </w:t>
      </w:r>
      <w:r w:rsidR="008C6AB9">
        <w:rPr>
          <w:rFonts w:cs="Times New Roman"/>
          <w:sz w:val="26"/>
          <w:szCs w:val="26"/>
        </w:rPr>
        <w:t xml:space="preserve">điều chỉnh thời </w:t>
      </w:r>
      <w:r w:rsidR="00FF6208">
        <w:rPr>
          <w:rFonts w:cs="Times New Roman"/>
          <w:sz w:val="26"/>
          <w:szCs w:val="26"/>
        </w:rPr>
        <w:t>hạn</w:t>
      </w:r>
      <w:r w:rsidRPr="00F35266">
        <w:rPr>
          <w:rFonts w:cs="Times New Roman"/>
          <w:sz w:val="26"/>
          <w:szCs w:val="26"/>
        </w:rPr>
        <w:t xml:space="preserve"> xử lý nhiệm vụ</w:t>
      </w:r>
      <w:r>
        <w:rPr>
          <w:rFonts w:cs="Times New Roman"/>
          <w:sz w:val="26"/>
          <w:szCs w:val="26"/>
        </w:rPr>
        <w:t>, công việc đã giao Bộ, địa phương</w:t>
      </w:r>
      <w:r w:rsidR="00CC04A4">
        <w:rPr>
          <w:rFonts w:cs="Times New Roman"/>
          <w:sz w:val="26"/>
          <w:szCs w:val="26"/>
        </w:rPr>
        <w:t>.</w:t>
      </w:r>
    </w:p>
    <w:p w14:paraId="09F941B0" w14:textId="5BC8B77A"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1</w:t>
      </w:r>
      <w:r w:rsidRPr="00F35266">
        <w:rPr>
          <w:rFonts w:cs="Times New Roman"/>
          <w:sz w:val="26"/>
          <w:szCs w:val="26"/>
        </w:rPr>
        <w:t xml:space="preserve">: Chuyên viên vào </w:t>
      </w:r>
      <w:r>
        <w:rPr>
          <w:rFonts w:cs="Times New Roman"/>
          <w:sz w:val="26"/>
          <w:szCs w:val="26"/>
        </w:rPr>
        <w:t>từ menu “</w:t>
      </w:r>
      <w:r w:rsidRPr="00F35266">
        <w:rPr>
          <w:rFonts w:cs="Times New Roman"/>
          <w:sz w:val="26"/>
          <w:szCs w:val="26"/>
        </w:rPr>
        <w:t>Nhiệm vụ giao</w:t>
      </w:r>
      <w:r>
        <w:rPr>
          <w:rFonts w:cs="Times New Roman"/>
          <w:sz w:val="26"/>
          <w:szCs w:val="26"/>
        </w:rPr>
        <w:t>”</w:t>
      </w:r>
      <w:r w:rsidRPr="00F35266">
        <w:rPr>
          <w:rFonts w:cs="Times New Roman"/>
          <w:sz w:val="26"/>
          <w:szCs w:val="26"/>
        </w:rPr>
        <w:t xml:space="preserve"> </w:t>
      </w:r>
      <w:r w:rsidRPr="00F35266">
        <w:rPr>
          <w:rFonts w:cs="Times New Roman"/>
          <w:sz w:val="26"/>
          <w:szCs w:val="26"/>
        </w:rPr>
        <w:sym w:font="Wingdings" w:char="F0E0"/>
      </w:r>
      <w:r w:rsidRPr="00F35266">
        <w:rPr>
          <w:rFonts w:cs="Times New Roman"/>
          <w:sz w:val="26"/>
          <w:szCs w:val="26"/>
        </w:rPr>
        <w:t xml:space="preserve"> Nhấn vào nút </w:t>
      </w:r>
      <w:r w:rsidRPr="00F35266">
        <w:rPr>
          <w:rFonts w:cs="Times New Roman"/>
          <w:noProof/>
          <w:sz w:val="26"/>
          <w:szCs w:val="26"/>
        </w:rPr>
        <w:drawing>
          <wp:inline distT="0" distB="0" distL="0" distR="0" wp14:anchorId="19DC007E" wp14:editId="280BA150">
            <wp:extent cx="276225" cy="247650"/>
            <wp:effectExtent l="0" t="0" r="9525" b="0"/>
            <wp:docPr id="98"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225" cy="247650"/>
                    </a:xfrm>
                    <a:prstGeom prst="rect">
                      <a:avLst/>
                    </a:prstGeom>
                    <a:noFill/>
                    <a:ln>
                      <a:noFill/>
                    </a:ln>
                  </pic:spPr>
                </pic:pic>
              </a:graphicData>
            </a:graphic>
          </wp:inline>
        </w:drawing>
      </w:r>
      <w:r w:rsidRPr="00F35266">
        <w:rPr>
          <w:rFonts w:cs="Times New Roman"/>
          <w:sz w:val="26"/>
          <w:szCs w:val="26"/>
        </w:rPr>
        <w:t xml:space="preserve"> </w:t>
      </w:r>
    </w:p>
    <w:p w14:paraId="3A59BA01" w14:textId="25310AA3" w:rsidR="000C505E" w:rsidRDefault="003C3E42" w:rsidP="000C505E">
      <w:pPr>
        <w:keepNext w:val="0"/>
        <w:spacing w:before="0" w:after="160" w:line="240" w:lineRule="auto"/>
        <w:rPr>
          <w:rFonts w:cs="Times New Roman"/>
          <w:sz w:val="26"/>
          <w:szCs w:val="26"/>
        </w:rPr>
      </w:pPr>
      <w:r>
        <w:rPr>
          <w:noProof/>
        </w:rPr>
        <w:drawing>
          <wp:inline distT="0" distB="0" distL="0" distR="0" wp14:anchorId="6571D293" wp14:editId="05509161">
            <wp:extent cx="5761990" cy="21990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61990" cy="2199005"/>
                    </a:xfrm>
                    <a:prstGeom prst="rect">
                      <a:avLst/>
                    </a:prstGeom>
                  </pic:spPr>
                </pic:pic>
              </a:graphicData>
            </a:graphic>
          </wp:inline>
        </w:drawing>
      </w:r>
    </w:p>
    <w:p w14:paraId="1F4193A1" w14:textId="77777777" w:rsidR="000C505E" w:rsidRDefault="000C505E" w:rsidP="000C505E">
      <w:pPr>
        <w:keepNext w:val="0"/>
        <w:spacing w:before="0" w:after="160" w:line="240" w:lineRule="auto"/>
        <w:rPr>
          <w:rFonts w:cs="Times New Roman"/>
          <w:sz w:val="26"/>
          <w:szCs w:val="26"/>
        </w:rPr>
      </w:pPr>
      <w:r>
        <w:rPr>
          <w:rFonts w:cs="Times New Roman"/>
          <w:sz w:val="26"/>
          <w:szCs w:val="26"/>
        </w:rPr>
        <w:t>Chuyên viên vào thực hiện từ menu “Nhiệm vụ theo dõi”</w:t>
      </w:r>
    </w:p>
    <w:p w14:paraId="31C9441B" w14:textId="3ED591A0" w:rsidR="000C505E" w:rsidRDefault="00FC7867" w:rsidP="000C505E">
      <w:pPr>
        <w:keepNext w:val="0"/>
        <w:spacing w:before="0" w:after="160" w:line="240" w:lineRule="auto"/>
        <w:rPr>
          <w:rFonts w:cs="Times New Roman"/>
          <w:sz w:val="26"/>
          <w:szCs w:val="26"/>
        </w:rPr>
      </w:pPr>
      <w:r>
        <w:rPr>
          <w:noProof/>
        </w:rPr>
        <w:lastRenderedPageBreak/>
        <w:drawing>
          <wp:inline distT="0" distB="0" distL="0" distR="0" wp14:anchorId="224075CD" wp14:editId="0538E7D8">
            <wp:extent cx="5761990" cy="24834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61990" cy="2483485"/>
                    </a:xfrm>
                    <a:prstGeom prst="rect">
                      <a:avLst/>
                    </a:prstGeom>
                  </pic:spPr>
                </pic:pic>
              </a:graphicData>
            </a:graphic>
          </wp:inline>
        </w:drawing>
      </w:r>
    </w:p>
    <w:p w14:paraId="114697A1" w14:textId="1123482F"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2</w:t>
      </w:r>
      <w:r w:rsidRPr="00F35266">
        <w:rPr>
          <w:rFonts w:cs="Times New Roman"/>
          <w:i/>
          <w:sz w:val="26"/>
          <w:szCs w:val="26"/>
        </w:rPr>
        <w:t xml:space="preserve">: </w:t>
      </w:r>
      <w:r w:rsidRPr="00F35266">
        <w:rPr>
          <w:rFonts w:cs="Times New Roman"/>
          <w:sz w:val="26"/>
          <w:szCs w:val="26"/>
        </w:rPr>
        <w:t xml:space="preserve">Tại màn hình </w:t>
      </w:r>
      <w:r w:rsidR="00863743">
        <w:rPr>
          <w:rFonts w:cs="Times New Roman"/>
          <w:sz w:val="26"/>
          <w:szCs w:val="26"/>
        </w:rPr>
        <w:t xml:space="preserve">điều chỉnh thời </w:t>
      </w:r>
      <w:r w:rsidR="00F83C9E">
        <w:rPr>
          <w:rFonts w:cs="Times New Roman"/>
          <w:sz w:val="26"/>
          <w:szCs w:val="26"/>
        </w:rPr>
        <w:t>hạn</w:t>
      </w:r>
      <w:r w:rsidRPr="00F35266">
        <w:rPr>
          <w:rFonts w:cs="Times New Roman"/>
          <w:sz w:val="26"/>
          <w:szCs w:val="26"/>
        </w:rPr>
        <w:t xml:space="preserve"> xử lý nhập thông tin vào trường</w:t>
      </w:r>
    </w:p>
    <w:p w14:paraId="5C33AA78" w14:textId="74FE3B88" w:rsidR="000C505E" w:rsidRPr="00F35266" w:rsidRDefault="0034185B" w:rsidP="000C505E">
      <w:pPr>
        <w:keepNext w:val="0"/>
        <w:spacing w:before="0" w:after="160" w:line="240" w:lineRule="auto"/>
        <w:rPr>
          <w:rFonts w:cs="Times New Roman"/>
          <w:b/>
          <w:i/>
          <w:sz w:val="26"/>
          <w:szCs w:val="26"/>
          <w:u w:val="single"/>
        </w:rPr>
      </w:pPr>
      <w:r>
        <w:rPr>
          <w:noProof/>
        </w:rPr>
        <w:drawing>
          <wp:inline distT="0" distB="0" distL="0" distR="0" wp14:anchorId="583EB64F" wp14:editId="6B1216C7">
            <wp:extent cx="5761990" cy="1637030"/>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61990" cy="1637030"/>
                    </a:xfrm>
                    <a:prstGeom prst="rect">
                      <a:avLst/>
                    </a:prstGeom>
                  </pic:spPr>
                </pic:pic>
              </a:graphicData>
            </a:graphic>
          </wp:inline>
        </w:drawing>
      </w:r>
    </w:p>
    <w:p w14:paraId="451F9329" w14:textId="44905F05" w:rsidR="000C505E" w:rsidRPr="00F35266" w:rsidRDefault="000C505E" w:rsidP="000C505E">
      <w:pPr>
        <w:keepNext w:val="0"/>
        <w:spacing w:before="0" w:after="160" w:line="240" w:lineRule="auto"/>
        <w:rPr>
          <w:rFonts w:cs="Times New Roman"/>
          <w:sz w:val="26"/>
          <w:szCs w:val="26"/>
        </w:rPr>
      </w:pPr>
      <w:r w:rsidRPr="00F35266">
        <w:rPr>
          <w:rFonts w:cs="Times New Roman"/>
          <w:noProof/>
          <w:sz w:val="26"/>
          <w:szCs w:val="26"/>
        </w:rPr>
        <w:t xml:space="preserve">Văn bản cho </w:t>
      </w:r>
      <w:r w:rsidR="00111527">
        <w:rPr>
          <w:rFonts w:cs="Times New Roman"/>
          <w:noProof/>
          <w:sz w:val="26"/>
          <w:szCs w:val="26"/>
        </w:rPr>
        <w:t xml:space="preserve">điều chỉnh thời </w:t>
      </w:r>
      <w:r w:rsidR="00B76E1A">
        <w:rPr>
          <w:rFonts w:cs="Times New Roman"/>
          <w:noProof/>
          <w:sz w:val="26"/>
          <w:szCs w:val="26"/>
        </w:rPr>
        <w:t>hạn</w:t>
      </w:r>
      <w:r w:rsidRPr="00F35266">
        <w:rPr>
          <w:rFonts w:cs="Times New Roman"/>
          <w:noProof/>
          <w:sz w:val="26"/>
          <w:szCs w:val="26"/>
        </w:rPr>
        <w:t xml:space="preserve">: Click button </w:t>
      </w:r>
      <w:r w:rsidRPr="00F35266">
        <w:rPr>
          <w:rFonts w:cs="Times New Roman"/>
          <w:noProof/>
          <w:sz w:val="26"/>
          <w:szCs w:val="26"/>
        </w:rPr>
        <w:drawing>
          <wp:inline distT="0" distB="0" distL="0" distR="0" wp14:anchorId="4AD0CC25" wp14:editId="4734912A">
            <wp:extent cx="609600" cy="208344"/>
            <wp:effectExtent l="0" t="0" r="0" b="1270"/>
            <wp:docPr id="10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9270" cy="211649"/>
                    </a:xfrm>
                    <a:prstGeom prst="rect">
                      <a:avLst/>
                    </a:prstGeom>
                    <a:noFill/>
                    <a:ln>
                      <a:noFill/>
                    </a:ln>
                  </pic:spPr>
                </pic:pic>
              </a:graphicData>
            </a:graphic>
          </wp:inline>
        </w:drawing>
      </w:r>
      <w:r w:rsidRPr="00F35266">
        <w:rPr>
          <w:rFonts w:cs="Times New Roman"/>
          <w:noProof/>
          <w:sz w:val="26"/>
          <w:szCs w:val="26"/>
        </w:rPr>
        <w:t xml:space="preserve"> để mở popup Tìm kiếm mã văn bản</w:t>
      </w:r>
      <w:r w:rsidR="00CA4065">
        <w:rPr>
          <w:rFonts w:cs="Times New Roman"/>
          <w:noProof/>
          <w:sz w:val="26"/>
          <w:szCs w:val="26"/>
        </w:rPr>
        <w:t>/ số ký hiệu/ trích yếu</w:t>
      </w:r>
      <w:r w:rsidRPr="00F35266">
        <w:rPr>
          <w:rFonts w:cs="Times New Roman"/>
          <w:noProof/>
          <w:sz w:val="26"/>
          <w:szCs w:val="26"/>
        </w:rPr>
        <w:t xml:space="preserve"> đính kèm </w:t>
      </w:r>
      <w:r w:rsidRPr="00F35266">
        <w:rPr>
          <w:rFonts w:cs="Times New Roman"/>
          <w:sz w:val="26"/>
          <w:szCs w:val="26"/>
        </w:rPr>
        <w:sym w:font="Wingdings" w:char="F0E0"/>
      </w:r>
      <w:r w:rsidRPr="00F35266">
        <w:rPr>
          <w:rFonts w:cs="Times New Roman"/>
          <w:noProof/>
          <w:sz w:val="26"/>
          <w:szCs w:val="26"/>
        </w:rPr>
        <w:t xml:space="preserve">Nhập thông tin tìm kiếm </w:t>
      </w:r>
      <w:r w:rsidRPr="00F35266">
        <w:rPr>
          <w:rFonts w:cs="Times New Roman"/>
          <w:sz w:val="26"/>
          <w:szCs w:val="26"/>
        </w:rPr>
        <w:sym w:font="Wingdings" w:char="F0E0"/>
      </w:r>
      <w:r w:rsidRPr="00F35266">
        <w:rPr>
          <w:rFonts w:cs="Times New Roman"/>
          <w:noProof/>
          <w:sz w:val="26"/>
          <w:szCs w:val="26"/>
        </w:rPr>
        <w:t xml:space="preserve"> Chọn Mã văn bản cho </w:t>
      </w:r>
      <w:r w:rsidR="0067092E">
        <w:rPr>
          <w:rFonts w:cs="Times New Roman"/>
          <w:noProof/>
          <w:sz w:val="26"/>
          <w:szCs w:val="26"/>
        </w:rPr>
        <w:t xml:space="preserve">điều chỉnh thời </w:t>
      </w:r>
      <w:r w:rsidR="00334A4C">
        <w:rPr>
          <w:rFonts w:cs="Times New Roman"/>
          <w:noProof/>
          <w:sz w:val="26"/>
          <w:szCs w:val="26"/>
        </w:rPr>
        <w:t>hạn</w:t>
      </w:r>
    </w:p>
    <w:p w14:paraId="675D765E" w14:textId="0DEF97D3" w:rsidR="000C505E" w:rsidRPr="00F35266" w:rsidRDefault="002115C3" w:rsidP="000C505E">
      <w:pPr>
        <w:rPr>
          <w:rFonts w:cs="Times New Roman"/>
          <w:noProof/>
          <w:sz w:val="26"/>
          <w:szCs w:val="26"/>
        </w:rPr>
      </w:pPr>
      <w:r>
        <w:rPr>
          <w:noProof/>
        </w:rPr>
        <w:drawing>
          <wp:inline distT="0" distB="0" distL="0" distR="0" wp14:anchorId="3BA0390B" wp14:editId="51E0E49C">
            <wp:extent cx="5761990" cy="22409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61990" cy="2240915"/>
                    </a:xfrm>
                    <a:prstGeom prst="rect">
                      <a:avLst/>
                    </a:prstGeom>
                  </pic:spPr>
                </pic:pic>
              </a:graphicData>
            </a:graphic>
          </wp:inline>
        </w:drawing>
      </w:r>
    </w:p>
    <w:p w14:paraId="0792D243" w14:textId="28E2CF14"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3</w:t>
      </w:r>
      <w:r w:rsidRPr="00F35266">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68BE6CFE" wp14:editId="6C682CB4">
            <wp:extent cx="443163" cy="161925"/>
            <wp:effectExtent l="0" t="0" r="0" b="0"/>
            <wp:docPr id="10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48166" cy="163753"/>
                    </a:xfrm>
                    <a:prstGeom prst="rect">
                      <a:avLst/>
                    </a:prstGeom>
                    <a:noFill/>
                    <a:ln>
                      <a:noFill/>
                    </a:ln>
                  </pic:spPr>
                </pic:pic>
              </a:graphicData>
            </a:graphic>
          </wp:inline>
        </w:drawing>
      </w:r>
      <w:r w:rsidRPr="00F35266">
        <w:rPr>
          <w:rFonts w:cs="Times New Roman"/>
          <w:sz w:val="26"/>
          <w:szCs w:val="26"/>
        </w:rPr>
        <w:t xml:space="preserve"> để </w:t>
      </w:r>
      <w:r w:rsidR="00472DAC">
        <w:rPr>
          <w:rFonts w:cs="Times New Roman"/>
          <w:sz w:val="26"/>
          <w:szCs w:val="26"/>
        </w:rPr>
        <w:t>điều chỉnh thời hạn</w:t>
      </w:r>
      <w:r w:rsidRPr="00F35266">
        <w:rPr>
          <w:rFonts w:cs="Times New Roman"/>
          <w:sz w:val="26"/>
          <w:szCs w:val="26"/>
        </w:rPr>
        <w:t xml:space="preserve"> xử lý, hệ thống hiển thị thông báo</w:t>
      </w:r>
    </w:p>
    <w:p w14:paraId="26990D36" w14:textId="0BEEF804" w:rsidR="000C505E" w:rsidRPr="000A3B1F" w:rsidRDefault="000C505E" w:rsidP="000C505E">
      <w:pPr>
        <w:pStyle w:val="ListParagraph"/>
        <w:numPr>
          <w:ilvl w:val="0"/>
          <w:numId w:val="32"/>
        </w:numPr>
        <w:ind w:left="360"/>
        <w:rPr>
          <w:rFonts w:cs="Times New Roman"/>
          <w:sz w:val="26"/>
          <w:szCs w:val="26"/>
        </w:rPr>
      </w:pPr>
      <w:r w:rsidRPr="000A3B1F">
        <w:rPr>
          <w:rFonts w:cs="Times New Roman"/>
          <w:sz w:val="26"/>
          <w:szCs w:val="26"/>
        </w:rPr>
        <w:lastRenderedPageBreak/>
        <w:t xml:space="preserve">Sau khi </w:t>
      </w:r>
      <w:r w:rsidR="00472DAC">
        <w:rPr>
          <w:rFonts w:cs="Times New Roman"/>
          <w:sz w:val="26"/>
          <w:szCs w:val="26"/>
        </w:rPr>
        <w:t>điều chỉnh thời hạn</w:t>
      </w:r>
      <w:r w:rsidRPr="000A3B1F">
        <w:rPr>
          <w:rFonts w:cs="Times New Roman"/>
          <w:sz w:val="26"/>
          <w:szCs w:val="26"/>
        </w:rPr>
        <w:t xml:space="preserve"> , Hạn xử lý của nhiệm vụ sẽ được cập nhật lại</w:t>
      </w:r>
    </w:p>
    <w:p w14:paraId="589CA549" w14:textId="0B545DF6" w:rsidR="000C505E" w:rsidRPr="000A3B1F" w:rsidRDefault="000C505E" w:rsidP="000C505E">
      <w:pPr>
        <w:pStyle w:val="ListParagraph"/>
        <w:numPr>
          <w:ilvl w:val="0"/>
          <w:numId w:val="33"/>
        </w:numPr>
        <w:ind w:left="360"/>
        <w:rPr>
          <w:rFonts w:cs="Times New Roman"/>
          <w:sz w:val="26"/>
          <w:szCs w:val="26"/>
        </w:rPr>
      </w:pPr>
      <w:r w:rsidRPr="000A3B1F">
        <w:rPr>
          <w:rFonts w:cs="Times New Roman"/>
          <w:sz w:val="26"/>
          <w:szCs w:val="26"/>
        </w:rPr>
        <w:t xml:space="preserve">Lưu lịch sử </w:t>
      </w:r>
      <w:r w:rsidR="0092378A">
        <w:rPr>
          <w:rFonts w:cs="Times New Roman"/>
          <w:sz w:val="26"/>
          <w:szCs w:val="26"/>
        </w:rPr>
        <w:t>điều chỉnh thời hạn</w:t>
      </w:r>
    </w:p>
    <w:p w14:paraId="0C7DC51A" w14:textId="77777777" w:rsidR="000C505E" w:rsidRPr="00F35266" w:rsidRDefault="000C505E" w:rsidP="000C505E">
      <w:pPr>
        <w:pStyle w:val="Heading3"/>
      </w:pPr>
      <w:bookmarkStart w:id="63" w:name="_3.2.12._Xóa_nhiệm"/>
      <w:bookmarkStart w:id="64" w:name="_3.3.5._Xóa_nhiệm"/>
      <w:bookmarkStart w:id="65" w:name="_Toc57896939"/>
      <w:bookmarkStart w:id="66" w:name="_Toc104539596"/>
      <w:bookmarkEnd w:id="62"/>
      <w:bookmarkEnd w:id="63"/>
      <w:bookmarkEnd w:id="64"/>
      <w:r>
        <w:t>3.3.5</w:t>
      </w:r>
      <w:r w:rsidRPr="00F35266">
        <w:t>. Xóa nhiệm vụ</w:t>
      </w:r>
      <w:bookmarkEnd w:id="65"/>
      <w:r>
        <w:t>, công việc</w:t>
      </w:r>
      <w:bookmarkEnd w:id="66"/>
    </w:p>
    <w:p w14:paraId="4FFF3948" w14:textId="77777777" w:rsidR="000C505E" w:rsidRPr="00F35266" w:rsidRDefault="000C505E" w:rsidP="000C505E">
      <w:pPr>
        <w:keepNext w:val="0"/>
        <w:spacing w:before="0" w:after="160" w:line="240" w:lineRule="auto"/>
        <w:rPr>
          <w:rFonts w:cs="Times New Roman"/>
          <w:sz w:val="26"/>
          <w:szCs w:val="26"/>
        </w:rPr>
      </w:pPr>
      <w:r w:rsidRPr="00F35266">
        <w:rPr>
          <w:rFonts w:cs="Times New Roman"/>
          <w:sz w:val="26"/>
          <w:szCs w:val="26"/>
        </w:rPr>
        <w:t>Chức năng cho phép chuyên viên Xoá những Nhiệm vụ Bộ địa phương trả lại hoặc Nhiệm vụ đơn vị theo dõi trả lại, thu hồi</w:t>
      </w:r>
    </w:p>
    <w:p w14:paraId="0D4559E6" w14:textId="3434C030"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1</w:t>
      </w:r>
      <w:r w:rsidRPr="00F35266">
        <w:rPr>
          <w:rFonts w:cs="Times New Roman"/>
          <w:sz w:val="26"/>
          <w:szCs w:val="26"/>
        </w:rPr>
        <w:t xml:space="preserve">:  Chuyên viên vào </w:t>
      </w:r>
      <w:r>
        <w:rPr>
          <w:rFonts w:cs="Times New Roman"/>
          <w:sz w:val="26"/>
          <w:szCs w:val="26"/>
        </w:rPr>
        <w:t xml:space="preserve">menu </w:t>
      </w:r>
      <w:r w:rsidR="006415DC">
        <w:rPr>
          <w:rFonts w:cs="Times New Roman"/>
          <w:sz w:val="26"/>
          <w:szCs w:val="26"/>
        </w:rPr>
        <w:t xml:space="preserve">Nhiệm vụ thường </w:t>
      </w:r>
      <w:r w:rsidR="006415DC" w:rsidRPr="00F35266">
        <w:rPr>
          <w:rFonts w:cs="Times New Roman"/>
          <w:sz w:val="26"/>
          <w:szCs w:val="26"/>
        </w:rPr>
        <w:sym w:font="Wingdings" w:char="F0E0"/>
      </w:r>
      <w:r w:rsidR="006415DC">
        <w:rPr>
          <w:rFonts w:cs="Times New Roman"/>
          <w:sz w:val="26"/>
          <w:szCs w:val="26"/>
        </w:rPr>
        <w:t xml:space="preserve"> </w:t>
      </w:r>
      <w:r>
        <w:rPr>
          <w:rFonts w:cs="Times New Roman"/>
          <w:sz w:val="26"/>
          <w:szCs w:val="26"/>
        </w:rPr>
        <w:t>“</w:t>
      </w:r>
      <w:r w:rsidRPr="00F35266">
        <w:rPr>
          <w:rFonts w:cs="Times New Roman"/>
          <w:sz w:val="26"/>
          <w:szCs w:val="26"/>
        </w:rPr>
        <w:t>Nhiệm vụ giao</w:t>
      </w:r>
      <w:r>
        <w:rPr>
          <w:rFonts w:cs="Times New Roman"/>
          <w:sz w:val="26"/>
          <w:szCs w:val="26"/>
        </w:rPr>
        <w:t>” vào danh sách “Nhiệm vụ Bộ, địa phương trả lại” hoặc danh sách “Nhiệm vụ đơn vị theo dõi, thu hồi</w:t>
      </w:r>
      <w:r w:rsidRPr="00F35266">
        <w:rPr>
          <w:rFonts w:cs="Times New Roman"/>
          <w:sz w:val="26"/>
          <w:szCs w:val="26"/>
        </w:rPr>
        <w:t xml:space="preserve"> </w:t>
      </w:r>
      <w:r w:rsidRPr="00F35266">
        <w:rPr>
          <w:rFonts w:cs="Times New Roman"/>
          <w:sz w:val="26"/>
          <w:szCs w:val="26"/>
        </w:rPr>
        <w:sym w:font="Wingdings" w:char="F0E0"/>
      </w:r>
      <w:r w:rsidRPr="00F35266">
        <w:rPr>
          <w:rFonts w:cs="Times New Roman"/>
          <w:sz w:val="26"/>
          <w:szCs w:val="26"/>
        </w:rPr>
        <w:t xml:space="preserve"> Nhấn vào nút </w:t>
      </w:r>
      <w:r w:rsidRPr="00F35266">
        <w:rPr>
          <w:rFonts w:cs="Times New Roman"/>
          <w:noProof/>
          <w:sz w:val="26"/>
          <w:szCs w:val="26"/>
        </w:rPr>
        <w:drawing>
          <wp:inline distT="0" distB="0" distL="0" distR="0" wp14:anchorId="7387ECD3" wp14:editId="4095492C">
            <wp:extent cx="247650" cy="238125"/>
            <wp:effectExtent l="0" t="0" r="0" b="9525"/>
            <wp:docPr id="117"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F35266">
        <w:rPr>
          <w:rFonts w:cs="Times New Roman"/>
          <w:sz w:val="26"/>
          <w:szCs w:val="26"/>
        </w:rPr>
        <w:t xml:space="preserve"> </w:t>
      </w:r>
    </w:p>
    <w:p w14:paraId="38967EC2" w14:textId="63AA9DA6" w:rsidR="000C505E" w:rsidRPr="00F35266" w:rsidRDefault="00706139" w:rsidP="000C505E">
      <w:pPr>
        <w:keepNext w:val="0"/>
        <w:spacing w:before="0" w:after="160" w:line="240" w:lineRule="auto"/>
        <w:rPr>
          <w:rFonts w:cs="Times New Roman"/>
          <w:sz w:val="26"/>
          <w:szCs w:val="26"/>
        </w:rPr>
      </w:pPr>
      <w:r>
        <w:rPr>
          <w:noProof/>
        </w:rPr>
        <w:drawing>
          <wp:inline distT="0" distB="0" distL="0" distR="0" wp14:anchorId="236ECB76" wp14:editId="75A7E816">
            <wp:extent cx="5761990" cy="23812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61990" cy="2381250"/>
                    </a:xfrm>
                    <a:prstGeom prst="rect">
                      <a:avLst/>
                    </a:prstGeom>
                  </pic:spPr>
                </pic:pic>
              </a:graphicData>
            </a:graphic>
          </wp:inline>
        </w:drawing>
      </w:r>
    </w:p>
    <w:p w14:paraId="0089A6C8" w14:textId="77777777"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2</w:t>
      </w:r>
      <w:r w:rsidRPr="00F35266">
        <w:rPr>
          <w:rFonts w:cs="Times New Roman"/>
          <w:sz w:val="26"/>
          <w:szCs w:val="26"/>
        </w:rPr>
        <w:t xml:space="preserve">:  </w:t>
      </w:r>
      <w:r>
        <w:rPr>
          <w:rFonts w:cs="Times New Roman"/>
          <w:sz w:val="26"/>
          <w:szCs w:val="26"/>
        </w:rPr>
        <w:t>Hiển thị màn hình xác nhận xóa -&gt; n</w:t>
      </w:r>
      <w:r w:rsidRPr="00F35266">
        <w:rPr>
          <w:rFonts w:cs="Times New Roman"/>
          <w:sz w:val="26"/>
          <w:szCs w:val="26"/>
        </w:rPr>
        <w:t xml:space="preserve">hấn nút </w:t>
      </w:r>
      <w:r w:rsidRPr="00F35266">
        <w:rPr>
          <w:rFonts w:cs="Times New Roman"/>
          <w:noProof/>
          <w:sz w:val="26"/>
          <w:szCs w:val="26"/>
        </w:rPr>
        <w:drawing>
          <wp:inline distT="0" distB="0" distL="0" distR="0" wp14:anchorId="528093EA" wp14:editId="29B75D9D">
            <wp:extent cx="518247" cy="180975"/>
            <wp:effectExtent l="0" t="0" r="0" b="0"/>
            <wp:docPr id="248"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18610" cy="181102"/>
                    </a:xfrm>
                    <a:prstGeom prst="rect">
                      <a:avLst/>
                    </a:prstGeom>
                    <a:noFill/>
                    <a:ln>
                      <a:noFill/>
                    </a:ln>
                  </pic:spPr>
                </pic:pic>
              </a:graphicData>
            </a:graphic>
          </wp:inline>
        </w:drawing>
      </w:r>
      <w:r w:rsidRPr="00F35266">
        <w:rPr>
          <w:rFonts w:cs="Times New Roman"/>
          <w:sz w:val="26"/>
          <w:szCs w:val="26"/>
        </w:rPr>
        <w:t xml:space="preserve"> để </w:t>
      </w:r>
      <w:r>
        <w:rPr>
          <w:rFonts w:cs="Times New Roman"/>
          <w:sz w:val="26"/>
          <w:szCs w:val="26"/>
        </w:rPr>
        <w:t>hoàn thành xoá.</w:t>
      </w:r>
    </w:p>
    <w:p w14:paraId="3BCFF304" w14:textId="77777777" w:rsidR="000C505E" w:rsidRPr="00F35266" w:rsidRDefault="000C505E" w:rsidP="000C505E">
      <w:pPr>
        <w:pStyle w:val="Heading3"/>
      </w:pPr>
      <w:bookmarkStart w:id="67" w:name="_Toc104539597"/>
      <w:bookmarkStart w:id="68" w:name="_Toc57896929"/>
      <w:bookmarkStart w:id="69" w:name="_Toc469986360"/>
      <w:bookmarkStart w:id="70" w:name="_Toc57896918"/>
      <w:r>
        <w:t>3.3.6</w:t>
      </w:r>
      <w:r w:rsidRPr="00F35266">
        <w:t>. Tìm kiếm</w:t>
      </w:r>
      <w:r>
        <w:t xml:space="preserve"> nhiệm vụ</w:t>
      </w:r>
      <w:bookmarkEnd w:id="67"/>
    </w:p>
    <w:p w14:paraId="33AAA850" w14:textId="77777777" w:rsidR="000C505E" w:rsidRPr="00F35266" w:rsidRDefault="000C505E" w:rsidP="000C505E">
      <w:pPr>
        <w:keepNext w:val="0"/>
        <w:spacing w:before="0" w:after="160" w:line="240" w:lineRule="auto"/>
        <w:rPr>
          <w:rFonts w:cs="Times New Roman"/>
          <w:sz w:val="26"/>
          <w:szCs w:val="26"/>
        </w:rPr>
      </w:pPr>
      <w:r w:rsidRPr="00F35266">
        <w:rPr>
          <w:rFonts w:cs="Times New Roman"/>
          <w:sz w:val="26"/>
          <w:szCs w:val="26"/>
        </w:rPr>
        <w:t xml:space="preserve">Chức năng cho phép chuyên viên Tìm kiếm nhiệm vụ </w:t>
      </w:r>
      <w:r>
        <w:rPr>
          <w:rFonts w:cs="Times New Roman"/>
          <w:sz w:val="26"/>
          <w:szCs w:val="26"/>
        </w:rPr>
        <w:t>giao đơn vị khác</w:t>
      </w:r>
      <w:r w:rsidRPr="00F35266">
        <w:rPr>
          <w:rFonts w:cs="Times New Roman"/>
          <w:sz w:val="26"/>
          <w:szCs w:val="26"/>
        </w:rPr>
        <w:t xml:space="preserve">, nhiệm vụ </w:t>
      </w:r>
      <w:r>
        <w:rPr>
          <w:rFonts w:cs="Times New Roman"/>
          <w:sz w:val="26"/>
          <w:szCs w:val="26"/>
        </w:rPr>
        <w:t>giao chuyên viên theo dõi</w:t>
      </w:r>
    </w:p>
    <w:p w14:paraId="3507CB6C" w14:textId="0502E4FE" w:rsidR="000C505E" w:rsidRPr="00F35266" w:rsidRDefault="000C505E" w:rsidP="000C505E">
      <w:pPr>
        <w:keepNext w:val="0"/>
        <w:spacing w:before="0" w:after="160" w:line="240" w:lineRule="auto"/>
        <w:rPr>
          <w:rFonts w:cs="Times New Roman"/>
          <w:sz w:val="26"/>
          <w:szCs w:val="26"/>
        </w:rPr>
      </w:pPr>
      <w:r w:rsidRPr="00F35266">
        <w:rPr>
          <w:rFonts w:cs="Times New Roman"/>
          <w:b/>
          <w:i/>
          <w:sz w:val="26"/>
          <w:szCs w:val="26"/>
          <w:u w:val="single"/>
        </w:rPr>
        <w:t>Bước 1</w:t>
      </w:r>
      <w:r w:rsidRPr="00F35266">
        <w:rPr>
          <w:rFonts w:cs="Times New Roman"/>
          <w:b/>
          <w:i/>
          <w:sz w:val="26"/>
          <w:szCs w:val="26"/>
        </w:rPr>
        <w:t>:</w:t>
      </w:r>
      <w:r w:rsidRPr="00F35266">
        <w:rPr>
          <w:rFonts w:cs="Times New Roman"/>
          <w:sz w:val="26"/>
          <w:szCs w:val="26"/>
        </w:rPr>
        <w:t xml:space="preserve"> Chuyên viên vào Quản lý nhiệm vụ</w:t>
      </w:r>
      <w:r w:rsidR="00C51FAB">
        <w:rPr>
          <w:rFonts w:cs="Times New Roman"/>
          <w:sz w:val="26"/>
          <w:szCs w:val="26"/>
        </w:rPr>
        <w:t xml:space="preserve"> </w:t>
      </w:r>
      <w:r w:rsidRPr="00F35266">
        <w:rPr>
          <w:rFonts w:cs="Times New Roman"/>
          <w:sz w:val="26"/>
          <w:szCs w:val="26"/>
        </w:rPr>
        <w:sym w:font="Wingdings" w:char="F0E0"/>
      </w:r>
      <w:r w:rsidR="00C51FAB">
        <w:rPr>
          <w:rFonts w:cs="Times New Roman"/>
          <w:sz w:val="26"/>
          <w:szCs w:val="26"/>
        </w:rPr>
        <w:t xml:space="preserve"> Nhiệm vụ thường </w:t>
      </w:r>
      <w:r w:rsidR="00C51FAB" w:rsidRPr="00F35266">
        <w:rPr>
          <w:rFonts w:cs="Times New Roman"/>
          <w:sz w:val="26"/>
          <w:szCs w:val="26"/>
        </w:rPr>
        <w:sym w:font="Wingdings" w:char="F0E0"/>
      </w:r>
      <w:r w:rsidR="00C51FAB">
        <w:rPr>
          <w:rFonts w:cs="Times New Roman"/>
          <w:sz w:val="26"/>
          <w:szCs w:val="26"/>
        </w:rPr>
        <w:t xml:space="preserve">Nhiệm vụ giao </w:t>
      </w:r>
      <w:r w:rsidRPr="00F35266">
        <w:rPr>
          <w:rFonts w:cs="Times New Roman"/>
          <w:sz w:val="26"/>
          <w:szCs w:val="26"/>
        </w:rPr>
        <w:t xml:space="preserve">Nhập </w:t>
      </w:r>
      <w:r w:rsidR="00C51FAB" w:rsidRPr="00F35266">
        <w:rPr>
          <w:rFonts w:cs="Times New Roman"/>
          <w:sz w:val="26"/>
          <w:szCs w:val="26"/>
        </w:rPr>
        <w:sym w:font="Wingdings" w:char="F0E0"/>
      </w:r>
      <w:r w:rsidR="00C51FAB">
        <w:rPr>
          <w:rFonts w:cs="Times New Roman"/>
          <w:sz w:val="26"/>
          <w:szCs w:val="26"/>
        </w:rPr>
        <w:t xml:space="preserve"> </w:t>
      </w:r>
      <w:r w:rsidRPr="00F35266">
        <w:rPr>
          <w:rFonts w:cs="Times New Roman"/>
          <w:sz w:val="26"/>
          <w:szCs w:val="26"/>
        </w:rPr>
        <w:t>thông tin tìm kiếm</w:t>
      </w:r>
    </w:p>
    <w:p w14:paraId="0713B738" w14:textId="77777777" w:rsidR="000C505E" w:rsidRPr="00F35266" w:rsidRDefault="000C505E" w:rsidP="000C505E">
      <w:pPr>
        <w:pStyle w:val="ListParagraph"/>
        <w:keepNext w:val="0"/>
        <w:numPr>
          <w:ilvl w:val="0"/>
          <w:numId w:val="16"/>
        </w:numPr>
        <w:spacing w:before="0" w:after="160" w:line="240" w:lineRule="auto"/>
        <w:rPr>
          <w:rFonts w:cs="Times New Roman"/>
          <w:sz w:val="26"/>
          <w:szCs w:val="26"/>
        </w:rPr>
      </w:pPr>
      <w:r w:rsidRPr="00F35266">
        <w:rPr>
          <w:rFonts w:cs="Times New Roman"/>
          <w:b/>
          <w:sz w:val="26"/>
          <w:szCs w:val="26"/>
        </w:rPr>
        <w:t xml:space="preserve">Tìm kiếm nhanh: </w:t>
      </w:r>
      <w:r w:rsidRPr="00F35266">
        <w:rPr>
          <w:rFonts w:cs="Times New Roman"/>
          <w:sz w:val="26"/>
          <w:szCs w:val="26"/>
        </w:rPr>
        <w:t>Nhập</w:t>
      </w:r>
      <w:r>
        <w:rPr>
          <w:rFonts w:cs="Times New Roman"/>
          <w:sz w:val="26"/>
          <w:szCs w:val="26"/>
        </w:rPr>
        <w:t xml:space="preserve"> trích yếu hoặc nội dung văn bản</w:t>
      </w:r>
      <w:r w:rsidRPr="00F35266">
        <w:rPr>
          <w:rFonts w:cs="Times New Roman"/>
          <w:sz w:val="26"/>
          <w:szCs w:val="26"/>
        </w:rPr>
        <w:t xml:space="preserve"> để thực hiện tìm kiếm </w:t>
      </w:r>
    </w:p>
    <w:p w14:paraId="1A688FAD" w14:textId="738625EC" w:rsidR="000C505E" w:rsidRPr="00F35266" w:rsidRDefault="00B40470" w:rsidP="000C505E">
      <w:pPr>
        <w:keepNext w:val="0"/>
        <w:spacing w:before="0" w:after="160" w:line="240" w:lineRule="auto"/>
        <w:jc w:val="center"/>
        <w:rPr>
          <w:rFonts w:cs="Times New Roman"/>
          <w:b/>
          <w:sz w:val="26"/>
          <w:szCs w:val="26"/>
        </w:rPr>
      </w:pPr>
      <w:r>
        <w:rPr>
          <w:noProof/>
        </w:rPr>
        <w:drawing>
          <wp:inline distT="0" distB="0" distL="0" distR="0" wp14:anchorId="7C69C1BF" wp14:editId="2811C33F">
            <wp:extent cx="5381625" cy="1521848"/>
            <wp:effectExtent l="0" t="0" r="0" b="254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394359" cy="1525449"/>
                    </a:xfrm>
                    <a:prstGeom prst="rect">
                      <a:avLst/>
                    </a:prstGeom>
                  </pic:spPr>
                </pic:pic>
              </a:graphicData>
            </a:graphic>
          </wp:inline>
        </w:drawing>
      </w:r>
    </w:p>
    <w:p w14:paraId="385C9965" w14:textId="77777777" w:rsidR="000C505E" w:rsidRPr="00F35266" w:rsidRDefault="000C505E" w:rsidP="000C505E">
      <w:pPr>
        <w:pStyle w:val="ListParagraph"/>
        <w:keepNext w:val="0"/>
        <w:numPr>
          <w:ilvl w:val="0"/>
          <w:numId w:val="16"/>
        </w:numPr>
        <w:spacing w:before="0" w:after="160" w:line="240" w:lineRule="auto"/>
        <w:rPr>
          <w:rFonts w:cs="Times New Roman"/>
          <w:sz w:val="26"/>
          <w:szCs w:val="26"/>
        </w:rPr>
      </w:pPr>
      <w:r w:rsidRPr="00F35266">
        <w:rPr>
          <w:rFonts w:cs="Times New Roman"/>
          <w:b/>
          <w:sz w:val="26"/>
          <w:szCs w:val="26"/>
        </w:rPr>
        <w:t>Tìm kiếm nâng cao:</w:t>
      </w:r>
      <w:r>
        <w:rPr>
          <w:rFonts w:cs="Times New Roman"/>
          <w:sz w:val="26"/>
          <w:szCs w:val="26"/>
        </w:rPr>
        <w:t xml:space="preserve"> Nhấn nút “tìm kiếm nâng cao”, n</w:t>
      </w:r>
      <w:r w:rsidRPr="00F35266">
        <w:rPr>
          <w:rFonts w:cs="Times New Roman"/>
          <w:sz w:val="26"/>
          <w:szCs w:val="26"/>
        </w:rPr>
        <w:t xml:space="preserve">hập các điều kiện </w:t>
      </w:r>
      <w:r>
        <w:rPr>
          <w:rFonts w:cs="Times New Roman"/>
          <w:sz w:val="26"/>
          <w:szCs w:val="26"/>
        </w:rPr>
        <w:t>cần tìm</w:t>
      </w:r>
      <w:r w:rsidRPr="00F35266">
        <w:rPr>
          <w:rFonts w:cs="Times New Roman"/>
          <w:sz w:val="26"/>
          <w:szCs w:val="26"/>
        </w:rPr>
        <w:t xml:space="preserve"> </w:t>
      </w:r>
      <w:r w:rsidRPr="00F35266">
        <w:rPr>
          <w:rFonts w:cs="Times New Roman"/>
          <w:sz w:val="26"/>
          <w:szCs w:val="26"/>
        </w:rPr>
        <w:sym w:font="Wingdings" w:char="F0E0"/>
      </w:r>
      <w:r w:rsidRPr="00F35266">
        <w:rPr>
          <w:rFonts w:cs="Times New Roman"/>
          <w:sz w:val="26"/>
          <w:szCs w:val="26"/>
        </w:rPr>
        <w:t xml:space="preserve">Nhấn nút </w:t>
      </w:r>
      <w:r w:rsidRPr="00F35266">
        <w:rPr>
          <w:rFonts w:cs="Times New Roman"/>
          <w:noProof/>
          <w:sz w:val="26"/>
          <w:szCs w:val="26"/>
        </w:rPr>
        <w:drawing>
          <wp:inline distT="0" distB="0" distL="0" distR="0" wp14:anchorId="065B8CD4" wp14:editId="01364489">
            <wp:extent cx="690113" cy="222849"/>
            <wp:effectExtent l="0" t="0" r="0" b="6350"/>
            <wp:docPr id="6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4765" cy="224351"/>
                    </a:xfrm>
                    <a:prstGeom prst="rect">
                      <a:avLst/>
                    </a:prstGeom>
                    <a:noFill/>
                    <a:ln>
                      <a:noFill/>
                    </a:ln>
                  </pic:spPr>
                </pic:pic>
              </a:graphicData>
            </a:graphic>
          </wp:inline>
        </w:drawing>
      </w:r>
      <w:r w:rsidRPr="00F35266">
        <w:rPr>
          <w:rFonts w:cs="Times New Roman"/>
          <w:sz w:val="26"/>
          <w:szCs w:val="26"/>
        </w:rPr>
        <w:t xml:space="preserve"> để thực hiện tìm kiếm.</w:t>
      </w:r>
    </w:p>
    <w:p w14:paraId="53757E59" w14:textId="77777777" w:rsidR="000C505E" w:rsidRPr="00F35266" w:rsidRDefault="000C505E" w:rsidP="000C505E">
      <w:pPr>
        <w:keepNext w:val="0"/>
        <w:spacing w:before="0" w:after="160" w:line="240" w:lineRule="auto"/>
        <w:rPr>
          <w:rFonts w:cs="Times New Roman"/>
          <w:sz w:val="26"/>
          <w:szCs w:val="26"/>
        </w:rPr>
      </w:pPr>
      <w:r>
        <w:rPr>
          <w:noProof/>
        </w:rPr>
        <w:lastRenderedPageBreak/>
        <w:drawing>
          <wp:inline distT="0" distB="0" distL="0" distR="0" wp14:anchorId="19EFF2FF" wp14:editId="2549CF18">
            <wp:extent cx="17145" cy="8890"/>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145" cy="8890"/>
                    </a:xfrm>
                    <a:prstGeom prst="rect">
                      <a:avLst/>
                    </a:prstGeom>
                    <a:noFill/>
                    <a:ln>
                      <a:noFill/>
                    </a:ln>
                  </pic:spPr>
                </pic:pic>
              </a:graphicData>
            </a:graphic>
          </wp:inline>
        </w:drawing>
      </w:r>
      <w:r w:rsidRPr="00F35266">
        <w:rPr>
          <w:rFonts w:cs="Times New Roman"/>
          <w:noProof/>
          <w:sz w:val="26"/>
          <w:szCs w:val="26"/>
        </w:rPr>
        <w:drawing>
          <wp:inline distT="0" distB="0" distL="0" distR="0" wp14:anchorId="1B9AA260" wp14:editId="1654061F">
            <wp:extent cx="19050" cy="9525"/>
            <wp:effectExtent l="0" t="0" r="0" b="0"/>
            <wp:docPr id="68"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050" cy="9525"/>
                    </a:xfrm>
                    <a:prstGeom prst="rect">
                      <a:avLst/>
                    </a:prstGeom>
                    <a:noFill/>
                    <a:ln>
                      <a:noFill/>
                    </a:ln>
                  </pic:spPr>
                </pic:pic>
              </a:graphicData>
            </a:graphic>
          </wp:inline>
        </w:drawing>
      </w:r>
      <w:r w:rsidRPr="00F35266">
        <w:rPr>
          <w:rFonts w:cs="Times New Roman"/>
          <w:noProof/>
          <w:sz w:val="26"/>
          <w:szCs w:val="26"/>
        </w:rPr>
        <w:t xml:space="preserve"> </w:t>
      </w:r>
      <w:r w:rsidRPr="00F35266">
        <w:rPr>
          <w:rFonts w:cs="Times New Roman"/>
          <w:noProof/>
          <w:sz w:val="26"/>
          <w:szCs w:val="26"/>
        </w:rPr>
        <w:drawing>
          <wp:inline distT="0" distB="0" distL="0" distR="0" wp14:anchorId="307B88CD" wp14:editId="0E3BDEC7">
            <wp:extent cx="5761990" cy="1648460"/>
            <wp:effectExtent l="0" t="0" r="0" b="889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61990" cy="1648460"/>
                    </a:xfrm>
                    <a:prstGeom prst="rect">
                      <a:avLst/>
                    </a:prstGeom>
                  </pic:spPr>
                </pic:pic>
              </a:graphicData>
            </a:graphic>
          </wp:inline>
        </w:drawing>
      </w:r>
    </w:p>
    <w:p w14:paraId="5D7D012F" w14:textId="77777777" w:rsidR="000C505E" w:rsidRPr="00D863E9" w:rsidRDefault="000C505E" w:rsidP="000C505E">
      <w:pPr>
        <w:pStyle w:val="ListParagraph"/>
        <w:keepNext w:val="0"/>
        <w:numPr>
          <w:ilvl w:val="0"/>
          <w:numId w:val="47"/>
        </w:numPr>
        <w:spacing w:before="0" w:after="160" w:line="240" w:lineRule="auto"/>
        <w:rPr>
          <w:rFonts w:cs="Times New Roman"/>
          <w:sz w:val="26"/>
          <w:szCs w:val="26"/>
        </w:rPr>
      </w:pPr>
      <w:r>
        <w:rPr>
          <w:rFonts w:cs="Times New Roman"/>
          <w:sz w:val="26"/>
          <w:szCs w:val="26"/>
        </w:rPr>
        <w:t>Hiển thị kết quả tìm kiếm thỏa mãn điều kiện nhập vào</w:t>
      </w:r>
    </w:p>
    <w:p w14:paraId="1FA354A6" w14:textId="77777777" w:rsidR="000C505E" w:rsidRPr="00F35266" w:rsidRDefault="000C505E" w:rsidP="000C505E">
      <w:pPr>
        <w:pStyle w:val="Heading3"/>
      </w:pPr>
      <w:bookmarkStart w:id="71" w:name="_Toc57896933"/>
      <w:bookmarkStart w:id="72" w:name="_Toc104539598"/>
      <w:bookmarkStart w:id="73" w:name="_Toc57896931"/>
      <w:bookmarkEnd w:id="68"/>
      <w:bookmarkEnd w:id="69"/>
      <w:bookmarkEnd w:id="70"/>
      <w:r>
        <w:lastRenderedPageBreak/>
        <w:t>3.3.7</w:t>
      </w:r>
      <w:r w:rsidRPr="00F35266">
        <w:t>. Xem chi tiết</w:t>
      </w:r>
      <w:bookmarkEnd w:id="71"/>
      <w:r w:rsidRPr="00F35266">
        <w:t xml:space="preserve"> </w:t>
      </w:r>
      <w:r>
        <w:t>nhiệm vụ</w:t>
      </w:r>
      <w:bookmarkEnd w:id="72"/>
    </w:p>
    <w:p w14:paraId="57F31F59" w14:textId="77777777" w:rsidR="000C505E" w:rsidRPr="00F35266" w:rsidRDefault="000C505E" w:rsidP="000C505E">
      <w:pPr>
        <w:rPr>
          <w:rFonts w:cs="Times New Roman"/>
          <w:sz w:val="26"/>
          <w:szCs w:val="26"/>
          <w:lang w:eastAsia="ar-SA"/>
        </w:rPr>
      </w:pPr>
      <w:r w:rsidRPr="00F35266">
        <w:rPr>
          <w:rFonts w:cs="Times New Roman"/>
          <w:sz w:val="26"/>
          <w:szCs w:val="26"/>
          <w:lang w:eastAsia="ar-SA"/>
        </w:rPr>
        <w:t>Chức năng cho phép chuyên viên xem chi tiết nhiệm vụ giao</w:t>
      </w:r>
      <w:r>
        <w:rPr>
          <w:rFonts w:cs="Times New Roman"/>
          <w:sz w:val="26"/>
          <w:szCs w:val="26"/>
          <w:lang w:eastAsia="ar-SA"/>
        </w:rPr>
        <w:t xml:space="preserve"> đơn vị khác, nhiệm vụ đang theo dõi</w:t>
      </w:r>
    </w:p>
    <w:p w14:paraId="25067845" w14:textId="77777777" w:rsidR="000C505E" w:rsidRPr="00F35266" w:rsidRDefault="000C505E" w:rsidP="000C505E">
      <w:pPr>
        <w:rPr>
          <w:rFonts w:cs="Times New Roman"/>
          <w:sz w:val="26"/>
          <w:szCs w:val="26"/>
          <w:lang w:eastAsia="ar-SA"/>
        </w:rPr>
      </w:pPr>
      <w:r w:rsidRPr="00F35266">
        <w:rPr>
          <w:rFonts w:cs="Times New Roman"/>
          <w:b/>
          <w:i/>
          <w:sz w:val="26"/>
          <w:szCs w:val="26"/>
          <w:u w:val="single"/>
        </w:rPr>
        <w:t xml:space="preserve">Bước 1: </w:t>
      </w:r>
      <w:r>
        <w:rPr>
          <w:rFonts w:cs="Times New Roman"/>
          <w:sz w:val="26"/>
          <w:szCs w:val="26"/>
          <w:lang w:eastAsia="ar-SA"/>
        </w:rPr>
        <w:t>Chuyên viên vào menu chức năng cần xem chi tiết bên menu trái -&gt; tìm kiếm nhiệm vụ -&gt; nhấn vào các ô có hiển thị link</w:t>
      </w:r>
    </w:p>
    <w:p w14:paraId="0440A7DE" w14:textId="69E5A46E" w:rsidR="000C505E" w:rsidRPr="00F35266" w:rsidRDefault="00A764AB" w:rsidP="000C505E">
      <w:pPr>
        <w:rPr>
          <w:rFonts w:cs="Times New Roman"/>
          <w:sz w:val="26"/>
          <w:szCs w:val="26"/>
        </w:rPr>
      </w:pPr>
      <w:r>
        <w:rPr>
          <w:noProof/>
        </w:rPr>
        <w:drawing>
          <wp:inline distT="0" distB="0" distL="0" distR="0" wp14:anchorId="29E2066D" wp14:editId="276BA2BA">
            <wp:extent cx="5761990" cy="2189480"/>
            <wp:effectExtent l="0" t="0" r="0" b="127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61990" cy="2189480"/>
                    </a:xfrm>
                    <a:prstGeom prst="rect">
                      <a:avLst/>
                    </a:prstGeom>
                  </pic:spPr>
                </pic:pic>
              </a:graphicData>
            </a:graphic>
          </wp:inline>
        </w:drawing>
      </w:r>
    </w:p>
    <w:p w14:paraId="3F7496FC" w14:textId="77777777" w:rsidR="000C505E" w:rsidRPr="00F35266" w:rsidRDefault="000C505E" w:rsidP="000C505E">
      <w:pPr>
        <w:rPr>
          <w:rFonts w:cs="Times New Roman"/>
          <w:sz w:val="26"/>
          <w:szCs w:val="26"/>
        </w:rPr>
      </w:pPr>
      <w:r w:rsidRPr="00F35266">
        <w:rPr>
          <w:rFonts w:cs="Times New Roman"/>
          <w:b/>
          <w:i/>
          <w:sz w:val="26"/>
          <w:szCs w:val="26"/>
          <w:u w:val="single"/>
        </w:rPr>
        <w:t xml:space="preserve">Bước 2: </w:t>
      </w:r>
      <w:r w:rsidRPr="00F35266">
        <w:rPr>
          <w:rFonts w:cs="Times New Roman"/>
          <w:sz w:val="26"/>
          <w:szCs w:val="26"/>
        </w:rPr>
        <w:t>Khi nhấn vào 1 link bất kỳ hiển thị màn hình</w:t>
      </w:r>
      <w:r>
        <w:rPr>
          <w:rFonts w:cs="Times New Roman"/>
          <w:sz w:val="26"/>
          <w:szCs w:val="26"/>
        </w:rPr>
        <w:t xml:space="preserve"> xem chi tiết tương ứng</w:t>
      </w:r>
    </w:p>
    <w:p w14:paraId="76D1293F" w14:textId="77777777" w:rsidR="000C505E" w:rsidRPr="00F35266" w:rsidRDefault="000C505E" w:rsidP="000C505E">
      <w:pPr>
        <w:keepNext w:val="0"/>
        <w:spacing w:before="0" w:after="160" w:line="240" w:lineRule="auto"/>
        <w:rPr>
          <w:rFonts w:cs="Times New Roman"/>
          <w:sz w:val="26"/>
          <w:szCs w:val="26"/>
        </w:rPr>
      </w:pPr>
      <w:r>
        <w:rPr>
          <w:noProof/>
        </w:rPr>
        <w:drawing>
          <wp:inline distT="0" distB="0" distL="0" distR="0" wp14:anchorId="0CCA7CA6" wp14:editId="4F1CADF1">
            <wp:extent cx="5761990" cy="2773265"/>
            <wp:effectExtent l="0" t="0" r="0" b="825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5761990" cy="2773265"/>
                    </a:xfrm>
                    <a:prstGeom prst="rect">
                      <a:avLst/>
                    </a:prstGeom>
                  </pic:spPr>
                </pic:pic>
              </a:graphicData>
            </a:graphic>
          </wp:inline>
        </w:drawing>
      </w:r>
    </w:p>
    <w:p w14:paraId="51283EB6" w14:textId="77777777" w:rsidR="00D90A3F" w:rsidRDefault="00943571" w:rsidP="00242004">
      <w:pPr>
        <w:pStyle w:val="Heading2"/>
      </w:pPr>
      <w:bookmarkStart w:id="74" w:name="_Toc104539599"/>
      <w:bookmarkEnd w:id="73"/>
      <w:r>
        <w:t>Nhiệm vụ của chuyên viên theo dõi</w:t>
      </w:r>
      <w:bookmarkEnd w:id="74"/>
    </w:p>
    <w:p w14:paraId="0FFAAA75" w14:textId="77777777" w:rsidR="00D60101" w:rsidRPr="00D60101" w:rsidRDefault="006E3995" w:rsidP="00D60101">
      <w:pPr>
        <w:pStyle w:val="NormalIndent"/>
        <w:rPr>
          <w:sz w:val="26"/>
          <w:szCs w:val="26"/>
        </w:rPr>
      </w:pPr>
      <w:r>
        <w:rPr>
          <w:sz w:val="26"/>
          <w:szCs w:val="26"/>
        </w:rPr>
        <w:t>Hiển thị các nhiệm vụ mà chuyên viên đăng nhập được gán phân công theo dõi</w:t>
      </w:r>
    </w:p>
    <w:p w14:paraId="1E69F1EB" w14:textId="77777777" w:rsidR="00D90A3F" w:rsidRPr="00396792" w:rsidRDefault="000820E3" w:rsidP="00D90A3F">
      <w:pPr>
        <w:pStyle w:val="Heading3"/>
      </w:pPr>
      <w:bookmarkStart w:id="75" w:name="_Toc104539600"/>
      <w:r>
        <w:t>3.4.1</w:t>
      </w:r>
      <w:r w:rsidR="00D90A3F" w:rsidRPr="00396792">
        <w:t>.</w:t>
      </w:r>
      <w:r w:rsidR="00D90A3F" w:rsidRPr="00F35266">
        <w:t xml:space="preserve"> </w:t>
      </w:r>
      <w:r w:rsidR="00D90A3F" w:rsidRPr="00396792">
        <w:t>Trả lại</w:t>
      </w:r>
      <w:r w:rsidR="00D90A3F" w:rsidRPr="00F35266">
        <w:t xml:space="preserve"> nhiệm vụ</w:t>
      </w:r>
      <w:bookmarkEnd w:id="75"/>
    </w:p>
    <w:p w14:paraId="61728CAD" w14:textId="0CE77CA5" w:rsidR="00D90A3F" w:rsidRDefault="00D90A3F" w:rsidP="00D90A3F">
      <w:pPr>
        <w:keepNext w:val="0"/>
        <w:spacing w:before="0" w:after="160" w:line="259" w:lineRule="auto"/>
        <w:rPr>
          <w:rFonts w:cs="Times New Roman"/>
          <w:sz w:val="26"/>
          <w:szCs w:val="26"/>
        </w:rPr>
      </w:pPr>
      <w:r w:rsidRPr="00F35266">
        <w:rPr>
          <w:rFonts w:cs="Times New Roman"/>
          <w:sz w:val="26"/>
          <w:szCs w:val="26"/>
        </w:rPr>
        <w:t xml:space="preserve">Chức năng này cho phép chuyên viên theo dõi trả lại nhiệm vụ </w:t>
      </w:r>
      <w:r w:rsidR="000B1D52">
        <w:rPr>
          <w:rFonts w:cs="Times New Roman"/>
          <w:sz w:val="26"/>
          <w:szCs w:val="26"/>
        </w:rPr>
        <w:t xml:space="preserve">được phân công theo dõi </w:t>
      </w:r>
      <w:r w:rsidR="005435FC">
        <w:rPr>
          <w:rFonts w:cs="Times New Roman"/>
          <w:sz w:val="26"/>
          <w:szCs w:val="26"/>
        </w:rPr>
        <w:t xml:space="preserve">cho lãnh đạo đơn vị </w:t>
      </w:r>
      <w:r w:rsidRPr="00F35266">
        <w:rPr>
          <w:rFonts w:cs="Times New Roman"/>
          <w:sz w:val="26"/>
          <w:szCs w:val="26"/>
        </w:rPr>
        <w:t xml:space="preserve">với những nhiệm vụ có </w:t>
      </w:r>
      <w:r>
        <w:rPr>
          <w:rFonts w:cs="Times New Roman"/>
          <w:sz w:val="26"/>
          <w:szCs w:val="26"/>
        </w:rPr>
        <w:t>tình hình thực hiện</w:t>
      </w:r>
      <w:r w:rsidRPr="00F35266">
        <w:rPr>
          <w:rFonts w:cs="Times New Roman"/>
          <w:sz w:val="26"/>
          <w:szCs w:val="26"/>
        </w:rPr>
        <w:t xml:space="preserve"> là Chưa cập nhật tiến độ , Chưa thực hiện, Đang thực hiện</w:t>
      </w:r>
    </w:p>
    <w:p w14:paraId="028BAD8E" w14:textId="50C2E7C0" w:rsidR="00D90A3F" w:rsidRDefault="00D90A3F" w:rsidP="00D90A3F">
      <w:pPr>
        <w:keepNext w:val="0"/>
        <w:spacing w:before="0" w:after="160" w:line="259" w:lineRule="auto"/>
        <w:rPr>
          <w:noProof/>
        </w:rPr>
      </w:pPr>
      <w:r w:rsidRPr="00F35266">
        <w:rPr>
          <w:rFonts w:cs="Times New Roman"/>
          <w:b/>
          <w:i/>
          <w:sz w:val="26"/>
          <w:szCs w:val="26"/>
          <w:u w:val="single"/>
        </w:rPr>
        <w:lastRenderedPageBreak/>
        <w:t>Bước 1</w:t>
      </w:r>
      <w:r w:rsidRPr="00F35266">
        <w:rPr>
          <w:rFonts w:cs="Times New Roman"/>
          <w:i/>
          <w:sz w:val="26"/>
          <w:szCs w:val="26"/>
          <w:u w:val="single"/>
        </w:rPr>
        <w:t>:</w:t>
      </w:r>
      <w:r w:rsidRPr="00F35266">
        <w:rPr>
          <w:rFonts w:cs="Times New Roman"/>
          <w:sz w:val="26"/>
          <w:szCs w:val="26"/>
        </w:rPr>
        <w:t xml:space="preserve"> Chuyên viên vào menu Nhiệm vụ theo dõi </w:t>
      </w:r>
      <w:r w:rsidRPr="00F35266">
        <w:rPr>
          <w:rFonts w:cs="Times New Roman"/>
          <w:sz w:val="26"/>
          <w:szCs w:val="26"/>
        </w:rPr>
        <w:sym w:font="Wingdings" w:char="F0E0"/>
      </w:r>
      <w:r w:rsidRPr="00F35266">
        <w:rPr>
          <w:rFonts w:cs="Times New Roman"/>
          <w:sz w:val="26"/>
          <w:szCs w:val="26"/>
        </w:rPr>
        <w:t xml:space="preserve"> Nhấn nút </w:t>
      </w:r>
      <w:r w:rsidRPr="00F35266">
        <w:rPr>
          <w:rFonts w:cs="Times New Roman"/>
          <w:noProof/>
          <w:sz w:val="26"/>
          <w:szCs w:val="26"/>
        </w:rPr>
        <w:drawing>
          <wp:inline distT="0" distB="0" distL="0" distR="0" wp14:anchorId="1A49D4E3" wp14:editId="1D78D63E">
            <wp:extent cx="180975" cy="213880"/>
            <wp:effectExtent l="0" t="0" r="0" b="0"/>
            <wp:docPr id="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3174" cy="216479"/>
                    </a:xfrm>
                    <a:prstGeom prst="rect">
                      <a:avLst/>
                    </a:prstGeom>
                    <a:noFill/>
                    <a:ln>
                      <a:noFill/>
                    </a:ln>
                  </pic:spPr>
                </pic:pic>
              </a:graphicData>
            </a:graphic>
          </wp:inline>
        </w:drawing>
      </w:r>
      <w:r w:rsidRPr="00F35266">
        <w:rPr>
          <w:rFonts w:cs="Times New Roman"/>
          <w:sz w:val="26"/>
          <w:szCs w:val="26"/>
        </w:rPr>
        <w:t xml:space="preserve"> </w:t>
      </w:r>
    </w:p>
    <w:p w14:paraId="60419860" w14:textId="73D2128D" w:rsidR="00E44676" w:rsidRDefault="00E44676" w:rsidP="00D90A3F">
      <w:pPr>
        <w:keepNext w:val="0"/>
        <w:spacing w:before="0" w:after="160" w:line="259" w:lineRule="auto"/>
        <w:rPr>
          <w:rFonts w:cs="Times New Roman"/>
          <w:sz w:val="26"/>
          <w:szCs w:val="26"/>
        </w:rPr>
      </w:pPr>
      <w:r>
        <w:rPr>
          <w:noProof/>
        </w:rPr>
        <w:drawing>
          <wp:inline distT="0" distB="0" distL="0" distR="0" wp14:anchorId="5D1E93BF" wp14:editId="1395D5F7">
            <wp:extent cx="5761990" cy="2183130"/>
            <wp:effectExtent l="0" t="0" r="0" b="762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61990" cy="2183130"/>
                    </a:xfrm>
                    <a:prstGeom prst="rect">
                      <a:avLst/>
                    </a:prstGeom>
                  </pic:spPr>
                </pic:pic>
              </a:graphicData>
            </a:graphic>
          </wp:inline>
        </w:drawing>
      </w:r>
    </w:p>
    <w:p w14:paraId="438DD8DB" w14:textId="77777777" w:rsidR="00D90A3F" w:rsidRPr="00F35266" w:rsidRDefault="00D90A3F" w:rsidP="00D90A3F">
      <w:pPr>
        <w:keepNext w:val="0"/>
        <w:spacing w:before="0" w:after="160" w:line="259" w:lineRule="auto"/>
        <w:rPr>
          <w:rFonts w:cs="Times New Roman"/>
          <w:sz w:val="26"/>
          <w:szCs w:val="26"/>
        </w:rPr>
      </w:pPr>
      <w:r w:rsidRPr="00F35266">
        <w:rPr>
          <w:rFonts w:cs="Times New Roman"/>
          <w:b/>
          <w:i/>
          <w:sz w:val="26"/>
          <w:szCs w:val="26"/>
          <w:u w:val="single"/>
        </w:rPr>
        <w:t>Bước 2</w:t>
      </w:r>
      <w:r w:rsidRPr="00F35266">
        <w:rPr>
          <w:rFonts w:cs="Times New Roman"/>
          <w:i/>
          <w:sz w:val="26"/>
          <w:szCs w:val="26"/>
        </w:rPr>
        <w:t xml:space="preserve">: </w:t>
      </w:r>
      <w:r w:rsidRPr="00F35266">
        <w:rPr>
          <w:rFonts w:cs="Times New Roman"/>
          <w:sz w:val="26"/>
          <w:szCs w:val="26"/>
        </w:rPr>
        <w:t xml:space="preserve">Tại màn hình Trả lại nhiệm vụ nhập Lý do trả lại </w:t>
      </w:r>
    </w:p>
    <w:p w14:paraId="33C53336" w14:textId="77777777" w:rsidR="00D90A3F" w:rsidRPr="00F35266" w:rsidRDefault="00D90A3F" w:rsidP="00D90A3F">
      <w:pPr>
        <w:rPr>
          <w:rFonts w:cs="Times New Roman"/>
          <w:sz w:val="26"/>
          <w:szCs w:val="26"/>
        </w:rPr>
      </w:pPr>
      <w:r w:rsidRPr="00F35266">
        <w:rPr>
          <w:rFonts w:cs="Times New Roman"/>
          <w:noProof/>
          <w:sz w:val="26"/>
          <w:szCs w:val="26"/>
        </w:rPr>
        <w:drawing>
          <wp:inline distT="0" distB="0" distL="0" distR="0" wp14:anchorId="75A2267A" wp14:editId="68AAFFF8">
            <wp:extent cx="5943600" cy="1076325"/>
            <wp:effectExtent l="0" t="0" r="0" b="9525"/>
            <wp:docPr id="67"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3600" cy="1076325"/>
                    </a:xfrm>
                    <a:prstGeom prst="rect">
                      <a:avLst/>
                    </a:prstGeom>
                    <a:noFill/>
                    <a:ln>
                      <a:noFill/>
                    </a:ln>
                  </pic:spPr>
                </pic:pic>
              </a:graphicData>
            </a:graphic>
          </wp:inline>
        </w:drawing>
      </w:r>
    </w:p>
    <w:p w14:paraId="2F4A6D71" w14:textId="77777777" w:rsidR="00D90A3F" w:rsidRPr="00F35266" w:rsidRDefault="00D90A3F" w:rsidP="00D90A3F">
      <w:pPr>
        <w:rPr>
          <w:rFonts w:cs="Times New Roman"/>
          <w:sz w:val="26"/>
          <w:szCs w:val="26"/>
        </w:rPr>
      </w:pPr>
      <w:r w:rsidRPr="00F35266">
        <w:rPr>
          <w:rFonts w:cs="Times New Roman"/>
          <w:b/>
          <w:i/>
          <w:sz w:val="26"/>
          <w:szCs w:val="26"/>
          <w:u w:val="single"/>
        </w:rPr>
        <w:t>Bước 3</w:t>
      </w:r>
      <w:r w:rsidRPr="00F35266">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032AAB6F" wp14:editId="16FF68BD">
            <wp:extent cx="513522" cy="190500"/>
            <wp:effectExtent l="0" t="0" r="1270" b="0"/>
            <wp:docPr id="7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17032" cy="191802"/>
                    </a:xfrm>
                    <a:prstGeom prst="rect">
                      <a:avLst/>
                    </a:prstGeom>
                    <a:noFill/>
                    <a:ln>
                      <a:noFill/>
                    </a:ln>
                  </pic:spPr>
                </pic:pic>
              </a:graphicData>
            </a:graphic>
          </wp:inline>
        </w:drawing>
      </w:r>
      <w:r w:rsidRPr="00F35266">
        <w:rPr>
          <w:rFonts w:cs="Times New Roman"/>
          <w:sz w:val="26"/>
          <w:szCs w:val="26"/>
        </w:rPr>
        <w:t xml:space="preserve"> để trả lại nhiệm vụ</w:t>
      </w:r>
    </w:p>
    <w:p w14:paraId="55556530" w14:textId="77777777" w:rsidR="00D90A3F" w:rsidRPr="00E04A97" w:rsidRDefault="00D90A3F" w:rsidP="00D90A3F">
      <w:pPr>
        <w:pStyle w:val="ListParagraph"/>
        <w:keepNext w:val="0"/>
        <w:numPr>
          <w:ilvl w:val="0"/>
          <w:numId w:val="35"/>
        </w:numPr>
        <w:spacing w:before="0" w:after="160" w:line="240" w:lineRule="auto"/>
        <w:rPr>
          <w:rFonts w:cs="Times New Roman"/>
          <w:sz w:val="26"/>
          <w:szCs w:val="26"/>
        </w:rPr>
      </w:pPr>
      <w:r w:rsidRPr="00E04A97">
        <w:rPr>
          <w:rFonts w:cs="Times New Roman"/>
          <w:sz w:val="26"/>
          <w:szCs w:val="26"/>
        </w:rPr>
        <w:t>Nhiệm vụ sẽ được trả lại vào màn hình Nhiệm vụ đơn vị theo dõi trả lại, thu hồi của chuyên viên soạn thảo</w:t>
      </w:r>
    </w:p>
    <w:p w14:paraId="4817B3CF" w14:textId="77777777" w:rsidR="00D90A3F" w:rsidRPr="00E04A97" w:rsidRDefault="00D90A3F" w:rsidP="00D90A3F">
      <w:pPr>
        <w:pStyle w:val="ListParagraph"/>
        <w:numPr>
          <w:ilvl w:val="0"/>
          <w:numId w:val="35"/>
        </w:numPr>
        <w:rPr>
          <w:rFonts w:cs="Times New Roman"/>
          <w:sz w:val="26"/>
          <w:szCs w:val="26"/>
        </w:rPr>
      </w:pPr>
      <w:r w:rsidRPr="00E04A97">
        <w:rPr>
          <w:rFonts w:cs="Times New Roman"/>
          <w:sz w:val="26"/>
          <w:szCs w:val="26"/>
        </w:rPr>
        <w:lastRenderedPageBreak/>
        <w:t xml:space="preserve">Lưu lịch sử gửi trả lại </w:t>
      </w:r>
    </w:p>
    <w:p w14:paraId="5059F014" w14:textId="77777777" w:rsidR="00D90A3F" w:rsidRPr="00F35266" w:rsidRDefault="000820E3" w:rsidP="00D90A3F">
      <w:pPr>
        <w:pStyle w:val="Heading3"/>
      </w:pPr>
      <w:bookmarkStart w:id="76" w:name="_Toc104539601"/>
      <w:r>
        <w:t>3.4.2</w:t>
      </w:r>
      <w:r w:rsidR="00D90A3F" w:rsidRPr="00F35266">
        <w:t>. Đôn đốc thực hiện</w:t>
      </w:r>
      <w:bookmarkEnd w:id="76"/>
    </w:p>
    <w:p w14:paraId="255C0DFA" w14:textId="77777777" w:rsidR="00D90A3F" w:rsidRPr="00F35266" w:rsidRDefault="00D90A3F" w:rsidP="00D90A3F">
      <w:pPr>
        <w:pStyle w:val="BodyText"/>
        <w:spacing w:line="276" w:lineRule="auto"/>
        <w:jc w:val="left"/>
        <w:rPr>
          <w:rFonts w:cs="Times New Roman"/>
          <w:sz w:val="26"/>
          <w:szCs w:val="26"/>
        </w:rPr>
      </w:pPr>
      <w:r w:rsidRPr="00F35266">
        <w:rPr>
          <w:rFonts w:cs="Times New Roman"/>
          <w:sz w:val="26"/>
          <w:szCs w:val="26"/>
        </w:rPr>
        <w:t xml:space="preserve">Chức năng này cho phép chuyên viên đôn đốc thực hiện những nhiệm vụ chưa hoàn thành </w:t>
      </w:r>
    </w:p>
    <w:p w14:paraId="5790FA13" w14:textId="77777777" w:rsidR="00D90A3F" w:rsidRPr="00F35266" w:rsidRDefault="00D90A3F" w:rsidP="00D90A3F">
      <w:pPr>
        <w:pStyle w:val="BodyText"/>
        <w:spacing w:line="276" w:lineRule="auto"/>
        <w:jc w:val="left"/>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Chuyên viên vào Nhiệm vụ theo dõi </w:t>
      </w:r>
      <w:r w:rsidRPr="00F35266">
        <w:rPr>
          <w:rFonts w:cs="Times New Roman"/>
          <w:sz w:val="26"/>
          <w:szCs w:val="26"/>
        </w:rPr>
        <w:sym w:font="Wingdings" w:char="F0E0"/>
      </w:r>
      <w:r w:rsidRPr="00F35266">
        <w:rPr>
          <w:rFonts w:cs="Times New Roman"/>
          <w:sz w:val="26"/>
          <w:szCs w:val="26"/>
        </w:rPr>
        <w:t xml:space="preserve"> </w:t>
      </w:r>
      <w:r w:rsidRPr="00F35266">
        <w:rPr>
          <w:rFonts w:cs="Times New Roman"/>
          <w:noProof/>
          <w:sz w:val="26"/>
          <w:szCs w:val="26"/>
        </w:rPr>
        <w:t xml:space="preserve">Nhấn vào nút </w:t>
      </w:r>
      <w:r w:rsidRPr="00F35266">
        <w:rPr>
          <w:rFonts w:cs="Times New Roman"/>
          <w:noProof/>
          <w:sz w:val="26"/>
          <w:szCs w:val="26"/>
        </w:rPr>
        <w:drawing>
          <wp:inline distT="0" distB="0" distL="0" distR="0" wp14:anchorId="5F61E2F7" wp14:editId="494D1970">
            <wp:extent cx="219075" cy="209550"/>
            <wp:effectExtent l="0" t="0" r="9525" b="0"/>
            <wp:docPr id="72"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p>
    <w:p w14:paraId="6FD684F7" w14:textId="45799FC7" w:rsidR="00D90A3F" w:rsidRPr="00F35266" w:rsidRDefault="00D66825" w:rsidP="00D90A3F">
      <w:pPr>
        <w:pStyle w:val="BodyText"/>
        <w:spacing w:line="276" w:lineRule="auto"/>
        <w:jc w:val="left"/>
        <w:rPr>
          <w:rFonts w:cs="Times New Roman"/>
          <w:sz w:val="26"/>
          <w:szCs w:val="26"/>
        </w:rPr>
      </w:pPr>
      <w:r>
        <w:rPr>
          <w:noProof/>
        </w:rPr>
        <w:drawing>
          <wp:inline distT="0" distB="0" distL="0" distR="0" wp14:anchorId="65F373DA" wp14:editId="5FB0EF50">
            <wp:extent cx="5761990" cy="2183130"/>
            <wp:effectExtent l="0" t="0" r="0" b="762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761990" cy="2183130"/>
                    </a:xfrm>
                    <a:prstGeom prst="rect">
                      <a:avLst/>
                    </a:prstGeom>
                  </pic:spPr>
                </pic:pic>
              </a:graphicData>
            </a:graphic>
          </wp:inline>
        </w:drawing>
      </w:r>
    </w:p>
    <w:p w14:paraId="13B7DE4F" w14:textId="77777777" w:rsidR="00D90A3F" w:rsidRPr="00F35266" w:rsidRDefault="00D90A3F" w:rsidP="00D90A3F">
      <w:pPr>
        <w:spacing w:line="240" w:lineRule="auto"/>
        <w:rPr>
          <w:rFonts w:cs="Times New Roman"/>
          <w:i/>
          <w:sz w:val="26"/>
          <w:szCs w:val="26"/>
        </w:rPr>
      </w:pPr>
      <w:r w:rsidRPr="00F35266">
        <w:rPr>
          <w:rFonts w:cs="Times New Roman"/>
          <w:b/>
          <w:i/>
          <w:sz w:val="26"/>
          <w:szCs w:val="26"/>
          <w:u w:val="single"/>
        </w:rPr>
        <w:t>Bước 3</w:t>
      </w:r>
      <w:r w:rsidRPr="00F35266">
        <w:rPr>
          <w:rFonts w:cs="Times New Roman"/>
          <w:i/>
          <w:sz w:val="26"/>
          <w:szCs w:val="26"/>
        </w:rPr>
        <w:t xml:space="preserve">: </w:t>
      </w:r>
      <w:r w:rsidRPr="00F35266">
        <w:rPr>
          <w:rFonts w:cs="Times New Roman"/>
          <w:sz w:val="26"/>
          <w:szCs w:val="26"/>
        </w:rPr>
        <w:t xml:space="preserve">Tại màn hình Đôn đốc thực hiện nhiệm vụ </w:t>
      </w:r>
      <w:r w:rsidRPr="00F35266">
        <w:rPr>
          <w:rFonts w:cs="Times New Roman"/>
          <w:sz w:val="26"/>
          <w:szCs w:val="26"/>
        </w:rPr>
        <w:sym w:font="Wingdings" w:char="F0E0"/>
      </w:r>
      <w:r w:rsidRPr="00F35266">
        <w:rPr>
          <w:rFonts w:cs="Times New Roman"/>
          <w:sz w:val="26"/>
          <w:szCs w:val="26"/>
        </w:rPr>
        <w:t xml:space="preserve"> Nhập thông tin vào trường</w:t>
      </w:r>
    </w:p>
    <w:p w14:paraId="0FD849CE" w14:textId="77777777" w:rsidR="00D90A3F" w:rsidRPr="00F35266" w:rsidRDefault="00D90A3F" w:rsidP="00D90A3F">
      <w:pPr>
        <w:rPr>
          <w:rFonts w:cs="Times New Roman"/>
          <w:sz w:val="26"/>
          <w:szCs w:val="26"/>
        </w:rPr>
      </w:pPr>
      <w:r w:rsidRPr="00F35266">
        <w:rPr>
          <w:rFonts w:cs="Times New Roman"/>
          <w:noProof/>
          <w:sz w:val="26"/>
          <w:szCs w:val="26"/>
        </w:rPr>
        <w:drawing>
          <wp:inline distT="0" distB="0" distL="0" distR="0" wp14:anchorId="1E2BBD1B" wp14:editId="0F026DAF">
            <wp:extent cx="5943600" cy="1762125"/>
            <wp:effectExtent l="0" t="0" r="0" b="9525"/>
            <wp:docPr id="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1762125"/>
                    </a:xfrm>
                    <a:prstGeom prst="rect">
                      <a:avLst/>
                    </a:prstGeom>
                    <a:noFill/>
                    <a:ln>
                      <a:noFill/>
                    </a:ln>
                  </pic:spPr>
                </pic:pic>
              </a:graphicData>
            </a:graphic>
          </wp:inline>
        </w:drawing>
      </w:r>
    </w:p>
    <w:p w14:paraId="779413C9" w14:textId="3997EC74" w:rsidR="00D90A3F" w:rsidRPr="00F35266" w:rsidRDefault="00D90A3F" w:rsidP="00D90A3F">
      <w:pPr>
        <w:keepNext w:val="0"/>
        <w:spacing w:before="0" w:after="160" w:line="240" w:lineRule="auto"/>
        <w:rPr>
          <w:rFonts w:cs="Times New Roman"/>
          <w:sz w:val="26"/>
          <w:szCs w:val="26"/>
        </w:rPr>
      </w:pPr>
      <w:r w:rsidRPr="00F35266">
        <w:rPr>
          <w:rFonts w:cs="Times New Roman"/>
          <w:sz w:val="26"/>
          <w:szCs w:val="26"/>
        </w:rPr>
        <w:t xml:space="preserve">Mã văn bản </w:t>
      </w:r>
      <w:r w:rsidR="003C2B1D">
        <w:rPr>
          <w:rFonts w:cs="Times New Roman"/>
          <w:sz w:val="26"/>
          <w:szCs w:val="26"/>
        </w:rPr>
        <w:t>đôn đốc</w:t>
      </w:r>
      <w:r w:rsidRPr="00F35266">
        <w:rPr>
          <w:rFonts w:cs="Times New Roman"/>
          <w:sz w:val="26"/>
          <w:szCs w:val="26"/>
        </w:rPr>
        <w:t xml:space="preserve">: </w:t>
      </w:r>
      <w:r w:rsidRPr="00F35266">
        <w:rPr>
          <w:rFonts w:cs="Times New Roman"/>
          <w:noProof/>
          <w:sz w:val="26"/>
          <w:szCs w:val="26"/>
        </w:rPr>
        <w:t xml:space="preserve">Click button </w:t>
      </w:r>
      <w:r w:rsidRPr="00F35266">
        <w:rPr>
          <w:rFonts w:cs="Times New Roman"/>
          <w:noProof/>
          <w:sz w:val="26"/>
          <w:szCs w:val="26"/>
        </w:rPr>
        <w:drawing>
          <wp:inline distT="0" distB="0" distL="0" distR="0" wp14:anchorId="6B3680E1" wp14:editId="24FB1B52">
            <wp:extent cx="552450" cy="188812"/>
            <wp:effectExtent l="0" t="0" r="0" b="1905"/>
            <wp:docPr id="7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2304" cy="192180"/>
                    </a:xfrm>
                    <a:prstGeom prst="rect">
                      <a:avLst/>
                    </a:prstGeom>
                    <a:noFill/>
                    <a:ln>
                      <a:noFill/>
                    </a:ln>
                  </pic:spPr>
                </pic:pic>
              </a:graphicData>
            </a:graphic>
          </wp:inline>
        </w:drawing>
      </w:r>
      <w:r w:rsidRPr="00F35266">
        <w:rPr>
          <w:rFonts w:cs="Times New Roman"/>
          <w:noProof/>
          <w:sz w:val="26"/>
          <w:szCs w:val="26"/>
        </w:rPr>
        <w:t xml:space="preserve"> để mở popup Tìm kiếm </w:t>
      </w:r>
      <w:r w:rsidR="005C7D69">
        <w:rPr>
          <w:rFonts w:cs="Times New Roman"/>
          <w:noProof/>
          <w:sz w:val="26"/>
          <w:szCs w:val="26"/>
        </w:rPr>
        <w:t xml:space="preserve">theo các thông tin của VB phát hành </w:t>
      </w:r>
      <w:r w:rsidRPr="00F35266">
        <w:rPr>
          <w:rFonts w:cs="Times New Roman"/>
          <w:sz w:val="26"/>
          <w:szCs w:val="26"/>
        </w:rPr>
        <w:sym w:font="Wingdings" w:char="F0E0"/>
      </w:r>
      <w:r w:rsidRPr="00F35266">
        <w:rPr>
          <w:rFonts w:cs="Times New Roman"/>
          <w:noProof/>
          <w:sz w:val="26"/>
          <w:szCs w:val="26"/>
        </w:rPr>
        <w:t xml:space="preserve"> Nhập thông tin tìm kiếm </w:t>
      </w:r>
      <w:r w:rsidRPr="00F35266">
        <w:rPr>
          <w:rFonts w:cs="Times New Roman"/>
          <w:sz w:val="26"/>
          <w:szCs w:val="26"/>
        </w:rPr>
        <w:sym w:font="Wingdings" w:char="F0E0"/>
      </w:r>
      <w:r w:rsidRPr="00F35266">
        <w:rPr>
          <w:rFonts w:cs="Times New Roman"/>
          <w:noProof/>
          <w:sz w:val="26"/>
          <w:szCs w:val="26"/>
        </w:rPr>
        <w:t xml:space="preserve">Chọn Mã văn bản cho </w:t>
      </w:r>
      <w:r w:rsidR="00CB3B6B">
        <w:rPr>
          <w:rFonts w:cs="Times New Roman"/>
          <w:noProof/>
          <w:sz w:val="26"/>
          <w:szCs w:val="26"/>
        </w:rPr>
        <w:t>đôn đốc</w:t>
      </w:r>
    </w:p>
    <w:p w14:paraId="06C80FD1" w14:textId="53B90C34" w:rsidR="00D90A3F" w:rsidRPr="00F35266" w:rsidRDefault="007D160D" w:rsidP="00D90A3F">
      <w:pPr>
        <w:rPr>
          <w:rFonts w:cs="Times New Roman"/>
          <w:noProof/>
          <w:sz w:val="26"/>
          <w:szCs w:val="26"/>
        </w:rPr>
      </w:pPr>
      <w:r>
        <w:rPr>
          <w:noProof/>
        </w:rPr>
        <w:lastRenderedPageBreak/>
        <w:drawing>
          <wp:inline distT="0" distB="0" distL="0" distR="0" wp14:anchorId="7D16133C" wp14:editId="08ED4EE2">
            <wp:extent cx="5761990" cy="224091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61990" cy="2240915"/>
                    </a:xfrm>
                    <a:prstGeom prst="rect">
                      <a:avLst/>
                    </a:prstGeom>
                  </pic:spPr>
                </pic:pic>
              </a:graphicData>
            </a:graphic>
          </wp:inline>
        </w:drawing>
      </w:r>
    </w:p>
    <w:p w14:paraId="441379E6" w14:textId="77777777" w:rsidR="00D90A3F" w:rsidRPr="00F35266" w:rsidRDefault="00D90A3F" w:rsidP="00D90A3F">
      <w:pPr>
        <w:rPr>
          <w:rFonts w:cs="Times New Roman"/>
          <w:sz w:val="26"/>
          <w:szCs w:val="26"/>
        </w:rPr>
      </w:pPr>
      <w:r w:rsidRPr="00F35266">
        <w:rPr>
          <w:rFonts w:cs="Times New Roman"/>
          <w:b/>
          <w:i/>
          <w:sz w:val="26"/>
          <w:szCs w:val="26"/>
          <w:u w:val="single"/>
        </w:rPr>
        <w:t>Bước 4</w:t>
      </w:r>
      <w:r w:rsidRPr="00F35266">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3CD357BE" wp14:editId="12D9E2B4">
            <wp:extent cx="542925" cy="187936"/>
            <wp:effectExtent l="0" t="0" r="0" b="3175"/>
            <wp:docPr id="79"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48252" cy="189780"/>
                    </a:xfrm>
                    <a:prstGeom prst="rect">
                      <a:avLst/>
                    </a:prstGeom>
                    <a:noFill/>
                    <a:ln>
                      <a:noFill/>
                    </a:ln>
                  </pic:spPr>
                </pic:pic>
              </a:graphicData>
            </a:graphic>
          </wp:inline>
        </w:drawing>
      </w:r>
      <w:r w:rsidRPr="00F35266">
        <w:rPr>
          <w:rFonts w:cs="Times New Roman"/>
          <w:sz w:val="26"/>
          <w:szCs w:val="26"/>
        </w:rPr>
        <w:t xml:space="preserve"> để đôn đốc thực hiện nhiệm vụ</w:t>
      </w:r>
    </w:p>
    <w:p w14:paraId="3A385681" w14:textId="77777777" w:rsidR="00D90A3F" w:rsidRPr="007071CD" w:rsidRDefault="00D90A3F" w:rsidP="00D90A3F">
      <w:pPr>
        <w:pStyle w:val="ListParagraph"/>
        <w:numPr>
          <w:ilvl w:val="0"/>
          <w:numId w:val="36"/>
        </w:numPr>
        <w:rPr>
          <w:rFonts w:cs="Times New Roman"/>
          <w:sz w:val="26"/>
          <w:szCs w:val="26"/>
        </w:rPr>
      </w:pPr>
      <w:r w:rsidRPr="007071CD">
        <w:rPr>
          <w:rFonts w:cs="Times New Roman"/>
          <w:sz w:val="26"/>
          <w:szCs w:val="26"/>
        </w:rPr>
        <w:t xml:space="preserve">Lưu lịch sử đôn đốc thực hiện </w:t>
      </w:r>
    </w:p>
    <w:p w14:paraId="1E5B6690" w14:textId="77777777" w:rsidR="00D90A3F" w:rsidRPr="00F35266" w:rsidRDefault="000820E3" w:rsidP="00D90A3F">
      <w:pPr>
        <w:pStyle w:val="Heading3"/>
      </w:pPr>
      <w:bookmarkStart w:id="77" w:name="_Toc104539602"/>
      <w:r>
        <w:t>3.4.3</w:t>
      </w:r>
      <w:r w:rsidR="00D90A3F" w:rsidRPr="00F35266">
        <w:t>. Xác nhận kết quả thực hiện</w:t>
      </w:r>
      <w:bookmarkEnd w:id="77"/>
    </w:p>
    <w:p w14:paraId="337A51AB" w14:textId="77777777" w:rsidR="00D90A3F" w:rsidRPr="00F35266" w:rsidRDefault="00D90A3F" w:rsidP="00D90A3F">
      <w:pPr>
        <w:pStyle w:val="BodyText"/>
        <w:spacing w:line="276" w:lineRule="auto"/>
        <w:jc w:val="left"/>
        <w:rPr>
          <w:rFonts w:cs="Times New Roman"/>
          <w:sz w:val="26"/>
          <w:szCs w:val="26"/>
        </w:rPr>
      </w:pPr>
      <w:r w:rsidRPr="00F35266">
        <w:rPr>
          <w:rFonts w:cs="Times New Roman"/>
          <w:sz w:val="26"/>
          <w:szCs w:val="26"/>
        </w:rPr>
        <w:t>Chức năng này cho phép chuyên viên xác nhận hoàn thành hoặc trả lại những nhiệm vụ có tình hình thực hiện là chờ xác nhận</w:t>
      </w:r>
    </w:p>
    <w:p w14:paraId="769BDF2A" w14:textId="274D1C26" w:rsidR="00D90A3F" w:rsidRDefault="00D90A3F" w:rsidP="00D90A3F">
      <w:pPr>
        <w:pStyle w:val="BodyText"/>
        <w:spacing w:line="276" w:lineRule="auto"/>
        <w:jc w:val="left"/>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Chuyên viên vào </w:t>
      </w:r>
      <w:r w:rsidR="00606215">
        <w:rPr>
          <w:rFonts w:cs="Times New Roman"/>
          <w:sz w:val="26"/>
          <w:szCs w:val="26"/>
        </w:rPr>
        <w:t>Quản lý nhiệm vụ</w:t>
      </w:r>
      <w:r w:rsidR="00ED3F17">
        <w:rPr>
          <w:rFonts w:cs="Times New Roman"/>
          <w:sz w:val="26"/>
          <w:szCs w:val="26"/>
        </w:rPr>
        <w:t xml:space="preserve"> </w:t>
      </w:r>
      <w:r w:rsidR="00ED3F17" w:rsidRPr="00F35266">
        <w:rPr>
          <w:rFonts w:cs="Times New Roman"/>
          <w:sz w:val="26"/>
          <w:szCs w:val="26"/>
        </w:rPr>
        <w:sym w:font="Wingdings" w:char="F0E0"/>
      </w:r>
      <w:r w:rsidR="00ED3F17">
        <w:rPr>
          <w:rFonts w:cs="Times New Roman"/>
          <w:sz w:val="26"/>
          <w:szCs w:val="26"/>
        </w:rPr>
        <w:t xml:space="preserve"> </w:t>
      </w:r>
      <w:r w:rsidR="00606215">
        <w:rPr>
          <w:rFonts w:cs="Times New Roman"/>
          <w:sz w:val="26"/>
          <w:szCs w:val="26"/>
        </w:rPr>
        <w:t>Nhiệm vụ thường</w:t>
      </w:r>
      <w:r w:rsidR="00ED3F17">
        <w:rPr>
          <w:rFonts w:cs="Times New Roman"/>
          <w:sz w:val="26"/>
          <w:szCs w:val="26"/>
        </w:rPr>
        <w:t xml:space="preserve"> </w:t>
      </w:r>
      <w:r w:rsidR="00ED3F17" w:rsidRPr="00F35266">
        <w:rPr>
          <w:rFonts w:cs="Times New Roman"/>
          <w:sz w:val="26"/>
          <w:szCs w:val="26"/>
        </w:rPr>
        <w:sym w:font="Wingdings" w:char="F0E0"/>
      </w:r>
      <w:r w:rsidRPr="00F35266">
        <w:rPr>
          <w:rFonts w:cs="Times New Roman"/>
          <w:sz w:val="26"/>
          <w:szCs w:val="26"/>
        </w:rPr>
        <w:t xml:space="preserve">Nhiệm vụ theo dõi </w:t>
      </w:r>
      <w:r w:rsidRPr="00F35266">
        <w:rPr>
          <w:rFonts w:cs="Times New Roman"/>
          <w:sz w:val="26"/>
          <w:szCs w:val="26"/>
        </w:rPr>
        <w:sym w:font="Wingdings" w:char="F0E0"/>
      </w:r>
      <w:r w:rsidRPr="00F35266">
        <w:rPr>
          <w:rFonts w:cs="Times New Roman"/>
          <w:sz w:val="26"/>
          <w:szCs w:val="26"/>
        </w:rPr>
        <w:t xml:space="preserve"> </w:t>
      </w:r>
      <w:r>
        <w:rPr>
          <w:rFonts w:cs="Times New Roman"/>
          <w:sz w:val="26"/>
          <w:szCs w:val="26"/>
        </w:rPr>
        <w:t xml:space="preserve">vào nhiệm vụ chờ xác nhận </w:t>
      </w:r>
      <w:r w:rsidR="00ED3F17" w:rsidRPr="00F35266">
        <w:rPr>
          <w:rFonts w:cs="Times New Roman"/>
          <w:sz w:val="26"/>
          <w:szCs w:val="26"/>
        </w:rPr>
        <w:sym w:font="Wingdings" w:char="F0E0"/>
      </w:r>
      <w:r w:rsidR="00ED3F17">
        <w:rPr>
          <w:rFonts w:cs="Times New Roman"/>
          <w:sz w:val="26"/>
          <w:szCs w:val="26"/>
        </w:rPr>
        <w:t xml:space="preserve"> </w:t>
      </w:r>
      <w:r w:rsidRPr="00F35266">
        <w:rPr>
          <w:rFonts w:cs="Times New Roman"/>
          <w:noProof/>
          <w:sz w:val="26"/>
          <w:szCs w:val="26"/>
        </w:rPr>
        <w:t xml:space="preserve">nhấn vào nút </w:t>
      </w:r>
      <w:r w:rsidRPr="00F35266">
        <w:rPr>
          <w:rFonts w:cs="Times New Roman"/>
          <w:noProof/>
          <w:sz w:val="26"/>
          <w:szCs w:val="26"/>
        </w:rPr>
        <w:drawing>
          <wp:inline distT="0" distB="0" distL="0" distR="0" wp14:anchorId="4BDABC3A" wp14:editId="2173D6B0">
            <wp:extent cx="266700" cy="266700"/>
            <wp:effectExtent l="0" t="0" r="0" b="0"/>
            <wp:docPr id="97"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p w14:paraId="54CD4A7D" w14:textId="2A5CC41B" w:rsidR="00D90A3F" w:rsidRDefault="00631A3C" w:rsidP="00D90A3F">
      <w:pPr>
        <w:pStyle w:val="BodyText"/>
        <w:spacing w:line="276" w:lineRule="auto"/>
        <w:jc w:val="left"/>
        <w:rPr>
          <w:rFonts w:cs="Times New Roman"/>
          <w:sz w:val="26"/>
          <w:szCs w:val="26"/>
        </w:rPr>
      </w:pPr>
      <w:r>
        <w:rPr>
          <w:noProof/>
        </w:rPr>
        <w:drawing>
          <wp:inline distT="0" distB="0" distL="0" distR="0" wp14:anchorId="43DC0DF5" wp14:editId="65013497">
            <wp:extent cx="5761990" cy="274066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761990" cy="2740660"/>
                    </a:xfrm>
                    <a:prstGeom prst="rect">
                      <a:avLst/>
                    </a:prstGeom>
                  </pic:spPr>
                </pic:pic>
              </a:graphicData>
            </a:graphic>
          </wp:inline>
        </w:drawing>
      </w:r>
    </w:p>
    <w:p w14:paraId="62AF7D8B" w14:textId="2412A124" w:rsidR="00D90A3F" w:rsidRPr="00F35266" w:rsidRDefault="00D90A3F" w:rsidP="00D90A3F">
      <w:pPr>
        <w:pStyle w:val="BodyText"/>
        <w:spacing w:line="276" w:lineRule="auto"/>
        <w:jc w:val="left"/>
        <w:rPr>
          <w:rFonts w:cs="Times New Roman"/>
          <w:sz w:val="26"/>
          <w:szCs w:val="26"/>
        </w:rPr>
      </w:pPr>
      <w:r>
        <w:rPr>
          <w:rFonts w:cs="Times New Roman"/>
          <w:sz w:val="26"/>
          <w:szCs w:val="26"/>
        </w:rPr>
        <w:t xml:space="preserve">Hiển thị màn hình sau </w:t>
      </w:r>
      <w:r w:rsidR="00C25FD7" w:rsidRPr="00F35266">
        <w:rPr>
          <w:rFonts w:cs="Times New Roman"/>
          <w:sz w:val="26"/>
          <w:szCs w:val="26"/>
        </w:rPr>
        <w:sym w:font="Wingdings" w:char="F0E0"/>
      </w:r>
      <w:r>
        <w:rPr>
          <w:rFonts w:cs="Times New Roman"/>
          <w:sz w:val="26"/>
          <w:szCs w:val="26"/>
        </w:rPr>
        <w:t xml:space="preserve"> chọn xác nhận hoặc trả lại, đính kèm file </w:t>
      </w:r>
      <w:r w:rsidR="00C25FD7" w:rsidRPr="00F35266">
        <w:rPr>
          <w:rFonts w:cs="Times New Roman"/>
          <w:sz w:val="26"/>
          <w:szCs w:val="26"/>
        </w:rPr>
        <w:sym w:font="Wingdings" w:char="F0E0"/>
      </w:r>
      <w:r>
        <w:rPr>
          <w:rFonts w:cs="Times New Roman"/>
          <w:sz w:val="26"/>
          <w:szCs w:val="26"/>
        </w:rPr>
        <w:t xml:space="preserve"> nhấn nút “Ghi lại” để xác nhận hoàn thành nhiệm vụ</w:t>
      </w:r>
    </w:p>
    <w:p w14:paraId="01701910" w14:textId="77777777" w:rsidR="00D90A3F" w:rsidRPr="00F35266" w:rsidRDefault="00D90A3F" w:rsidP="00D90A3F">
      <w:pPr>
        <w:rPr>
          <w:rFonts w:cs="Times New Roman"/>
          <w:sz w:val="26"/>
          <w:szCs w:val="26"/>
        </w:rPr>
      </w:pPr>
      <w:r>
        <w:rPr>
          <w:noProof/>
        </w:rPr>
        <w:lastRenderedPageBreak/>
        <w:drawing>
          <wp:inline distT="0" distB="0" distL="0" distR="0" wp14:anchorId="017C85B2" wp14:editId="2121BB8F">
            <wp:extent cx="5761990" cy="3140161"/>
            <wp:effectExtent l="0" t="0" r="0" b="317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761990" cy="3140161"/>
                    </a:xfrm>
                    <a:prstGeom prst="rect">
                      <a:avLst/>
                    </a:prstGeom>
                  </pic:spPr>
                </pic:pic>
              </a:graphicData>
            </a:graphic>
          </wp:inline>
        </w:drawing>
      </w:r>
    </w:p>
    <w:p w14:paraId="447E2CF1" w14:textId="77777777" w:rsidR="00D90A3F" w:rsidRPr="00AC76D8" w:rsidRDefault="00D90A3F" w:rsidP="00D90A3F">
      <w:pPr>
        <w:pStyle w:val="ListParagraph"/>
        <w:numPr>
          <w:ilvl w:val="0"/>
          <w:numId w:val="37"/>
        </w:numPr>
        <w:rPr>
          <w:rFonts w:cs="Times New Roman"/>
          <w:sz w:val="26"/>
          <w:szCs w:val="26"/>
        </w:rPr>
      </w:pPr>
      <w:r w:rsidRPr="00AC76D8">
        <w:rPr>
          <w:rFonts w:cs="Times New Roman"/>
          <w:sz w:val="26"/>
          <w:szCs w:val="26"/>
        </w:rPr>
        <w:t>Nếu Xác nhận bản ghi sẽ được chuyển đến Nhiệm vụ đã hoàn thành</w:t>
      </w:r>
    </w:p>
    <w:p w14:paraId="378EE0E2" w14:textId="77777777" w:rsidR="00D90A3F" w:rsidRDefault="00D90A3F" w:rsidP="00D90A3F">
      <w:pPr>
        <w:pStyle w:val="ListParagraph"/>
        <w:numPr>
          <w:ilvl w:val="0"/>
          <w:numId w:val="37"/>
        </w:numPr>
        <w:rPr>
          <w:rFonts w:cs="Times New Roman"/>
          <w:sz w:val="26"/>
          <w:szCs w:val="26"/>
        </w:rPr>
      </w:pPr>
      <w:r w:rsidRPr="00AC76D8">
        <w:rPr>
          <w:rFonts w:cs="Times New Roman"/>
          <w:sz w:val="26"/>
          <w:szCs w:val="26"/>
        </w:rPr>
        <w:t xml:space="preserve">Nếu Trả lại sẽ </w:t>
      </w:r>
      <w:r w:rsidR="00465EF9">
        <w:rPr>
          <w:rFonts w:cs="Times New Roman"/>
          <w:sz w:val="26"/>
          <w:szCs w:val="26"/>
        </w:rPr>
        <w:t xml:space="preserve">quay về Bộ, ĐP để cập nhật lại tiến độ và </w:t>
      </w:r>
      <w:r w:rsidRPr="00AC76D8">
        <w:rPr>
          <w:rFonts w:cs="Times New Roman"/>
          <w:sz w:val="26"/>
          <w:szCs w:val="26"/>
        </w:rPr>
        <w:t>hiển thị ở Nhiệm vụ quá hạn (hoặc nhiệm vu trong hạn)</w:t>
      </w:r>
    </w:p>
    <w:p w14:paraId="7F562067" w14:textId="77777777" w:rsidR="00D90A3F" w:rsidRPr="00AC76D8" w:rsidRDefault="00D90A3F" w:rsidP="00D90A3F">
      <w:pPr>
        <w:pStyle w:val="ListParagraph"/>
        <w:numPr>
          <w:ilvl w:val="0"/>
          <w:numId w:val="37"/>
        </w:numPr>
        <w:rPr>
          <w:rFonts w:cs="Times New Roman"/>
          <w:sz w:val="26"/>
          <w:szCs w:val="26"/>
        </w:rPr>
      </w:pPr>
      <w:r w:rsidRPr="00AC76D8">
        <w:rPr>
          <w:rFonts w:cs="Times New Roman"/>
          <w:sz w:val="26"/>
          <w:szCs w:val="26"/>
        </w:rPr>
        <w:t>Lưu lịch sử cập nhật tiến độ</w:t>
      </w:r>
    </w:p>
    <w:p w14:paraId="26261B9C" w14:textId="77777777" w:rsidR="00D90A3F" w:rsidRPr="00F35266" w:rsidRDefault="000820E3" w:rsidP="00D90A3F">
      <w:pPr>
        <w:pStyle w:val="Heading3"/>
      </w:pPr>
      <w:bookmarkStart w:id="78" w:name="_Toc104539603"/>
      <w:r>
        <w:t>3.4.4</w:t>
      </w:r>
      <w:r w:rsidR="00D90A3F" w:rsidRPr="00F35266">
        <w:t xml:space="preserve">. Xem chi tiết </w:t>
      </w:r>
      <w:r w:rsidR="00D90A3F">
        <w:t>nhiệm vụ</w:t>
      </w:r>
      <w:bookmarkEnd w:id="78"/>
    </w:p>
    <w:p w14:paraId="1EFE03D2" w14:textId="77777777" w:rsidR="00D90A3F" w:rsidRPr="00F35266" w:rsidRDefault="00D90A3F" w:rsidP="00D90A3F">
      <w:pPr>
        <w:rPr>
          <w:rFonts w:cs="Times New Roman"/>
          <w:sz w:val="26"/>
          <w:szCs w:val="26"/>
          <w:lang w:eastAsia="ar-SA"/>
        </w:rPr>
      </w:pPr>
      <w:r w:rsidRPr="00F35266">
        <w:rPr>
          <w:rFonts w:cs="Times New Roman"/>
          <w:sz w:val="26"/>
          <w:szCs w:val="26"/>
          <w:lang w:eastAsia="ar-SA"/>
        </w:rPr>
        <w:t>Chức năng cho phép chuyên viên xem chi tiết nhiệm vụ giao</w:t>
      </w:r>
      <w:r>
        <w:rPr>
          <w:rFonts w:cs="Times New Roman"/>
          <w:sz w:val="26"/>
          <w:szCs w:val="26"/>
          <w:lang w:eastAsia="ar-SA"/>
        </w:rPr>
        <w:t xml:space="preserve"> đơn vị khác, nhiệm vụ đang theo dõi</w:t>
      </w:r>
    </w:p>
    <w:p w14:paraId="11E54218" w14:textId="6B7350DB" w:rsidR="00D90A3F" w:rsidRPr="00F35266" w:rsidRDefault="00D90A3F" w:rsidP="00D90A3F">
      <w:pPr>
        <w:rPr>
          <w:rFonts w:cs="Times New Roman"/>
          <w:sz w:val="26"/>
          <w:szCs w:val="26"/>
          <w:lang w:eastAsia="ar-SA"/>
        </w:rPr>
      </w:pPr>
      <w:r w:rsidRPr="00F35266">
        <w:rPr>
          <w:rFonts w:cs="Times New Roman"/>
          <w:b/>
          <w:i/>
          <w:sz w:val="26"/>
          <w:szCs w:val="26"/>
          <w:u w:val="single"/>
        </w:rPr>
        <w:t xml:space="preserve">Bước 1: </w:t>
      </w:r>
      <w:r>
        <w:rPr>
          <w:rFonts w:cs="Times New Roman"/>
          <w:sz w:val="26"/>
          <w:szCs w:val="26"/>
          <w:lang w:eastAsia="ar-SA"/>
        </w:rPr>
        <w:t xml:space="preserve">Chuyên viên vào menu chức năng cần xem chi tiết bên menu trái </w:t>
      </w:r>
      <w:r w:rsidR="004D35D6" w:rsidRPr="00F35266">
        <w:rPr>
          <w:rFonts w:cs="Times New Roman"/>
          <w:sz w:val="26"/>
          <w:szCs w:val="26"/>
        </w:rPr>
        <w:sym w:font="Wingdings" w:char="F0E0"/>
      </w:r>
      <w:r>
        <w:rPr>
          <w:rFonts w:cs="Times New Roman"/>
          <w:sz w:val="26"/>
          <w:szCs w:val="26"/>
          <w:lang w:eastAsia="ar-SA"/>
        </w:rPr>
        <w:t xml:space="preserve"> tìm kiếm nhiệm vụ </w:t>
      </w:r>
      <w:r w:rsidR="004D35D6" w:rsidRPr="00F35266">
        <w:rPr>
          <w:rFonts w:cs="Times New Roman"/>
          <w:sz w:val="26"/>
          <w:szCs w:val="26"/>
        </w:rPr>
        <w:sym w:font="Wingdings" w:char="F0E0"/>
      </w:r>
      <w:r>
        <w:rPr>
          <w:rFonts w:cs="Times New Roman"/>
          <w:sz w:val="26"/>
          <w:szCs w:val="26"/>
          <w:lang w:eastAsia="ar-SA"/>
        </w:rPr>
        <w:t xml:space="preserve"> nhấn vào các ô có hiển thị link</w:t>
      </w:r>
    </w:p>
    <w:p w14:paraId="23254C0A" w14:textId="2A6514EE" w:rsidR="00D90A3F" w:rsidRPr="00F35266" w:rsidRDefault="00AA5F69" w:rsidP="00D90A3F">
      <w:pPr>
        <w:rPr>
          <w:rFonts w:cs="Times New Roman"/>
          <w:sz w:val="26"/>
          <w:szCs w:val="26"/>
        </w:rPr>
      </w:pPr>
      <w:r>
        <w:rPr>
          <w:noProof/>
        </w:rPr>
        <w:drawing>
          <wp:inline distT="0" distB="0" distL="0" distR="0" wp14:anchorId="02E0B319" wp14:editId="08B92075">
            <wp:extent cx="5761990" cy="2189480"/>
            <wp:effectExtent l="0" t="0" r="0" b="127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61990" cy="2189480"/>
                    </a:xfrm>
                    <a:prstGeom prst="rect">
                      <a:avLst/>
                    </a:prstGeom>
                  </pic:spPr>
                </pic:pic>
              </a:graphicData>
            </a:graphic>
          </wp:inline>
        </w:drawing>
      </w:r>
    </w:p>
    <w:p w14:paraId="68E2F3BF" w14:textId="77777777" w:rsidR="00D90A3F" w:rsidRPr="00F35266" w:rsidRDefault="00D90A3F" w:rsidP="00D90A3F">
      <w:pPr>
        <w:rPr>
          <w:rFonts w:cs="Times New Roman"/>
          <w:sz w:val="26"/>
          <w:szCs w:val="26"/>
        </w:rPr>
      </w:pPr>
      <w:r w:rsidRPr="00F35266">
        <w:rPr>
          <w:rFonts w:cs="Times New Roman"/>
          <w:b/>
          <w:i/>
          <w:sz w:val="26"/>
          <w:szCs w:val="26"/>
          <w:u w:val="single"/>
        </w:rPr>
        <w:t xml:space="preserve">Bước 2: </w:t>
      </w:r>
      <w:r w:rsidRPr="00F35266">
        <w:rPr>
          <w:rFonts w:cs="Times New Roman"/>
          <w:sz w:val="26"/>
          <w:szCs w:val="26"/>
        </w:rPr>
        <w:t>Khi nhấn vào 1 link bất kỳ hiển thị màn hình</w:t>
      </w:r>
      <w:r>
        <w:rPr>
          <w:rFonts w:cs="Times New Roman"/>
          <w:sz w:val="26"/>
          <w:szCs w:val="26"/>
        </w:rPr>
        <w:t xml:space="preserve"> xem chi tiết tương ứng</w:t>
      </w:r>
    </w:p>
    <w:p w14:paraId="65ADD79A" w14:textId="77777777" w:rsidR="00D90A3F" w:rsidRPr="00F35266" w:rsidRDefault="00D90A3F" w:rsidP="00D90A3F">
      <w:pPr>
        <w:keepNext w:val="0"/>
        <w:spacing w:before="0" w:after="160" w:line="240" w:lineRule="auto"/>
        <w:rPr>
          <w:rFonts w:cs="Times New Roman"/>
          <w:sz w:val="26"/>
          <w:szCs w:val="26"/>
        </w:rPr>
      </w:pPr>
      <w:r>
        <w:rPr>
          <w:noProof/>
        </w:rPr>
        <w:lastRenderedPageBreak/>
        <w:drawing>
          <wp:inline distT="0" distB="0" distL="0" distR="0" wp14:anchorId="4B0E99A3" wp14:editId="0A28D7B6">
            <wp:extent cx="5761990" cy="2773265"/>
            <wp:effectExtent l="0" t="0" r="0" b="825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5761990" cy="2773265"/>
                    </a:xfrm>
                    <a:prstGeom prst="rect">
                      <a:avLst/>
                    </a:prstGeom>
                  </pic:spPr>
                </pic:pic>
              </a:graphicData>
            </a:graphic>
          </wp:inline>
        </w:drawing>
      </w:r>
    </w:p>
    <w:p w14:paraId="59351A64" w14:textId="77777777" w:rsidR="00E41202" w:rsidRPr="00F35266" w:rsidRDefault="00E41202" w:rsidP="00242004">
      <w:pPr>
        <w:pStyle w:val="Heading2"/>
      </w:pPr>
      <w:bookmarkStart w:id="79" w:name="_Toc104539604"/>
      <w:r w:rsidRPr="00F35266">
        <w:t>Quản lý nhiệm vụ, công việc mật</w:t>
      </w:r>
      <w:bookmarkEnd w:id="35"/>
      <w:bookmarkEnd w:id="79"/>
    </w:p>
    <w:p w14:paraId="65425A4C" w14:textId="77777777" w:rsidR="00EA671A" w:rsidRPr="00F35266" w:rsidRDefault="00EA671A" w:rsidP="00EA671A">
      <w:pPr>
        <w:pStyle w:val="Heading3"/>
      </w:pPr>
      <w:bookmarkStart w:id="80" w:name="_Thêm_mới_văn"/>
      <w:bookmarkStart w:id="81" w:name="_Toc104539605"/>
      <w:bookmarkStart w:id="82" w:name="_Toc57896920"/>
      <w:bookmarkEnd w:id="80"/>
      <w:r w:rsidRPr="00F35266">
        <w:t>3.1.1. Thêm mới văn bản chỉ đạo điều</w:t>
      </w:r>
      <w:r>
        <w:t xml:space="preserve"> hành, nhiệm vụ </w:t>
      </w:r>
      <w:r w:rsidRPr="00F35266">
        <w:t>mật</w:t>
      </w:r>
      <w:bookmarkEnd w:id="81"/>
    </w:p>
    <w:p w14:paraId="3D8F0BFF" w14:textId="77777777" w:rsidR="00EA671A" w:rsidRDefault="00EA671A" w:rsidP="00EA671A">
      <w:pPr>
        <w:keepNext w:val="0"/>
        <w:spacing w:before="0" w:after="160" w:line="259" w:lineRule="auto"/>
        <w:rPr>
          <w:rFonts w:cs="Times New Roman"/>
          <w:sz w:val="26"/>
          <w:szCs w:val="26"/>
        </w:rPr>
      </w:pPr>
      <w:r w:rsidRPr="00F35266">
        <w:rPr>
          <w:rFonts w:cs="Times New Roman"/>
          <w:sz w:val="26"/>
          <w:szCs w:val="26"/>
        </w:rPr>
        <w:t xml:space="preserve">Chức năng cho phép chuyên viên </w:t>
      </w:r>
      <w:r>
        <w:rPr>
          <w:rFonts w:cs="Times New Roman"/>
          <w:sz w:val="26"/>
          <w:szCs w:val="26"/>
        </w:rPr>
        <w:t>VPCP t</w:t>
      </w:r>
      <w:r w:rsidRPr="00F35266">
        <w:rPr>
          <w:rFonts w:cs="Times New Roman"/>
          <w:sz w:val="26"/>
          <w:szCs w:val="26"/>
        </w:rPr>
        <w:t>hê</w:t>
      </w:r>
      <w:bookmarkStart w:id="83" w:name="_Toc447713631"/>
      <w:bookmarkStart w:id="84" w:name="_Toc449422954"/>
      <w:r w:rsidRPr="00F35266">
        <w:rPr>
          <w:rFonts w:cs="Times New Roman"/>
          <w:sz w:val="26"/>
          <w:szCs w:val="26"/>
        </w:rPr>
        <w:t xml:space="preserve">m mới văn bản chỉ đạo điều hành mật, Nhiệm vụ kèm theo VB chỉ đạo mật </w:t>
      </w:r>
    </w:p>
    <w:p w14:paraId="33CC0F2D" w14:textId="0CC72965" w:rsidR="00EA671A" w:rsidRPr="00F35266" w:rsidRDefault="00EA671A" w:rsidP="00EA671A">
      <w:pPr>
        <w:keepNext w:val="0"/>
        <w:spacing w:before="0" w:after="160" w:line="259" w:lineRule="auto"/>
        <w:rPr>
          <w:rFonts w:cs="Times New Roman"/>
          <w:sz w:val="26"/>
          <w:szCs w:val="26"/>
        </w:rPr>
      </w:pPr>
      <w:r w:rsidRPr="00F35266">
        <w:rPr>
          <w:rFonts w:cs="Times New Roman"/>
          <w:b/>
          <w:i/>
          <w:sz w:val="26"/>
          <w:szCs w:val="26"/>
          <w:u w:val="single"/>
        </w:rPr>
        <w:t>Bước 1</w:t>
      </w:r>
      <w:r w:rsidRPr="00F35266">
        <w:rPr>
          <w:rFonts w:cs="Times New Roman"/>
          <w:sz w:val="26"/>
          <w:szCs w:val="26"/>
        </w:rPr>
        <w:t xml:space="preserve">:  Chuyên viên vào menu </w:t>
      </w:r>
      <w:r w:rsidR="006F4755">
        <w:rPr>
          <w:rFonts w:cs="Times New Roman"/>
          <w:sz w:val="26"/>
          <w:szCs w:val="26"/>
        </w:rPr>
        <w:t>Quản lý nhiệm vụ/Nhiệm vụ mật/</w:t>
      </w:r>
      <w:r w:rsidRPr="00450527">
        <w:rPr>
          <w:rFonts w:cs="Times New Roman"/>
          <w:sz w:val="26"/>
          <w:szCs w:val="26"/>
        </w:rPr>
        <w:t xml:space="preserve"> Nhiệm vụ</w:t>
      </w:r>
      <w:r w:rsidR="006F4755">
        <w:rPr>
          <w:rFonts w:cs="Times New Roman"/>
          <w:sz w:val="26"/>
          <w:szCs w:val="26"/>
        </w:rPr>
        <w:t xml:space="preserve"> giao</w:t>
      </w:r>
      <w:r>
        <w:rPr>
          <w:rFonts w:cs="Times New Roman"/>
          <w:sz w:val="26"/>
          <w:szCs w:val="26"/>
        </w:rPr>
        <w:t xml:space="preserve"> </w:t>
      </w:r>
      <w:r w:rsidR="009D3D90" w:rsidRPr="00F35266">
        <w:rPr>
          <w:rFonts w:cs="Times New Roman"/>
          <w:sz w:val="26"/>
          <w:szCs w:val="26"/>
        </w:rPr>
        <w:sym w:font="Wingdings" w:char="F0E0"/>
      </w:r>
      <w:r w:rsidRPr="00F35266">
        <w:rPr>
          <w:rFonts w:cs="Times New Roman"/>
          <w:sz w:val="26"/>
          <w:szCs w:val="26"/>
        </w:rPr>
        <w:t xml:space="preserve">Nhấn nút </w:t>
      </w:r>
      <w:bookmarkEnd w:id="83"/>
      <w:bookmarkEnd w:id="84"/>
      <w:r w:rsidRPr="00F35266">
        <w:rPr>
          <w:rFonts w:cs="Times New Roman"/>
          <w:noProof/>
          <w:sz w:val="26"/>
          <w:szCs w:val="26"/>
        </w:rPr>
        <w:drawing>
          <wp:inline distT="0" distB="0" distL="0" distR="0" wp14:anchorId="5BE81E42" wp14:editId="72DDAC34">
            <wp:extent cx="284672" cy="259554"/>
            <wp:effectExtent l="0" t="0" r="1270" b="762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86591" cy="261304"/>
                    </a:xfrm>
                    <a:prstGeom prst="rect">
                      <a:avLst/>
                    </a:prstGeom>
                    <a:noFill/>
                    <a:ln>
                      <a:noFill/>
                    </a:ln>
                  </pic:spPr>
                </pic:pic>
              </a:graphicData>
            </a:graphic>
          </wp:inline>
        </w:drawing>
      </w:r>
      <w:bookmarkStart w:id="85" w:name="_Toc447713632"/>
      <w:bookmarkStart w:id="86" w:name="_Toc449422955"/>
    </w:p>
    <w:p w14:paraId="366F0D83" w14:textId="1EA610AA" w:rsidR="00EA671A" w:rsidRPr="00F35266" w:rsidRDefault="009227D0" w:rsidP="00EA671A">
      <w:pPr>
        <w:keepNext w:val="0"/>
        <w:spacing w:before="0" w:after="160" w:line="259" w:lineRule="auto"/>
        <w:rPr>
          <w:rFonts w:cs="Times New Roman"/>
          <w:sz w:val="26"/>
          <w:szCs w:val="26"/>
        </w:rPr>
      </w:pPr>
      <w:r>
        <w:rPr>
          <w:noProof/>
        </w:rPr>
        <w:drawing>
          <wp:inline distT="0" distB="0" distL="0" distR="0" wp14:anchorId="63D9FC1C" wp14:editId="57E3736C">
            <wp:extent cx="5761990" cy="1580515"/>
            <wp:effectExtent l="0" t="0" r="0" b="63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761990" cy="1580515"/>
                    </a:xfrm>
                    <a:prstGeom prst="rect">
                      <a:avLst/>
                    </a:prstGeom>
                  </pic:spPr>
                </pic:pic>
              </a:graphicData>
            </a:graphic>
          </wp:inline>
        </w:drawing>
      </w:r>
    </w:p>
    <w:p w14:paraId="5D661E19" w14:textId="77777777" w:rsidR="00EA671A" w:rsidRPr="00F35266" w:rsidRDefault="00EA671A" w:rsidP="00EA671A">
      <w:pPr>
        <w:keepNext w:val="0"/>
        <w:spacing w:before="0" w:after="160" w:line="259" w:lineRule="auto"/>
        <w:rPr>
          <w:rFonts w:cs="Times New Roman"/>
          <w:i/>
          <w:sz w:val="26"/>
          <w:szCs w:val="26"/>
        </w:rPr>
      </w:pPr>
      <w:r w:rsidRPr="00F35266">
        <w:rPr>
          <w:rFonts w:cs="Times New Roman"/>
          <w:b/>
          <w:i/>
          <w:sz w:val="26"/>
          <w:szCs w:val="26"/>
          <w:u w:val="single"/>
        </w:rPr>
        <w:t>Bước 2</w:t>
      </w:r>
      <w:r w:rsidRPr="00F35266">
        <w:rPr>
          <w:rFonts w:cs="Times New Roman"/>
          <w:i/>
          <w:sz w:val="26"/>
          <w:szCs w:val="26"/>
        </w:rPr>
        <w:t xml:space="preserve">: </w:t>
      </w:r>
      <w:bookmarkEnd w:id="85"/>
      <w:bookmarkEnd w:id="86"/>
      <w:r w:rsidRPr="00F35266">
        <w:rPr>
          <w:rFonts w:cs="Times New Roman"/>
          <w:sz w:val="26"/>
          <w:szCs w:val="26"/>
        </w:rPr>
        <w:t>Tại màn hình Thêm mới,</w:t>
      </w:r>
      <w:r>
        <w:rPr>
          <w:rFonts w:cs="Times New Roman"/>
          <w:sz w:val="26"/>
          <w:szCs w:val="26"/>
        </w:rPr>
        <w:t xml:space="preserve"> </w:t>
      </w:r>
      <w:r w:rsidRPr="00F35266">
        <w:rPr>
          <w:rFonts w:cs="Times New Roman"/>
          <w:sz w:val="26"/>
          <w:szCs w:val="26"/>
        </w:rPr>
        <w:t xml:space="preserve">chọn độ mật là 1,2 hoặc 3 </w:t>
      </w:r>
      <w:r w:rsidRPr="00F35266">
        <w:rPr>
          <w:rFonts w:cs="Times New Roman"/>
          <w:sz w:val="26"/>
          <w:szCs w:val="26"/>
        </w:rPr>
        <w:sym w:font="Wingdings" w:char="F0E0"/>
      </w:r>
      <w:r w:rsidRPr="00F35266">
        <w:rPr>
          <w:rFonts w:cs="Times New Roman"/>
          <w:sz w:val="26"/>
          <w:szCs w:val="26"/>
        </w:rPr>
        <w:t xml:space="preserve"> Nhập thông tin VB chỉ đạo điều hành</w:t>
      </w:r>
      <w:r w:rsidRPr="00F35266">
        <w:rPr>
          <w:rFonts w:cs="Times New Roman"/>
          <w:i/>
          <w:noProof/>
          <w:sz w:val="26"/>
          <w:szCs w:val="26"/>
        </w:rPr>
        <w:t xml:space="preserve"> </w:t>
      </w:r>
      <w:r w:rsidRPr="00F35266">
        <w:rPr>
          <w:rFonts w:cs="Times New Roman"/>
          <w:i/>
          <w:noProof/>
          <w:sz w:val="26"/>
          <w:szCs w:val="26"/>
        </w:rPr>
        <w:drawing>
          <wp:inline distT="0" distB="0" distL="0" distR="0" wp14:anchorId="7F288D21" wp14:editId="51BB306F">
            <wp:extent cx="5943600" cy="2085975"/>
            <wp:effectExtent l="0" t="0" r="0" b="9525"/>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43600" cy="2085975"/>
                    </a:xfrm>
                    <a:prstGeom prst="rect">
                      <a:avLst/>
                    </a:prstGeom>
                    <a:noFill/>
                    <a:ln>
                      <a:noFill/>
                    </a:ln>
                  </pic:spPr>
                </pic:pic>
              </a:graphicData>
            </a:graphic>
          </wp:inline>
        </w:drawing>
      </w:r>
    </w:p>
    <w:p w14:paraId="319D982C" w14:textId="77777777" w:rsidR="00EA671A" w:rsidRPr="00F35266" w:rsidRDefault="00EA671A" w:rsidP="00EA671A">
      <w:pPr>
        <w:spacing w:line="240" w:lineRule="auto"/>
        <w:rPr>
          <w:rFonts w:cs="Times New Roman"/>
          <w:i/>
          <w:sz w:val="26"/>
          <w:szCs w:val="26"/>
        </w:rPr>
      </w:pPr>
      <w:r w:rsidRPr="00F35266">
        <w:rPr>
          <w:rFonts w:cs="Times New Roman"/>
          <w:i/>
          <w:sz w:val="26"/>
          <w:szCs w:val="26"/>
        </w:rPr>
        <w:lastRenderedPageBreak/>
        <w:t xml:space="preserve">Chú ý : Các trường đánh dấu sao </w:t>
      </w:r>
      <w:r w:rsidRPr="00F35266">
        <w:rPr>
          <w:rFonts w:cs="Times New Roman"/>
          <w:i/>
          <w:color w:val="FF0000"/>
          <w:sz w:val="26"/>
          <w:szCs w:val="26"/>
        </w:rPr>
        <w:t>*</w:t>
      </w:r>
      <w:r w:rsidRPr="00F35266">
        <w:rPr>
          <w:rFonts w:cs="Times New Roman"/>
          <w:i/>
          <w:sz w:val="26"/>
          <w:szCs w:val="26"/>
        </w:rPr>
        <w:t xml:space="preserve"> là các trường bắt buộc nhập</w:t>
      </w:r>
    </w:p>
    <w:p w14:paraId="05E3A9D4" w14:textId="77777777" w:rsidR="00EA671A" w:rsidRPr="00F35266" w:rsidRDefault="00EA671A" w:rsidP="00EA671A">
      <w:pPr>
        <w:keepNext w:val="0"/>
        <w:spacing w:before="0" w:after="160" w:line="259" w:lineRule="auto"/>
        <w:rPr>
          <w:rFonts w:cs="Times New Roman"/>
          <w:sz w:val="26"/>
          <w:szCs w:val="26"/>
        </w:rPr>
      </w:pPr>
      <w:r w:rsidRPr="00F35266">
        <w:rPr>
          <w:rFonts w:cs="Times New Roman"/>
          <w:b/>
          <w:i/>
          <w:sz w:val="26"/>
          <w:szCs w:val="26"/>
          <w:u w:val="single"/>
        </w:rPr>
        <w:t>Bước 3</w:t>
      </w:r>
      <w:r w:rsidRPr="00F35266">
        <w:rPr>
          <w:rFonts w:cs="Times New Roman"/>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153DFF7F" wp14:editId="067F7791">
            <wp:extent cx="600075" cy="206477"/>
            <wp:effectExtent l="0" t="0" r="0" b="3175"/>
            <wp:docPr id="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15672" cy="211844"/>
                    </a:xfrm>
                    <a:prstGeom prst="rect">
                      <a:avLst/>
                    </a:prstGeom>
                    <a:noFill/>
                    <a:ln>
                      <a:noFill/>
                    </a:ln>
                  </pic:spPr>
                </pic:pic>
              </a:graphicData>
            </a:graphic>
          </wp:inline>
        </w:drawing>
      </w:r>
      <w:r w:rsidRPr="00F35266">
        <w:rPr>
          <w:rFonts w:cs="Times New Roman"/>
          <w:sz w:val="26"/>
          <w:szCs w:val="26"/>
        </w:rPr>
        <w:t xml:space="preserve"> để lưu lại thông tin VB chỉ đạo điều hành </w:t>
      </w:r>
      <w:r w:rsidRPr="00F35266">
        <w:rPr>
          <w:rFonts w:cs="Times New Roman"/>
          <w:sz w:val="26"/>
          <w:szCs w:val="26"/>
        </w:rPr>
        <w:sym w:font="Wingdings" w:char="F0E0"/>
      </w:r>
      <w:r w:rsidRPr="00F35266">
        <w:rPr>
          <w:rFonts w:cs="Times New Roman"/>
          <w:sz w:val="26"/>
          <w:szCs w:val="26"/>
        </w:rPr>
        <w:t xml:space="preserve"> </w:t>
      </w:r>
      <w:r>
        <w:rPr>
          <w:rFonts w:cs="Times New Roman"/>
          <w:sz w:val="26"/>
          <w:szCs w:val="26"/>
        </w:rPr>
        <w:t>hiển thị tiếp màn hình thêm mới nhiệm vụ</w:t>
      </w:r>
    </w:p>
    <w:p w14:paraId="09F6D554" w14:textId="77777777" w:rsidR="00EA671A" w:rsidRPr="00F35266" w:rsidRDefault="00EA671A" w:rsidP="00EA671A">
      <w:pPr>
        <w:keepNext w:val="0"/>
        <w:spacing w:before="0" w:after="160" w:line="259" w:lineRule="auto"/>
        <w:rPr>
          <w:rFonts w:cs="Times New Roman"/>
          <w:i/>
          <w:sz w:val="26"/>
          <w:szCs w:val="26"/>
        </w:rPr>
      </w:pPr>
      <w:bookmarkStart w:id="87" w:name="_Thêm_mới_nhiệm"/>
      <w:bookmarkEnd w:id="87"/>
      <w:r>
        <w:rPr>
          <w:rFonts w:cs="Times New Roman"/>
          <w:b/>
          <w:i/>
          <w:sz w:val="26"/>
          <w:szCs w:val="26"/>
          <w:u w:val="single"/>
        </w:rPr>
        <w:t>Bước 4</w:t>
      </w:r>
      <w:r w:rsidRPr="00F35266">
        <w:rPr>
          <w:rFonts w:cs="Times New Roman"/>
          <w:sz w:val="26"/>
          <w:szCs w:val="26"/>
        </w:rPr>
        <w:t xml:space="preserve"> : Tại màn hình Thêm mới nhiệm vụ, nhập thông tin vào các trường</w:t>
      </w:r>
    </w:p>
    <w:p w14:paraId="5D62AA8A" w14:textId="77777777" w:rsidR="00EA671A" w:rsidRPr="00F35266" w:rsidRDefault="00EA671A" w:rsidP="00EA671A">
      <w:pPr>
        <w:keepNext w:val="0"/>
        <w:spacing w:before="0" w:after="160" w:line="259" w:lineRule="auto"/>
        <w:rPr>
          <w:rFonts w:cs="Times New Roman"/>
          <w:sz w:val="26"/>
          <w:szCs w:val="26"/>
        </w:rPr>
      </w:pPr>
      <w:r w:rsidRPr="00F35266">
        <w:rPr>
          <w:rFonts w:cs="Times New Roman"/>
          <w:noProof/>
          <w:sz w:val="26"/>
          <w:szCs w:val="26"/>
        </w:rPr>
        <w:drawing>
          <wp:inline distT="0" distB="0" distL="0" distR="0" wp14:anchorId="631AB3A4" wp14:editId="126A7CBD">
            <wp:extent cx="5943600" cy="1876425"/>
            <wp:effectExtent l="0" t="0" r="0" b="9525"/>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43600" cy="1876425"/>
                    </a:xfrm>
                    <a:prstGeom prst="rect">
                      <a:avLst/>
                    </a:prstGeom>
                    <a:noFill/>
                    <a:ln>
                      <a:noFill/>
                    </a:ln>
                  </pic:spPr>
                </pic:pic>
              </a:graphicData>
            </a:graphic>
          </wp:inline>
        </w:drawing>
      </w:r>
    </w:p>
    <w:p w14:paraId="2D3564B9" w14:textId="77777777" w:rsidR="00EA671A" w:rsidRPr="00F35266" w:rsidRDefault="00EA671A" w:rsidP="00EA671A">
      <w:pPr>
        <w:keepNext w:val="0"/>
        <w:spacing w:before="0" w:after="160" w:line="259" w:lineRule="auto"/>
        <w:rPr>
          <w:rFonts w:cs="Times New Roman"/>
          <w:sz w:val="26"/>
          <w:szCs w:val="26"/>
        </w:rPr>
      </w:pPr>
      <w:r>
        <w:rPr>
          <w:rFonts w:cs="Times New Roman"/>
          <w:b/>
          <w:i/>
          <w:sz w:val="26"/>
          <w:szCs w:val="26"/>
          <w:u w:val="single"/>
        </w:rPr>
        <w:t>Bước 5</w:t>
      </w:r>
      <w:r w:rsidRPr="00F35266">
        <w:rPr>
          <w:rFonts w:cs="Times New Roman"/>
          <w:b/>
          <w:i/>
          <w:sz w:val="26"/>
          <w:szCs w:val="26"/>
        </w:rPr>
        <w:t xml:space="preserve">: </w:t>
      </w:r>
      <w:r w:rsidRPr="00F35266">
        <w:rPr>
          <w:rFonts w:cs="Times New Roman"/>
          <w:sz w:val="26"/>
          <w:szCs w:val="26"/>
        </w:rPr>
        <w:t>Click button</w:t>
      </w:r>
      <w:r w:rsidRPr="00F35266">
        <w:rPr>
          <w:rFonts w:cs="Times New Roman"/>
          <w:b/>
          <w:i/>
          <w:sz w:val="26"/>
          <w:szCs w:val="26"/>
        </w:rPr>
        <w:t xml:space="preserve"> </w:t>
      </w:r>
      <w:r w:rsidRPr="00F35266">
        <w:rPr>
          <w:rFonts w:cs="Times New Roman"/>
          <w:b/>
          <w:i/>
          <w:noProof/>
          <w:sz w:val="26"/>
          <w:szCs w:val="26"/>
        </w:rPr>
        <w:drawing>
          <wp:inline distT="0" distB="0" distL="0" distR="0" wp14:anchorId="1A401031" wp14:editId="26B9DDC0">
            <wp:extent cx="800100" cy="188259"/>
            <wp:effectExtent l="0" t="0" r="0" b="2540"/>
            <wp:docPr id="1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13470" cy="191405"/>
                    </a:xfrm>
                    <a:prstGeom prst="rect">
                      <a:avLst/>
                    </a:prstGeom>
                    <a:noFill/>
                    <a:ln>
                      <a:noFill/>
                    </a:ln>
                  </pic:spPr>
                </pic:pic>
              </a:graphicData>
            </a:graphic>
          </wp:inline>
        </w:drawing>
      </w:r>
      <w:r w:rsidRPr="00F35266">
        <w:rPr>
          <w:rFonts w:cs="Times New Roman"/>
          <w:b/>
          <w:i/>
          <w:sz w:val="26"/>
          <w:szCs w:val="26"/>
        </w:rPr>
        <w:t xml:space="preserve"> </w:t>
      </w:r>
      <w:r w:rsidRPr="00F35266">
        <w:rPr>
          <w:rFonts w:cs="Times New Roman"/>
          <w:sz w:val="26"/>
          <w:szCs w:val="26"/>
        </w:rPr>
        <w:t xml:space="preserve">để </w:t>
      </w:r>
      <w:r>
        <w:rPr>
          <w:rFonts w:cs="Times New Roman"/>
          <w:sz w:val="26"/>
          <w:szCs w:val="26"/>
        </w:rPr>
        <w:t>bổ sung thêm nhiệm vụ</w:t>
      </w:r>
      <w:r w:rsidRPr="00F35266">
        <w:rPr>
          <w:rFonts w:cs="Times New Roman"/>
          <w:sz w:val="26"/>
          <w:szCs w:val="26"/>
        </w:rPr>
        <w:t xml:space="preserve"> </w:t>
      </w:r>
    </w:p>
    <w:p w14:paraId="7465D8F5" w14:textId="77777777" w:rsidR="00EA671A" w:rsidRPr="00F35266" w:rsidRDefault="00EA671A" w:rsidP="00EA671A">
      <w:pPr>
        <w:keepNext w:val="0"/>
        <w:spacing w:before="0" w:after="160" w:line="259" w:lineRule="auto"/>
        <w:rPr>
          <w:rFonts w:cs="Times New Roman"/>
          <w:sz w:val="26"/>
          <w:szCs w:val="26"/>
        </w:rPr>
      </w:pPr>
      <w:r>
        <w:rPr>
          <w:rFonts w:cs="Times New Roman"/>
          <w:b/>
          <w:i/>
          <w:sz w:val="26"/>
          <w:szCs w:val="26"/>
          <w:u w:val="single"/>
        </w:rPr>
        <w:t>Bước 6</w:t>
      </w:r>
      <w:r w:rsidRPr="00F35266">
        <w:rPr>
          <w:rFonts w:cs="Times New Roman"/>
          <w:b/>
          <w:i/>
          <w:sz w:val="26"/>
          <w:szCs w:val="26"/>
        </w:rPr>
        <w:t>:</w:t>
      </w:r>
      <w:r>
        <w:rPr>
          <w:rFonts w:cs="Times New Roman"/>
          <w:b/>
          <w:i/>
          <w:sz w:val="26"/>
          <w:szCs w:val="26"/>
        </w:rPr>
        <w:t xml:space="preserve"> </w:t>
      </w:r>
      <w:r w:rsidRPr="00F35266">
        <w:rPr>
          <w:rFonts w:cs="Times New Roman"/>
          <w:sz w:val="26"/>
          <w:szCs w:val="26"/>
        </w:rPr>
        <w:t xml:space="preserve">Nhấn nút </w:t>
      </w:r>
      <w:r w:rsidRPr="00F35266">
        <w:rPr>
          <w:rFonts w:cs="Times New Roman"/>
          <w:noProof/>
          <w:sz w:val="26"/>
          <w:szCs w:val="26"/>
        </w:rPr>
        <w:drawing>
          <wp:inline distT="0" distB="0" distL="0" distR="0" wp14:anchorId="437CE032" wp14:editId="28B1C903">
            <wp:extent cx="847725" cy="200025"/>
            <wp:effectExtent l="0" t="0" r="9525" b="9525"/>
            <wp:docPr id="1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47725" cy="200025"/>
                    </a:xfrm>
                    <a:prstGeom prst="rect">
                      <a:avLst/>
                    </a:prstGeom>
                    <a:noFill/>
                    <a:ln>
                      <a:noFill/>
                    </a:ln>
                  </pic:spPr>
                </pic:pic>
              </a:graphicData>
            </a:graphic>
          </wp:inline>
        </w:drawing>
      </w:r>
      <w:r w:rsidRPr="00F35266">
        <w:rPr>
          <w:rFonts w:cs="Times New Roman"/>
          <w:sz w:val="26"/>
          <w:szCs w:val="26"/>
        </w:rPr>
        <w:t xml:space="preserve"> để lưu lại thông tin và giao nhiệm vụ</w:t>
      </w:r>
    </w:p>
    <w:p w14:paraId="02412159" w14:textId="77777777" w:rsidR="00EA671A" w:rsidRPr="0046730D" w:rsidRDefault="00EA671A" w:rsidP="00EA671A">
      <w:pPr>
        <w:pStyle w:val="ListParagraph"/>
        <w:keepNext w:val="0"/>
        <w:numPr>
          <w:ilvl w:val="0"/>
          <w:numId w:val="28"/>
        </w:numPr>
        <w:spacing w:before="0" w:after="160" w:line="259" w:lineRule="auto"/>
        <w:rPr>
          <w:rFonts w:cs="Times New Roman"/>
          <w:sz w:val="26"/>
          <w:szCs w:val="26"/>
        </w:rPr>
      </w:pPr>
      <w:r w:rsidRPr="0046730D">
        <w:rPr>
          <w:rFonts w:cs="Times New Roman"/>
          <w:sz w:val="26"/>
          <w:szCs w:val="26"/>
        </w:rPr>
        <w:t>Nhiệm vụ được thêm mới sẽ được chuyển đến cơ quan được giao nhiệm vụ , cơ quan phối hợp nhiệm vụ</w:t>
      </w:r>
    </w:p>
    <w:p w14:paraId="17A90E01" w14:textId="77777777" w:rsidR="00EA671A" w:rsidRPr="0046730D" w:rsidRDefault="00EA671A" w:rsidP="00EA671A">
      <w:pPr>
        <w:pStyle w:val="ListParagraph"/>
        <w:numPr>
          <w:ilvl w:val="0"/>
          <w:numId w:val="28"/>
        </w:numPr>
        <w:rPr>
          <w:rFonts w:cs="Times New Roman"/>
          <w:sz w:val="26"/>
          <w:szCs w:val="26"/>
        </w:rPr>
      </w:pPr>
      <w:r w:rsidRPr="0046730D">
        <w:rPr>
          <w:rFonts w:cs="Times New Roman"/>
          <w:sz w:val="26"/>
          <w:szCs w:val="26"/>
        </w:rPr>
        <w:t xml:space="preserve">Chuyển đến nhiệm vụ theo dõi của chuyên viên nếu chuyên viên đó tự theo dõi , chuyển đến </w:t>
      </w:r>
      <w:r>
        <w:rPr>
          <w:rFonts w:cs="Times New Roman"/>
          <w:sz w:val="26"/>
          <w:szCs w:val="26"/>
        </w:rPr>
        <w:t>tài khoản</w:t>
      </w:r>
      <w:r w:rsidRPr="0046730D">
        <w:rPr>
          <w:rFonts w:cs="Times New Roman"/>
          <w:sz w:val="26"/>
          <w:szCs w:val="26"/>
        </w:rPr>
        <w:t xml:space="preserve"> có vai trò là LĐĐV, CV của đơn vị được chọn theo dõi</w:t>
      </w:r>
    </w:p>
    <w:p w14:paraId="4B8AF875" w14:textId="77777777" w:rsidR="00EA671A" w:rsidRPr="0046730D" w:rsidRDefault="00EA671A" w:rsidP="00EA671A">
      <w:pPr>
        <w:pStyle w:val="ListParagraph"/>
        <w:numPr>
          <w:ilvl w:val="0"/>
          <w:numId w:val="28"/>
        </w:numPr>
        <w:rPr>
          <w:rFonts w:cs="Times New Roman"/>
          <w:sz w:val="26"/>
          <w:szCs w:val="26"/>
        </w:rPr>
      </w:pPr>
      <w:r w:rsidRPr="0046730D">
        <w:rPr>
          <w:rFonts w:cs="Times New Roman"/>
          <w:sz w:val="26"/>
          <w:szCs w:val="26"/>
        </w:rPr>
        <w:t>Lưu lịch sử gửi trả lại và lịch sử gửi trả lại bộ địa phương</w:t>
      </w:r>
    </w:p>
    <w:p w14:paraId="71044700" w14:textId="77777777" w:rsidR="00EA671A" w:rsidRPr="00F35266" w:rsidRDefault="00EA671A" w:rsidP="00EA671A">
      <w:pPr>
        <w:pStyle w:val="Heading3"/>
      </w:pPr>
      <w:bookmarkStart w:id="88" w:name="_Toc57896930"/>
      <w:bookmarkStart w:id="89" w:name="_Toc104539607"/>
      <w:bookmarkStart w:id="90" w:name="_Toc57896922"/>
      <w:bookmarkEnd w:id="82"/>
      <w:r>
        <w:t>3.1.3</w:t>
      </w:r>
      <w:r w:rsidRPr="00F35266">
        <w:t>. Bổ sung nhiệm vụ</w:t>
      </w:r>
      <w:bookmarkEnd w:id="88"/>
      <w:bookmarkEnd w:id="89"/>
    </w:p>
    <w:p w14:paraId="4C24C475" w14:textId="4269A35B" w:rsidR="00EA671A" w:rsidRPr="00F35266" w:rsidRDefault="00E66EE2" w:rsidP="00EA671A">
      <w:pPr>
        <w:keepNext w:val="0"/>
        <w:spacing w:before="0" w:after="160" w:line="240" w:lineRule="auto"/>
        <w:rPr>
          <w:rFonts w:cs="Times New Roman"/>
          <w:sz w:val="26"/>
          <w:szCs w:val="26"/>
        </w:rPr>
      </w:pPr>
      <w:r w:rsidRPr="00F35266">
        <w:rPr>
          <w:rFonts w:cs="Times New Roman"/>
          <w:sz w:val="26"/>
          <w:szCs w:val="26"/>
        </w:rPr>
        <w:t xml:space="preserve">Chuyên viên vào menu </w:t>
      </w:r>
      <w:r>
        <w:rPr>
          <w:rFonts w:cs="Times New Roman"/>
          <w:sz w:val="26"/>
          <w:szCs w:val="26"/>
        </w:rPr>
        <w:t>Quản lý nhiệm vụ/Nhiệm vụ mật/</w:t>
      </w:r>
      <w:r w:rsidRPr="00450527">
        <w:rPr>
          <w:rFonts w:cs="Times New Roman"/>
          <w:sz w:val="26"/>
          <w:szCs w:val="26"/>
        </w:rPr>
        <w:t xml:space="preserve"> Nhiệm vụ</w:t>
      </w:r>
      <w:r>
        <w:rPr>
          <w:rFonts w:cs="Times New Roman"/>
          <w:sz w:val="26"/>
          <w:szCs w:val="26"/>
        </w:rPr>
        <w:t xml:space="preserve"> giao sau đó thực hiện thao tác </w:t>
      </w:r>
      <w:r w:rsidR="00DA6394">
        <w:rPr>
          <w:rFonts w:cs="Times New Roman"/>
          <w:sz w:val="26"/>
          <w:szCs w:val="26"/>
        </w:rPr>
        <w:t xml:space="preserve">Tương tự như các bước </w:t>
      </w:r>
      <w:hyperlink w:anchor="_3.3.1._Bổ_sung" w:history="1">
        <w:r w:rsidR="00DA6394" w:rsidRPr="001F1514">
          <w:rPr>
            <w:rStyle w:val="Hyperlink"/>
            <w:rFonts w:cs="Times New Roman"/>
            <w:sz w:val="26"/>
            <w:szCs w:val="26"/>
          </w:rPr>
          <w:t>mục 3.</w:t>
        </w:r>
        <w:r w:rsidR="001F1514" w:rsidRPr="001F1514">
          <w:rPr>
            <w:rStyle w:val="Hyperlink"/>
            <w:rFonts w:cs="Times New Roman"/>
            <w:sz w:val="26"/>
            <w:szCs w:val="26"/>
          </w:rPr>
          <w:t>3.1</w:t>
        </w:r>
      </w:hyperlink>
    </w:p>
    <w:p w14:paraId="3991A747" w14:textId="32FD90C5" w:rsidR="00E41202" w:rsidRPr="00F35266" w:rsidRDefault="00EA671A" w:rsidP="00375BA3">
      <w:pPr>
        <w:pStyle w:val="Heading3"/>
      </w:pPr>
      <w:bookmarkStart w:id="91" w:name="_Gia_hạn_xử"/>
      <w:bookmarkStart w:id="92" w:name="_Toc57896923"/>
      <w:bookmarkStart w:id="93" w:name="_Toc104539608"/>
      <w:bookmarkEnd w:id="90"/>
      <w:bookmarkEnd w:id="91"/>
      <w:r>
        <w:t>3.1.5</w:t>
      </w:r>
      <w:r w:rsidR="00D24C22" w:rsidRPr="00F35266">
        <w:t>.</w:t>
      </w:r>
      <w:r w:rsidR="0004602C" w:rsidRPr="00F35266">
        <w:t xml:space="preserve"> </w:t>
      </w:r>
      <w:r w:rsidR="00AA05DF">
        <w:t>Điều chỉnh thời hạn</w:t>
      </w:r>
      <w:r w:rsidR="00E41202" w:rsidRPr="00F35266">
        <w:t xml:space="preserve"> xử lý</w:t>
      </w:r>
      <w:bookmarkEnd w:id="92"/>
      <w:bookmarkEnd w:id="93"/>
    </w:p>
    <w:p w14:paraId="23CB226A" w14:textId="73BB3D22" w:rsidR="00E41202" w:rsidRPr="00F35266" w:rsidRDefault="006709BD" w:rsidP="00E41202">
      <w:pPr>
        <w:keepNext w:val="0"/>
        <w:spacing w:before="0" w:after="160" w:line="240" w:lineRule="auto"/>
        <w:rPr>
          <w:rFonts w:cs="Times New Roman"/>
          <w:b/>
          <w:i/>
          <w:sz w:val="26"/>
          <w:szCs w:val="26"/>
          <w:u w:val="single"/>
        </w:rPr>
      </w:pPr>
      <w:r w:rsidRPr="00F35266">
        <w:rPr>
          <w:rFonts w:cs="Times New Roman"/>
          <w:sz w:val="26"/>
          <w:szCs w:val="26"/>
        </w:rPr>
        <w:t xml:space="preserve">Chuyên viên vào menu </w:t>
      </w:r>
      <w:r>
        <w:rPr>
          <w:rFonts w:cs="Times New Roman"/>
          <w:sz w:val="26"/>
          <w:szCs w:val="26"/>
        </w:rPr>
        <w:t>Quản lý nhiệm vụ/Nhiệm vụ mật/</w:t>
      </w:r>
      <w:r w:rsidRPr="00450527">
        <w:rPr>
          <w:rFonts w:cs="Times New Roman"/>
          <w:sz w:val="26"/>
          <w:szCs w:val="26"/>
        </w:rPr>
        <w:t xml:space="preserve"> Nhiệm vụ</w:t>
      </w:r>
      <w:r>
        <w:rPr>
          <w:rFonts w:cs="Times New Roman"/>
          <w:sz w:val="26"/>
          <w:szCs w:val="26"/>
        </w:rPr>
        <w:t xml:space="preserve"> giao sau đó thực hiện thao tác </w:t>
      </w:r>
      <w:r w:rsidR="00DA6394">
        <w:rPr>
          <w:rFonts w:cs="Times New Roman"/>
          <w:sz w:val="26"/>
          <w:szCs w:val="26"/>
        </w:rPr>
        <w:t xml:space="preserve">Tương tự như các bước </w:t>
      </w:r>
      <w:hyperlink w:anchor="_3.3.4._Gia_hạn" w:history="1">
        <w:r w:rsidR="00DA6394" w:rsidRPr="001F1514">
          <w:rPr>
            <w:rStyle w:val="Hyperlink"/>
            <w:rFonts w:cs="Times New Roman"/>
            <w:sz w:val="26"/>
            <w:szCs w:val="26"/>
          </w:rPr>
          <w:t xml:space="preserve">mục </w:t>
        </w:r>
        <w:r w:rsidR="001F1514" w:rsidRPr="001F1514">
          <w:rPr>
            <w:rStyle w:val="Hyperlink"/>
            <w:rFonts w:cs="Times New Roman"/>
            <w:sz w:val="26"/>
            <w:szCs w:val="26"/>
          </w:rPr>
          <w:t>3.3.4</w:t>
        </w:r>
      </w:hyperlink>
    </w:p>
    <w:p w14:paraId="42F40B42" w14:textId="77777777" w:rsidR="00E41202" w:rsidRPr="00F35266" w:rsidRDefault="00EA671A" w:rsidP="00375BA3">
      <w:pPr>
        <w:pStyle w:val="Heading3"/>
      </w:pPr>
      <w:bookmarkStart w:id="94" w:name="_Thảo_luận"/>
      <w:bookmarkStart w:id="95" w:name="_Toc57896924"/>
      <w:bookmarkStart w:id="96" w:name="_Toc104539609"/>
      <w:bookmarkEnd w:id="94"/>
      <w:r>
        <w:t>3.1.6</w:t>
      </w:r>
      <w:r w:rsidR="00D24C22" w:rsidRPr="00F35266">
        <w:t>.</w:t>
      </w:r>
      <w:r w:rsidR="0004602C" w:rsidRPr="00F35266">
        <w:t xml:space="preserve"> </w:t>
      </w:r>
      <w:r w:rsidR="00E41202" w:rsidRPr="00F35266">
        <w:t>Sửa nhiệm vụ</w:t>
      </w:r>
      <w:bookmarkEnd w:id="95"/>
      <w:bookmarkEnd w:id="96"/>
    </w:p>
    <w:p w14:paraId="2760B925" w14:textId="2CD866E7" w:rsidR="00A5194C" w:rsidRPr="00F35266" w:rsidRDefault="006F38EC" w:rsidP="00A5194C">
      <w:pPr>
        <w:keepNext w:val="0"/>
        <w:spacing w:before="0" w:after="160" w:line="240" w:lineRule="auto"/>
        <w:rPr>
          <w:rFonts w:cs="Times New Roman"/>
          <w:b/>
          <w:i/>
          <w:sz w:val="26"/>
          <w:szCs w:val="26"/>
          <w:u w:val="single"/>
        </w:rPr>
      </w:pPr>
      <w:r w:rsidRPr="00F35266">
        <w:rPr>
          <w:rFonts w:cs="Times New Roman"/>
          <w:sz w:val="26"/>
          <w:szCs w:val="26"/>
        </w:rPr>
        <w:t xml:space="preserve">Chuyên viên vào menu </w:t>
      </w:r>
      <w:r>
        <w:rPr>
          <w:rFonts w:cs="Times New Roman"/>
          <w:sz w:val="26"/>
          <w:szCs w:val="26"/>
        </w:rPr>
        <w:t>Quản lý nhiệm vụ/Nhiệm vụ mật/</w:t>
      </w:r>
      <w:r w:rsidRPr="00450527">
        <w:rPr>
          <w:rFonts w:cs="Times New Roman"/>
          <w:sz w:val="26"/>
          <w:szCs w:val="26"/>
        </w:rPr>
        <w:t xml:space="preserve"> Nhiệm vụ</w:t>
      </w:r>
      <w:r>
        <w:rPr>
          <w:rFonts w:cs="Times New Roman"/>
          <w:sz w:val="26"/>
          <w:szCs w:val="26"/>
        </w:rPr>
        <w:t xml:space="preserve"> giao sau đó thực hiện thao tác </w:t>
      </w:r>
      <w:r w:rsidR="00A5194C">
        <w:rPr>
          <w:rFonts w:cs="Times New Roman"/>
          <w:sz w:val="26"/>
          <w:szCs w:val="26"/>
        </w:rPr>
        <w:t xml:space="preserve">Tương tự như các bước </w:t>
      </w:r>
      <w:hyperlink w:anchor="_3.2.6._Bổ_sung" w:history="1">
        <w:r w:rsidR="00A5194C" w:rsidRPr="001F1514">
          <w:rPr>
            <w:rStyle w:val="Hyperlink"/>
            <w:rFonts w:cs="Times New Roman"/>
            <w:sz w:val="26"/>
            <w:szCs w:val="26"/>
          </w:rPr>
          <w:t>mục 3.</w:t>
        </w:r>
        <w:r w:rsidR="001F1514" w:rsidRPr="001F1514">
          <w:rPr>
            <w:rStyle w:val="Hyperlink"/>
            <w:rFonts w:cs="Times New Roman"/>
            <w:sz w:val="26"/>
            <w:szCs w:val="26"/>
          </w:rPr>
          <w:t>3</w:t>
        </w:r>
        <w:r w:rsidR="00A5194C" w:rsidRPr="001F1514">
          <w:rPr>
            <w:rStyle w:val="Hyperlink"/>
            <w:rFonts w:cs="Times New Roman"/>
            <w:sz w:val="26"/>
            <w:szCs w:val="26"/>
          </w:rPr>
          <w:t>.</w:t>
        </w:r>
        <w:r w:rsidR="001F1514" w:rsidRPr="001F1514">
          <w:rPr>
            <w:rStyle w:val="Hyperlink"/>
            <w:rFonts w:cs="Times New Roman"/>
            <w:sz w:val="26"/>
            <w:szCs w:val="26"/>
          </w:rPr>
          <w:t>3</w:t>
        </w:r>
      </w:hyperlink>
    </w:p>
    <w:p w14:paraId="44AB95EF" w14:textId="77777777" w:rsidR="00E41202" w:rsidRPr="00F35266" w:rsidRDefault="00EA671A" w:rsidP="00375BA3">
      <w:pPr>
        <w:pStyle w:val="Heading3"/>
      </w:pPr>
      <w:bookmarkStart w:id="97" w:name="_Toc57896925"/>
      <w:bookmarkStart w:id="98" w:name="_Toc104539610"/>
      <w:r>
        <w:t>3.1.7</w:t>
      </w:r>
      <w:r w:rsidR="00D24C22" w:rsidRPr="00F35266">
        <w:t>.</w:t>
      </w:r>
      <w:r w:rsidR="009A0721" w:rsidRPr="00F35266">
        <w:t xml:space="preserve"> </w:t>
      </w:r>
      <w:r w:rsidR="00E41202" w:rsidRPr="00F35266">
        <w:t>Xoá nhiệm vụ</w:t>
      </w:r>
      <w:bookmarkEnd w:id="97"/>
      <w:bookmarkEnd w:id="98"/>
    </w:p>
    <w:p w14:paraId="05A3D555" w14:textId="72A7D205" w:rsidR="00A5194C" w:rsidRPr="00F35266" w:rsidRDefault="00F025A7" w:rsidP="00A5194C">
      <w:pPr>
        <w:keepNext w:val="0"/>
        <w:spacing w:before="0" w:after="160" w:line="240" w:lineRule="auto"/>
        <w:rPr>
          <w:rFonts w:cs="Times New Roman"/>
          <w:b/>
          <w:i/>
          <w:sz w:val="26"/>
          <w:szCs w:val="26"/>
          <w:u w:val="single"/>
        </w:rPr>
      </w:pPr>
      <w:r w:rsidRPr="00F35266">
        <w:rPr>
          <w:rFonts w:cs="Times New Roman"/>
          <w:sz w:val="26"/>
          <w:szCs w:val="26"/>
        </w:rPr>
        <w:t xml:space="preserve">Chuyên viên vào menu </w:t>
      </w:r>
      <w:r>
        <w:rPr>
          <w:rFonts w:cs="Times New Roman"/>
          <w:sz w:val="26"/>
          <w:szCs w:val="26"/>
        </w:rPr>
        <w:t>Quản lý nhiệm vụ/Nhiệm vụ mật/</w:t>
      </w:r>
      <w:r w:rsidRPr="00450527">
        <w:rPr>
          <w:rFonts w:cs="Times New Roman"/>
          <w:sz w:val="26"/>
          <w:szCs w:val="26"/>
        </w:rPr>
        <w:t xml:space="preserve"> Nhiệm vụ</w:t>
      </w:r>
      <w:r>
        <w:rPr>
          <w:rFonts w:cs="Times New Roman"/>
          <w:sz w:val="26"/>
          <w:szCs w:val="26"/>
        </w:rPr>
        <w:t xml:space="preserve"> giao sau đó thực hiện thao tác </w:t>
      </w:r>
      <w:r w:rsidR="00A5194C">
        <w:rPr>
          <w:rFonts w:cs="Times New Roman"/>
          <w:sz w:val="26"/>
          <w:szCs w:val="26"/>
        </w:rPr>
        <w:t xml:space="preserve">Tương tự như các bước </w:t>
      </w:r>
      <w:hyperlink w:anchor="_3.3.5._Xóa_nhiệm" w:history="1">
        <w:r w:rsidR="00A5194C" w:rsidRPr="008F5B70">
          <w:rPr>
            <w:rStyle w:val="Hyperlink"/>
            <w:rFonts w:cs="Times New Roman"/>
            <w:sz w:val="26"/>
            <w:szCs w:val="26"/>
          </w:rPr>
          <w:t>mục 3.</w:t>
        </w:r>
        <w:r w:rsidR="001F1514">
          <w:rPr>
            <w:rStyle w:val="Hyperlink"/>
            <w:rFonts w:cs="Times New Roman"/>
            <w:sz w:val="26"/>
            <w:szCs w:val="26"/>
          </w:rPr>
          <w:t>3.5</w:t>
        </w:r>
      </w:hyperlink>
    </w:p>
    <w:p w14:paraId="793BD9BE" w14:textId="77777777" w:rsidR="00E41202" w:rsidRDefault="00EA671A" w:rsidP="00375BA3">
      <w:pPr>
        <w:pStyle w:val="Heading3"/>
      </w:pPr>
      <w:bookmarkStart w:id="99" w:name="_Toc57896926"/>
      <w:bookmarkStart w:id="100" w:name="_Toc104539611"/>
      <w:r>
        <w:t>3.1.8</w:t>
      </w:r>
      <w:r w:rsidR="00D24C22" w:rsidRPr="00F35266">
        <w:t>.</w:t>
      </w:r>
      <w:r w:rsidR="009A0721" w:rsidRPr="00F35266">
        <w:t xml:space="preserve"> </w:t>
      </w:r>
      <w:r w:rsidR="00E41202" w:rsidRPr="00F35266">
        <w:t>Chuyển theo dõi</w:t>
      </w:r>
      <w:bookmarkEnd w:id="99"/>
      <w:r w:rsidR="00670658">
        <w:t xml:space="preserve"> giao nhiệm vụ</w:t>
      </w:r>
      <w:bookmarkEnd w:id="100"/>
    </w:p>
    <w:p w14:paraId="081D5340" w14:textId="2B30ECE0" w:rsidR="00A5194C" w:rsidRDefault="00F025A7" w:rsidP="00A5194C">
      <w:pPr>
        <w:keepNext w:val="0"/>
        <w:spacing w:before="0" w:after="160" w:line="240" w:lineRule="auto"/>
        <w:rPr>
          <w:rFonts w:cs="Times New Roman"/>
          <w:sz w:val="26"/>
          <w:szCs w:val="26"/>
        </w:rPr>
      </w:pPr>
      <w:r w:rsidRPr="00F35266">
        <w:rPr>
          <w:rFonts w:cs="Times New Roman"/>
          <w:sz w:val="26"/>
          <w:szCs w:val="26"/>
        </w:rPr>
        <w:t xml:space="preserve">Chuyên viên vào menu </w:t>
      </w:r>
      <w:r>
        <w:rPr>
          <w:rFonts w:cs="Times New Roman"/>
          <w:sz w:val="26"/>
          <w:szCs w:val="26"/>
        </w:rPr>
        <w:t>Quản lý nhiệm vụ/Nhiệm vụ mật/</w:t>
      </w:r>
      <w:r w:rsidRPr="00450527">
        <w:rPr>
          <w:rFonts w:cs="Times New Roman"/>
          <w:sz w:val="26"/>
          <w:szCs w:val="26"/>
        </w:rPr>
        <w:t xml:space="preserve"> Nhiệm vụ</w:t>
      </w:r>
      <w:r>
        <w:rPr>
          <w:rFonts w:cs="Times New Roman"/>
          <w:sz w:val="26"/>
          <w:szCs w:val="26"/>
        </w:rPr>
        <w:t xml:space="preserve"> giao sau đó thực hiện thao tác </w:t>
      </w:r>
      <w:r w:rsidR="00A5194C">
        <w:rPr>
          <w:rFonts w:cs="Times New Roman"/>
          <w:sz w:val="26"/>
          <w:szCs w:val="26"/>
        </w:rPr>
        <w:t xml:space="preserve">Tương tự như các bước </w:t>
      </w:r>
      <w:hyperlink w:anchor="_3.2.4._Giao_nhiệm_1" w:history="1">
        <w:r w:rsidR="00A5194C" w:rsidRPr="00670658">
          <w:rPr>
            <w:rStyle w:val="Hyperlink"/>
            <w:rFonts w:cs="Times New Roman"/>
            <w:sz w:val="26"/>
            <w:szCs w:val="26"/>
          </w:rPr>
          <w:t>mục 3.2.</w:t>
        </w:r>
        <w:r w:rsidR="00670658" w:rsidRPr="00670658">
          <w:rPr>
            <w:rStyle w:val="Hyperlink"/>
            <w:rFonts w:cs="Times New Roman"/>
            <w:sz w:val="26"/>
            <w:szCs w:val="26"/>
          </w:rPr>
          <w:t>4</w:t>
        </w:r>
      </w:hyperlink>
    </w:p>
    <w:p w14:paraId="680F703A" w14:textId="77777777" w:rsidR="008D033C" w:rsidRDefault="008D033C" w:rsidP="008D033C">
      <w:pPr>
        <w:pStyle w:val="Heading3"/>
      </w:pPr>
      <w:bookmarkStart w:id="101" w:name="_Toc104539612"/>
      <w:r>
        <w:lastRenderedPageBreak/>
        <w:t>3.1.9</w:t>
      </w:r>
      <w:r w:rsidRPr="00F35266">
        <w:t xml:space="preserve">. </w:t>
      </w:r>
      <w:r>
        <w:t>Thu hồi nhiệm vụ</w:t>
      </w:r>
      <w:bookmarkEnd w:id="101"/>
    </w:p>
    <w:p w14:paraId="335140D4" w14:textId="0EFC05F3" w:rsidR="008D033C" w:rsidRPr="00F35266" w:rsidRDefault="00F025A7" w:rsidP="00A5194C">
      <w:pPr>
        <w:keepNext w:val="0"/>
        <w:spacing w:before="0" w:after="160" w:line="240" w:lineRule="auto"/>
        <w:rPr>
          <w:rFonts w:cs="Times New Roman"/>
          <w:b/>
          <w:i/>
          <w:sz w:val="26"/>
          <w:szCs w:val="26"/>
          <w:u w:val="single"/>
        </w:rPr>
      </w:pPr>
      <w:r w:rsidRPr="00F35266">
        <w:rPr>
          <w:rFonts w:cs="Times New Roman"/>
          <w:sz w:val="26"/>
          <w:szCs w:val="26"/>
        </w:rPr>
        <w:t xml:space="preserve">Chuyên viên vào menu </w:t>
      </w:r>
      <w:r>
        <w:rPr>
          <w:rFonts w:cs="Times New Roman"/>
          <w:sz w:val="26"/>
          <w:szCs w:val="26"/>
        </w:rPr>
        <w:t>Quản lý nhiệm vụ/Nhiệm vụ mật/</w:t>
      </w:r>
      <w:r w:rsidRPr="00450527">
        <w:rPr>
          <w:rFonts w:cs="Times New Roman"/>
          <w:sz w:val="26"/>
          <w:szCs w:val="26"/>
        </w:rPr>
        <w:t xml:space="preserve"> Nhiệm vụ</w:t>
      </w:r>
      <w:r>
        <w:rPr>
          <w:rFonts w:cs="Times New Roman"/>
          <w:sz w:val="26"/>
          <w:szCs w:val="26"/>
        </w:rPr>
        <w:t xml:space="preserve"> giao sau đó thực hiện thao tác </w:t>
      </w:r>
      <w:r w:rsidR="008D033C">
        <w:rPr>
          <w:rFonts w:cs="Times New Roman"/>
          <w:sz w:val="26"/>
          <w:szCs w:val="26"/>
        </w:rPr>
        <w:t xml:space="preserve">Tương tự như các bước </w:t>
      </w:r>
      <w:hyperlink w:anchor="_3.3.2._Thu_hồi" w:history="1">
        <w:r w:rsidR="001F1514" w:rsidRPr="001F1514">
          <w:rPr>
            <w:rStyle w:val="Hyperlink"/>
            <w:rFonts w:cs="Times New Roman"/>
            <w:sz w:val="26"/>
            <w:szCs w:val="26"/>
          </w:rPr>
          <w:t>mục 3.3.2</w:t>
        </w:r>
      </w:hyperlink>
    </w:p>
    <w:p w14:paraId="4F30E419" w14:textId="77777777" w:rsidR="00E41202" w:rsidRPr="00F35266" w:rsidRDefault="00E41202" w:rsidP="00E41202">
      <w:pPr>
        <w:keepNext w:val="0"/>
        <w:spacing w:before="0" w:after="160" w:line="240" w:lineRule="auto"/>
        <w:jc w:val="center"/>
        <w:rPr>
          <w:rFonts w:cs="Times New Roman"/>
          <w:sz w:val="26"/>
          <w:szCs w:val="26"/>
        </w:rPr>
      </w:pPr>
    </w:p>
    <w:p w14:paraId="21AB802E" w14:textId="77777777" w:rsidR="00E41202" w:rsidRPr="00F35266" w:rsidRDefault="008B22B7" w:rsidP="00242004">
      <w:pPr>
        <w:pStyle w:val="Heading2"/>
      </w:pPr>
      <w:bookmarkStart w:id="102" w:name="_Tìm_kiếm_1"/>
      <w:bookmarkStart w:id="103" w:name="_Xuất_báo_cáo"/>
      <w:bookmarkStart w:id="104" w:name="_Xuất_danh_sách"/>
      <w:bookmarkStart w:id="105" w:name="_Xem_chi_tiết"/>
      <w:bookmarkStart w:id="106" w:name="_Nhiệm_vụ_giao"/>
      <w:bookmarkStart w:id="107" w:name="_Nhiệm_vụ_theo_1"/>
      <w:bookmarkStart w:id="108" w:name="_Văn_bản_phát"/>
      <w:bookmarkStart w:id="109" w:name="_Toc57896966"/>
      <w:bookmarkStart w:id="110" w:name="_Toc104539613"/>
      <w:bookmarkEnd w:id="102"/>
      <w:bookmarkEnd w:id="103"/>
      <w:bookmarkEnd w:id="104"/>
      <w:bookmarkEnd w:id="105"/>
      <w:bookmarkEnd w:id="106"/>
      <w:bookmarkEnd w:id="107"/>
      <w:bookmarkEnd w:id="108"/>
      <w:r>
        <w:lastRenderedPageBreak/>
        <w:t>Báo cáo thố</w:t>
      </w:r>
      <w:r w:rsidR="00E41202" w:rsidRPr="00F35266">
        <w:t>ng kê</w:t>
      </w:r>
      <w:bookmarkEnd w:id="109"/>
      <w:bookmarkEnd w:id="110"/>
    </w:p>
    <w:p w14:paraId="4B612A2B" w14:textId="77777777" w:rsidR="00E41202" w:rsidRPr="00F35266" w:rsidRDefault="00375BA3" w:rsidP="00375BA3">
      <w:pPr>
        <w:pStyle w:val="Heading3"/>
      </w:pPr>
      <w:bookmarkStart w:id="111" w:name="_Toc57896967"/>
      <w:bookmarkStart w:id="112" w:name="_Toc104539614"/>
      <w:r w:rsidRPr="00F35266">
        <w:t xml:space="preserve">3.7.1. </w:t>
      </w:r>
      <w:r w:rsidR="00E41202" w:rsidRPr="00F35266">
        <w:t>Báo cáo văn bản phát hành</w:t>
      </w:r>
      <w:bookmarkEnd w:id="111"/>
      <w:bookmarkEnd w:id="112"/>
    </w:p>
    <w:p w14:paraId="699B9C12" w14:textId="77777777" w:rsidR="00E41202" w:rsidRPr="00F35266" w:rsidRDefault="00375BA3" w:rsidP="00375BA3">
      <w:pPr>
        <w:pStyle w:val="Heading4"/>
        <w:ind w:left="1440"/>
        <w:rPr>
          <w:rFonts w:cs="Times New Roman"/>
          <w:sz w:val="26"/>
          <w:szCs w:val="26"/>
        </w:rPr>
      </w:pPr>
      <w:bookmarkStart w:id="113" w:name="_Toc54095031"/>
      <w:bookmarkStart w:id="114" w:name="_Toc57896968"/>
      <w:bookmarkStart w:id="115" w:name="_Toc104539615"/>
      <w:r w:rsidRPr="00F35266">
        <w:rPr>
          <w:rFonts w:cs="Times New Roman"/>
          <w:sz w:val="26"/>
          <w:szCs w:val="26"/>
        </w:rPr>
        <w:t xml:space="preserve">3.7.1.1. </w:t>
      </w:r>
      <w:r w:rsidR="00E41202" w:rsidRPr="00F35266">
        <w:rPr>
          <w:rFonts w:cs="Times New Roman"/>
          <w:sz w:val="26"/>
          <w:szCs w:val="26"/>
        </w:rPr>
        <w:t>Chi tiết VBPH</w:t>
      </w:r>
      <w:bookmarkEnd w:id="113"/>
      <w:bookmarkEnd w:id="114"/>
      <w:bookmarkEnd w:id="115"/>
    </w:p>
    <w:p w14:paraId="11BF4053" w14:textId="77777777" w:rsidR="00E41202" w:rsidRPr="00F35266" w:rsidRDefault="00E41202" w:rsidP="00E41202">
      <w:pPr>
        <w:rPr>
          <w:rFonts w:cs="Times New Roman"/>
          <w:sz w:val="26"/>
          <w:szCs w:val="26"/>
        </w:rPr>
      </w:pPr>
      <w:r w:rsidRPr="00F35266">
        <w:rPr>
          <w:rFonts w:cs="Times New Roman"/>
          <w:sz w:val="26"/>
          <w:szCs w:val="26"/>
        </w:rPr>
        <w:t xml:space="preserve">Chức năng này cho phép chuyên viên tìm kiếm,xem chi tiết, xuất báo cáo các VBPH do chuyên viên đó quản lý </w:t>
      </w:r>
    </w:p>
    <w:p w14:paraId="71136533" w14:textId="77777777" w:rsidR="00E41202" w:rsidRPr="00F35266" w:rsidRDefault="00E41202" w:rsidP="00E41202">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w:t>
      </w:r>
      <w:r w:rsidR="00375BA3" w:rsidRPr="00F35266">
        <w:rPr>
          <w:rFonts w:cs="Times New Roman"/>
          <w:sz w:val="26"/>
          <w:szCs w:val="26"/>
        </w:rPr>
        <w:t>Đăng nhập với vai trò</w:t>
      </w:r>
      <w:r w:rsidR="00675FF2">
        <w:rPr>
          <w:rFonts w:cs="Times New Roman"/>
          <w:sz w:val="26"/>
          <w:szCs w:val="26"/>
        </w:rPr>
        <w:t xml:space="preserve"> Chuyên viên</w:t>
      </w:r>
      <w:r w:rsidRPr="00F35266">
        <w:rPr>
          <w:rFonts w:cs="Times New Roman"/>
          <w:sz w:val="26"/>
          <w:szCs w:val="26"/>
        </w:rPr>
        <w:t xml:space="preserve"> </w:t>
      </w:r>
      <w:r w:rsidR="00375BA3" w:rsidRPr="00F35266">
        <w:rPr>
          <w:rFonts w:cs="Times New Roman"/>
          <w:sz w:val="26"/>
          <w:szCs w:val="26"/>
        </w:rPr>
        <w:sym w:font="Wingdings" w:char="F0E0"/>
      </w:r>
      <w:r w:rsidR="003A69FB">
        <w:rPr>
          <w:rFonts w:cs="Times New Roman"/>
          <w:sz w:val="26"/>
          <w:szCs w:val="26"/>
        </w:rPr>
        <w:t xml:space="preserve"> Báo cáo thố</w:t>
      </w:r>
      <w:r w:rsidRPr="00F35266">
        <w:rPr>
          <w:rFonts w:cs="Times New Roman"/>
          <w:sz w:val="26"/>
          <w:szCs w:val="26"/>
        </w:rPr>
        <w:t xml:space="preserve">ng kê </w:t>
      </w:r>
      <w:r w:rsidR="00375BA3" w:rsidRPr="00F35266">
        <w:rPr>
          <w:rFonts w:cs="Times New Roman"/>
          <w:sz w:val="26"/>
          <w:szCs w:val="26"/>
        </w:rPr>
        <w:sym w:font="Wingdings" w:char="F0E0"/>
      </w:r>
      <w:r w:rsidR="00375BA3" w:rsidRPr="00F35266">
        <w:rPr>
          <w:rFonts w:cs="Times New Roman"/>
          <w:sz w:val="26"/>
          <w:szCs w:val="26"/>
        </w:rPr>
        <w:t xml:space="preserve"> BC VBPH </w:t>
      </w:r>
      <w:r w:rsidR="00375BA3" w:rsidRPr="00F35266">
        <w:rPr>
          <w:rFonts w:cs="Times New Roman"/>
          <w:sz w:val="26"/>
          <w:szCs w:val="26"/>
        </w:rPr>
        <w:sym w:font="Wingdings" w:char="F0E0"/>
      </w:r>
      <w:r w:rsidRPr="00F35266">
        <w:rPr>
          <w:rFonts w:cs="Times New Roman"/>
          <w:sz w:val="26"/>
          <w:szCs w:val="26"/>
        </w:rPr>
        <w:t xml:space="preserve"> Chi tiết VBPH</w:t>
      </w:r>
    </w:p>
    <w:p w14:paraId="101E4673" w14:textId="77777777" w:rsidR="00E41202" w:rsidRDefault="00E41202" w:rsidP="00E41202">
      <w:pPr>
        <w:rPr>
          <w:rFonts w:cs="Times New Roman"/>
          <w:sz w:val="26"/>
          <w:szCs w:val="26"/>
        </w:rPr>
      </w:pPr>
      <w:r w:rsidRPr="00F35266">
        <w:rPr>
          <w:rFonts w:cs="Times New Roman"/>
          <w:b/>
          <w:i/>
          <w:sz w:val="26"/>
          <w:szCs w:val="26"/>
          <w:u w:val="single"/>
        </w:rPr>
        <w:t>Bước 2</w:t>
      </w:r>
      <w:r w:rsidRPr="00F35266">
        <w:rPr>
          <w:rFonts w:cs="Times New Roman"/>
          <w:i/>
          <w:sz w:val="26"/>
          <w:szCs w:val="26"/>
          <w:u w:val="single"/>
        </w:rPr>
        <w:t>:</w:t>
      </w:r>
      <w:r w:rsidRPr="00F35266">
        <w:rPr>
          <w:rFonts w:cs="Times New Roman"/>
          <w:sz w:val="26"/>
          <w:szCs w:val="26"/>
        </w:rPr>
        <w:t xml:space="preserve">  Nhập Thông tin tìm kiếm </w:t>
      </w:r>
      <w:r w:rsidR="002C25F0">
        <w:rPr>
          <w:rFonts w:cs="Times New Roman"/>
          <w:sz w:val="26"/>
          <w:szCs w:val="26"/>
        </w:rPr>
        <w:t>hoặc có thể tìm kiếm nâng cao bằng cách nhấn vào nút “Tìm kiếm nâng cao”</w:t>
      </w:r>
    </w:p>
    <w:p w14:paraId="7481530F" w14:textId="7273BA67" w:rsidR="002C25F0" w:rsidRPr="00F35266" w:rsidRDefault="00C10143" w:rsidP="00E41202">
      <w:pPr>
        <w:rPr>
          <w:rFonts w:cs="Times New Roman"/>
          <w:sz w:val="26"/>
          <w:szCs w:val="26"/>
        </w:rPr>
      </w:pPr>
      <w:r>
        <w:rPr>
          <w:noProof/>
        </w:rPr>
        <w:drawing>
          <wp:inline distT="0" distB="0" distL="0" distR="0" wp14:anchorId="5CC2E778" wp14:editId="4179D174">
            <wp:extent cx="5761990" cy="2282190"/>
            <wp:effectExtent l="0" t="0" r="0" b="381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761990" cy="2282190"/>
                    </a:xfrm>
                    <a:prstGeom prst="rect">
                      <a:avLst/>
                    </a:prstGeom>
                  </pic:spPr>
                </pic:pic>
              </a:graphicData>
            </a:graphic>
          </wp:inline>
        </w:drawing>
      </w:r>
    </w:p>
    <w:p w14:paraId="205C69E0" w14:textId="77777777" w:rsidR="00E41202" w:rsidRPr="00F35266" w:rsidRDefault="00E41202" w:rsidP="00E41202">
      <w:pPr>
        <w:rPr>
          <w:rFonts w:cs="Times New Roman"/>
          <w:sz w:val="26"/>
          <w:szCs w:val="26"/>
        </w:rPr>
      </w:pPr>
      <w:r w:rsidRPr="00F35266">
        <w:rPr>
          <w:rFonts w:cs="Times New Roman"/>
          <w:b/>
          <w:i/>
          <w:sz w:val="26"/>
          <w:szCs w:val="26"/>
          <w:u w:val="single"/>
        </w:rPr>
        <w:t>Bước 3:</w:t>
      </w:r>
      <w:r w:rsidRPr="00F35266">
        <w:rPr>
          <w:rFonts w:cs="Times New Roman"/>
          <w:sz w:val="26"/>
          <w:szCs w:val="26"/>
        </w:rPr>
        <w:t xml:space="preserve"> </w:t>
      </w:r>
      <w:r w:rsidR="00105B79">
        <w:rPr>
          <w:rFonts w:cs="Times New Roman"/>
          <w:sz w:val="26"/>
          <w:szCs w:val="26"/>
          <w:lang w:eastAsia="ar-SA"/>
        </w:rPr>
        <w:t>Nhấn vào nút “Tìm kiếm”</w:t>
      </w:r>
    </w:p>
    <w:p w14:paraId="145680EF" w14:textId="77777777" w:rsidR="00E41202" w:rsidRPr="00F35266" w:rsidRDefault="00E41202" w:rsidP="00E41202">
      <w:pPr>
        <w:rPr>
          <w:rFonts w:cs="Times New Roman"/>
          <w:sz w:val="26"/>
          <w:szCs w:val="26"/>
        </w:rPr>
      </w:pPr>
      <w:r w:rsidRPr="00F35266">
        <w:rPr>
          <w:rFonts w:cs="Times New Roman"/>
          <w:b/>
          <w:i/>
          <w:sz w:val="26"/>
          <w:szCs w:val="26"/>
          <w:u w:val="single"/>
        </w:rPr>
        <w:t xml:space="preserve">Bước 4: </w:t>
      </w:r>
      <w:r w:rsidRPr="00F35266">
        <w:rPr>
          <w:rFonts w:cs="Times New Roman"/>
          <w:sz w:val="26"/>
          <w:szCs w:val="26"/>
        </w:rPr>
        <w:t xml:space="preserve">Nhấn nút </w:t>
      </w:r>
      <w:r w:rsidR="0007737E" w:rsidRPr="00F35266">
        <w:rPr>
          <w:rFonts w:cs="Times New Roman"/>
          <w:noProof/>
          <w:sz w:val="26"/>
          <w:szCs w:val="26"/>
        </w:rPr>
        <w:drawing>
          <wp:inline distT="0" distB="0" distL="0" distR="0" wp14:anchorId="74AE13B1" wp14:editId="55366842">
            <wp:extent cx="800100" cy="192881"/>
            <wp:effectExtent l="0" t="0" r="0" b="0"/>
            <wp:docPr id="206"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08804" cy="194979"/>
                    </a:xfrm>
                    <a:prstGeom prst="rect">
                      <a:avLst/>
                    </a:prstGeom>
                    <a:noFill/>
                    <a:ln>
                      <a:noFill/>
                    </a:ln>
                  </pic:spPr>
                </pic:pic>
              </a:graphicData>
            </a:graphic>
          </wp:inline>
        </w:drawing>
      </w:r>
      <w:r w:rsidRPr="00F35266">
        <w:rPr>
          <w:rFonts w:cs="Times New Roman"/>
          <w:sz w:val="26"/>
          <w:szCs w:val="26"/>
        </w:rPr>
        <w:t xml:space="preserve"> để xuất báo cáo</w:t>
      </w:r>
    </w:p>
    <w:p w14:paraId="559CFA09" w14:textId="77777777" w:rsidR="00E41202" w:rsidRPr="00F35266" w:rsidRDefault="00375BA3" w:rsidP="00375BA3">
      <w:pPr>
        <w:pStyle w:val="Heading4"/>
        <w:rPr>
          <w:rFonts w:cs="Times New Roman"/>
          <w:sz w:val="26"/>
          <w:szCs w:val="26"/>
        </w:rPr>
      </w:pPr>
      <w:bookmarkStart w:id="116" w:name="_Toc54095032"/>
      <w:bookmarkStart w:id="117" w:name="_Toc57896969"/>
      <w:bookmarkStart w:id="118" w:name="_Toc104539616"/>
      <w:r w:rsidRPr="00F35266">
        <w:rPr>
          <w:rFonts w:cs="Times New Roman"/>
          <w:sz w:val="26"/>
          <w:szCs w:val="26"/>
        </w:rPr>
        <w:t xml:space="preserve">3.7.1.2. </w:t>
      </w:r>
      <w:r w:rsidR="00E41202" w:rsidRPr="00F35266">
        <w:rPr>
          <w:rFonts w:cs="Times New Roman"/>
          <w:sz w:val="26"/>
          <w:szCs w:val="26"/>
        </w:rPr>
        <w:t>Tổng hợp VBPH</w:t>
      </w:r>
      <w:bookmarkEnd w:id="116"/>
      <w:bookmarkEnd w:id="117"/>
      <w:bookmarkEnd w:id="118"/>
    </w:p>
    <w:p w14:paraId="0231015E" w14:textId="77777777" w:rsidR="00E41202" w:rsidRPr="00F35266" w:rsidRDefault="00E41202" w:rsidP="00E41202">
      <w:pPr>
        <w:rPr>
          <w:rFonts w:cs="Times New Roman"/>
          <w:sz w:val="26"/>
          <w:szCs w:val="26"/>
        </w:rPr>
      </w:pPr>
      <w:r w:rsidRPr="00F35266">
        <w:rPr>
          <w:rFonts w:cs="Times New Roman"/>
          <w:sz w:val="26"/>
          <w:szCs w:val="26"/>
        </w:rPr>
        <w:t xml:space="preserve">Chức năng này cho phép chuyên viên tìm kiếm, xuất báo cáo các VBPH do chuyên viên quản lý </w:t>
      </w:r>
    </w:p>
    <w:p w14:paraId="2D0E1B50" w14:textId="77777777" w:rsidR="00E41202" w:rsidRPr="00F35266" w:rsidRDefault="00E41202" w:rsidP="00E41202">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w:t>
      </w:r>
      <w:r w:rsidR="00375BA3" w:rsidRPr="00F35266">
        <w:rPr>
          <w:rFonts w:cs="Times New Roman"/>
          <w:sz w:val="26"/>
          <w:szCs w:val="26"/>
        </w:rPr>
        <w:t xml:space="preserve">Đăng nhập với vai trò Chuyên viên  </w:t>
      </w:r>
      <w:r w:rsidR="00375BA3" w:rsidRPr="00F35266">
        <w:rPr>
          <w:rFonts w:cs="Times New Roman"/>
          <w:sz w:val="26"/>
          <w:szCs w:val="26"/>
        </w:rPr>
        <w:sym w:font="Wingdings" w:char="F0E0"/>
      </w:r>
      <w:r w:rsidR="006168D7">
        <w:rPr>
          <w:rFonts w:cs="Times New Roman"/>
          <w:sz w:val="26"/>
          <w:szCs w:val="26"/>
        </w:rPr>
        <w:t xml:space="preserve"> Báo cáo thố</w:t>
      </w:r>
      <w:r w:rsidR="00375BA3" w:rsidRPr="00F35266">
        <w:rPr>
          <w:rFonts w:cs="Times New Roman"/>
          <w:sz w:val="26"/>
          <w:szCs w:val="26"/>
        </w:rPr>
        <w:t xml:space="preserve">ng kê </w:t>
      </w:r>
      <w:r w:rsidR="00375BA3" w:rsidRPr="00F35266">
        <w:rPr>
          <w:rFonts w:cs="Times New Roman"/>
          <w:sz w:val="26"/>
          <w:szCs w:val="26"/>
        </w:rPr>
        <w:sym w:font="Wingdings" w:char="F0E0"/>
      </w:r>
      <w:r w:rsidR="00375BA3" w:rsidRPr="00F35266">
        <w:rPr>
          <w:rFonts w:cs="Times New Roman"/>
          <w:sz w:val="26"/>
          <w:szCs w:val="26"/>
        </w:rPr>
        <w:t xml:space="preserve"> BC VBPH </w:t>
      </w:r>
      <w:r w:rsidR="00375BA3" w:rsidRPr="00F35266">
        <w:rPr>
          <w:rFonts w:cs="Times New Roman"/>
          <w:sz w:val="26"/>
          <w:szCs w:val="26"/>
        </w:rPr>
        <w:sym w:font="Wingdings" w:char="F0E0"/>
      </w:r>
      <w:r w:rsidR="00375BA3" w:rsidRPr="00F35266">
        <w:rPr>
          <w:rFonts w:cs="Times New Roman"/>
          <w:sz w:val="26"/>
          <w:szCs w:val="26"/>
        </w:rPr>
        <w:t xml:space="preserve"> </w:t>
      </w:r>
      <w:r w:rsidRPr="00F35266">
        <w:rPr>
          <w:rFonts w:cs="Times New Roman"/>
          <w:sz w:val="26"/>
          <w:szCs w:val="26"/>
        </w:rPr>
        <w:t>Tổng hợp VBPH</w:t>
      </w:r>
    </w:p>
    <w:p w14:paraId="113A8D55" w14:textId="77777777" w:rsidR="00E41202" w:rsidRDefault="00E41202" w:rsidP="00E41202">
      <w:pPr>
        <w:rPr>
          <w:rFonts w:cs="Times New Roman"/>
          <w:sz w:val="26"/>
          <w:szCs w:val="26"/>
        </w:rPr>
      </w:pPr>
      <w:r w:rsidRPr="00F35266">
        <w:rPr>
          <w:rFonts w:cs="Times New Roman"/>
          <w:b/>
          <w:i/>
          <w:sz w:val="26"/>
          <w:szCs w:val="26"/>
          <w:u w:val="single"/>
        </w:rPr>
        <w:t>Bước 2</w:t>
      </w:r>
      <w:r w:rsidRPr="00F35266">
        <w:rPr>
          <w:rFonts w:cs="Times New Roman"/>
          <w:i/>
          <w:sz w:val="26"/>
          <w:szCs w:val="26"/>
          <w:u w:val="single"/>
        </w:rPr>
        <w:t>:</w:t>
      </w:r>
      <w:r w:rsidRPr="00F35266">
        <w:rPr>
          <w:rFonts w:cs="Times New Roman"/>
          <w:sz w:val="26"/>
          <w:szCs w:val="26"/>
        </w:rPr>
        <w:t xml:space="preserve">  Nhập Thông tin tìm kiếm </w:t>
      </w:r>
      <w:r w:rsidR="00CF3FD9">
        <w:rPr>
          <w:rFonts w:cs="Times New Roman"/>
          <w:sz w:val="26"/>
          <w:szCs w:val="26"/>
        </w:rPr>
        <w:t>hoặc vào nút “Tìm kiếm nâng cao” để nhập thông tin cần tìm kiếm</w:t>
      </w:r>
    </w:p>
    <w:p w14:paraId="0E4CA204" w14:textId="3C9AEFDB" w:rsidR="00CF3FD9" w:rsidRPr="00F35266" w:rsidRDefault="00AE5FDE" w:rsidP="00E41202">
      <w:pPr>
        <w:rPr>
          <w:rFonts w:cs="Times New Roman"/>
          <w:sz w:val="26"/>
          <w:szCs w:val="26"/>
        </w:rPr>
      </w:pPr>
      <w:r>
        <w:rPr>
          <w:noProof/>
        </w:rPr>
        <w:lastRenderedPageBreak/>
        <w:drawing>
          <wp:inline distT="0" distB="0" distL="0" distR="0" wp14:anchorId="1EF07077" wp14:editId="6709B743">
            <wp:extent cx="5761990" cy="1954530"/>
            <wp:effectExtent l="0" t="0" r="0" b="762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761990" cy="1954530"/>
                    </a:xfrm>
                    <a:prstGeom prst="rect">
                      <a:avLst/>
                    </a:prstGeom>
                  </pic:spPr>
                </pic:pic>
              </a:graphicData>
            </a:graphic>
          </wp:inline>
        </w:drawing>
      </w:r>
    </w:p>
    <w:p w14:paraId="2CF02668" w14:textId="77777777" w:rsidR="00E41202" w:rsidRPr="00F35266" w:rsidRDefault="00E41202" w:rsidP="00E41202">
      <w:pPr>
        <w:rPr>
          <w:rFonts w:cs="Times New Roman"/>
          <w:sz w:val="26"/>
          <w:szCs w:val="26"/>
          <w:lang w:eastAsia="ar-SA"/>
        </w:rPr>
      </w:pPr>
      <w:r w:rsidRPr="00F35266">
        <w:rPr>
          <w:rFonts w:cs="Times New Roman"/>
          <w:b/>
          <w:i/>
          <w:sz w:val="26"/>
          <w:szCs w:val="26"/>
          <w:u w:val="single"/>
        </w:rPr>
        <w:t>Bước 3:</w:t>
      </w:r>
      <w:r w:rsidRPr="00F35266">
        <w:rPr>
          <w:rFonts w:cs="Times New Roman"/>
          <w:sz w:val="26"/>
          <w:szCs w:val="26"/>
        </w:rPr>
        <w:t xml:space="preserve"> </w:t>
      </w:r>
      <w:r w:rsidR="00CF3FD9">
        <w:rPr>
          <w:rFonts w:cs="Times New Roman"/>
          <w:sz w:val="26"/>
          <w:szCs w:val="26"/>
          <w:lang w:eastAsia="ar-SA"/>
        </w:rPr>
        <w:t>Nhấn nút “Tìm kiếm”</w:t>
      </w:r>
      <w:r w:rsidRPr="00F35266">
        <w:rPr>
          <w:rFonts w:cs="Times New Roman"/>
          <w:sz w:val="26"/>
          <w:szCs w:val="26"/>
          <w:lang w:eastAsia="ar-SA"/>
        </w:rPr>
        <w:t xml:space="preserve"> </w:t>
      </w:r>
    </w:p>
    <w:p w14:paraId="13FE2B0B" w14:textId="77777777" w:rsidR="00E41202" w:rsidRPr="00F35266" w:rsidRDefault="00E41202" w:rsidP="00E41202">
      <w:pPr>
        <w:rPr>
          <w:rFonts w:cs="Times New Roman"/>
          <w:sz w:val="26"/>
          <w:szCs w:val="26"/>
        </w:rPr>
      </w:pPr>
      <w:r w:rsidRPr="00F35266">
        <w:rPr>
          <w:rFonts w:cs="Times New Roman"/>
          <w:b/>
          <w:i/>
          <w:sz w:val="26"/>
          <w:szCs w:val="26"/>
          <w:u w:val="single"/>
        </w:rPr>
        <w:t xml:space="preserve">Bước 4: </w:t>
      </w:r>
      <w:r w:rsidRPr="00F35266">
        <w:rPr>
          <w:rFonts w:cs="Times New Roman"/>
          <w:sz w:val="26"/>
          <w:szCs w:val="26"/>
        </w:rPr>
        <w:t xml:space="preserve">Nhấn nút </w:t>
      </w:r>
      <w:r w:rsidR="0007737E" w:rsidRPr="00F35266">
        <w:rPr>
          <w:rFonts w:cs="Times New Roman"/>
          <w:noProof/>
          <w:sz w:val="26"/>
          <w:szCs w:val="26"/>
        </w:rPr>
        <w:drawing>
          <wp:inline distT="0" distB="0" distL="0" distR="0" wp14:anchorId="5A85A2D1" wp14:editId="53C40876">
            <wp:extent cx="723900" cy="174512"/>
            <wp:effectExtent l="0" t="0" r="0" b="0"/>
            <wp:docPr id="208"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733128" cy="176737"/>
                    </a:xfrm>
                    <a:prstGeom prst="rect">
                      <a:avLst/>
                    </a:prstGeom>
                    <a:noFill/>
                    <a:ln>
                      <a:noFill/>
                    </a:ln>
                  </pic:spPr>
                </pic:pic>
              </a:graphicData>
            </a:graphic>
          </wp:inline>
        </w:drawing>
      </w:r>
      <w:r w:rsidRPr="00F35266">
        <w:rPr>
          <w:rFonts w:cs="Times New Roman"/>
          <w:sz w:val="26"/>
          <w:szCs w:val="26"/>
        </w:rPr>
        <w:t xml:space="preserve"> để xuất báo cáo</w:t>
      </w:r>
    </w:p>
    <w:p w14:paraId="18C5EE82" w14:textId="77777777" w:rsidR="00E41202" w:rsidRPr="00F35266" w:rsidRDefault="00F35266" w:rsidP="00F35266">
      <w:pPr>
        <w:pStyle w:val="Heading3"/>
      </w:pPr>
      <w:bookmarkStart w:id="119" w:name="_Toc54095033"/>
      <w:bookmarkStart w:id="120" w:name="_Toc57896970"/>
      <w:bookmarkStart w:id="121" w:name="_Toc104539617"/>
      <w:r w:rsidRPr="00F35266">
        <w:t>3.7.2</w:t>
      </w:r>
      <w:r w:rsidR="00375BA3" w:rsidRPr="00F35266">
        <w:t xml:space="preserve">. </w:t>
      </w:r>
      <w:r w:rsidR="00E41202" w:rsidRPr="00F35266">
        <w:t>Báo cáo nhiệm vụ</w:t>
      </w:r>
      <w:bookmarkEnd w:id="119"/>
      <w:bookmarkEnd w:id="120"/>
      <w:bookmarkEnd w:id="121"/>
    </w:p>
    <w:p w14:paraId="7C5BBCD3" w14:textId="77777777" w:rsidR="00E41202" w:rsidRPr="00F35266" w:rsidRDefault="00375BA3" w:rsidP="00F35266">
      <w:pPr>
        <w:pStyle w:val="Heading4"/>
        <w:rPr>
          <w:rFonts w:cs="Times New Roman"/>
          <w:sz w:val="26"/>
          <w:szCs w:val="26"/>
        </w:rPr>
      </w:pPr>
      <w:bookmarkStart w:id="122" w:name="_Toc54095034"/>
      <w:bookmarkStart w:id="123" w:name="_Toc57896971"/>
      <w:bookmarkStart w:id="124" w:name="_Toc104539618"/>
      <w:r w:rsidRPr="00F35266">
        <w:rPr>
          <w:rFonts w:cs="Times New Roman"/>
          <w:sz w:val="26"/>
          <w:szCs w:val="26"/>
        </w:rPr>
        <w:t>3.7.</w:t>
      </w:r>
      <w:r w:rsidR="00F35266" w:rsidRPr="00F35266">
        <w:rPr>
          <w:rFonts w:cs="Times New Roman"/>
          <w:sz w:val="26"/>
          <w:szCs w:val="26"/>
        </w:rPr>
        <w:t>2.1.</w:t>
      </w:r>
      <w:r w:rsidR="007B07A2" w:rsidRPr="00F35266">
        <w:rPr>
          <w:rFonts w:cs="Times New Roman"/>
          <w:sz w:val="26"/>
          <w:szCs w:val="26"/>
        </w:rPr>
        <w:t xml:space="preserve"> </w:t>
      </w:r>
      <w:r w:rsidR="00E41202" w:rsidRPr="00F35266">
        <w:rPr>
          <w:rFonts w:cs="Times New Roman"/>
          <w:sz w:val="26"/>
          <w:szCs w:val="26"/>
        </w:rPr>
        <w:t>Nhiệm vụ, công việc giao</w:t>
      </w:r>
      <w:bookmarkEnd w:id="122"/>
      <w:bookmarkEnd w:id="123"/>
      <w:bookmarkEnd w:id="124"/>
    </w:p>
    <w:p w14:paraId="6667F56B" w14:textId="77777777" w:rsidR="00E41202" w:rsidRPr="00F35266" w:rsidRDefault="00E41202" w:rsidP="00375BA3">
      <w:pPr>
        <w:rPr>
          <w:rFonts w:cs="Times New Roman"/>
          <w:sz w:val="26"/>
          <w:szCs w:val="26"/>
        </w:rPr>
      </w:pPr>
      <w:r w:rsidRPr="00F35266">
        <w:rPr>
          <w:rFonts w:cs="Times New Roman"/>
          <w:sz w:val="26"/>
          <w:szCs w:val="26"/>
        </w:rPr>
        <w:t>Tìm kiếm và hiển thị chi tiết toàn bộ các nhiệm vụ mà chuyên viên trong đơn vị đó giao cho tất cả các Bộ, cơ quan, địa phương</w:t>
      </w:r>
      <w:r w:rsidR="001C131E">
        <w:rPr>
          <w:rFonts w:cs="Times New Roman"/>
          <w:sz w:val="26"/>
          <w:szCs w:val="26"/>
        </w:rPr>
        <w:t xml:space="preserve"> (</w:t>
      </w:r>
      <w:r w:rsidR="001C131E" w:rsidRPr="001C131E">
        <w:rPr>
          <w:rFonts w:cs="Times New Roman"/>
          <w:sz w:val="26"/>
          <w:szCs w:val="26"/>
        </w:rPr>
        <w:t>Không tính các NV bị trả lại, thu hồi)</w:t>
      </w:r>
    </w:p>
    <w:p w14:paraId="3D3EF2FF" w14:textId="77777777" w:rsidR="00E41202" w:rsidRPr="00F35266" w:rsidRDefault="00E41202" w:rsidP="00E41202">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w:t>
      </w:r>
      <w:r w:rsidR="00375BA3" w:rsidRPr="00F35266">
        <w:rPr>
          <w:rFonts w:cs="Times New Roman"/>
          <w:sz w:val="26"/>
          <w:szCs w:val="26"/>
        </w:rPr>
        <w:t>Đăng nhập với vai trò Chuyên viên</w:t>
      </w:r>
      <w:r w:rsidRPr="00F35266">
        <w:rPr>
          <w:rFonts w:cs="Times New Roman"/>
          <w:sz w:val="26"/>
          <w:szCs w:val="26"/>
        </w:rPr>
        <w:t xml:space="preserve"> </w:t>
      </w:r>
      <w:r w:rsidR="00375BA3" w:rsidRPr="00F35266">
        <w:rPr>
          <w:rFonts w:cs="Times New Roman"/>
          <w:sz w:val="26"/>
          <w:szCs w:val="26"/>
        </w:rPr>
        <w:sym w:font="Wingdings" w:char="F0E0"/>
      </w:r>
      <w:r w:rsidRPr="00F35266">
        <w:rPr>
          <w:rFonts w:cs="Times New Roman"/>
          <w:sz w:val="26"/>
          <w:szCs w:val="26"/>
        </w:rPr>
        <w:t xml:space="preserve"> Báo cáo thông kê </w:t>
      </w:r>
      <w:r w:rsidR="00375BA3" w:rsidRPr="00F35266">
        <w:rPr>
          <w:rFonts w:cs="Times New Roman"/>
          <w:sz w:val="26"/>
          <w:szCs w:val="26"/>
        </w:rPr>
        <w:sym w:font="Wingdings" w:char="F0E0"/>
      </w:r>
      <w:r w:rsidR="00375BA3" w:rsidRPr="00F35266">
        <w:rPr>
          <w:rFonts w:cs="Times New Roman"/>
          <w:sz w:val="26"/>
          <w:szCs w:val="26"/>
        </w:rPr>
        <w:t xml:space="preserve"> </w:t>
      </w:r>
      <w:r w:rsidRPr="00F35266">
        <w:rPr>
          <w:rFonts w:cs="Times New Roman"/>
          <w:sz w:val="26"/>
          <w:szCs w:val="26"/>
        </w:rPr>
        <w:t>BC Nhiệm vụ</w:t>
      </w:r>
      <w:r w:rsidR="00375BA3" w:rsidRPr="00F35266">
        <w:rPr>
          <w:rFonts w:cs="Times New Roman"/>
          <w:sz w:val="26"/>
          <w:szCs w:val="26"/>
        </w:rPr>
        <w:t xml:space="preserve"> </w:t>
      </w:r>
      <w:r w:rsidR="00375BA3" w:rsidRPr="00F35266">
        <w:rPr>
          <w:rFonts w:cs="Times New Roman"/>
          <w:sz w:val="26"/>
          <w:szCs w:val="26"/>
        </w:rPr>
        <w:sym w:font="Wingdings" w:char="F0E0"/>
      </w:r>
      <w:r w:rsidR="00375BA3" w:rsidRPr="00F35266">
        <w:rPr>
          <w:rFonts w:cs="Times New Roman"/>
          <w:sz w:val="26"/>
          <w:szCs w:val="26"/>
        </w:rPr>
        <w:t xml:space="preserve"> </w:t>
      </w:r>
      <w:r w:rsidRPr="00F35266">
        <w:rPr>
          <w:rFonts w:cs="Times New Roman"/>
          <w:sz w:val="26"/>
          <w:szCs w:val="26"/>
        </w:rPr>
        <w:t>Nhiệm vụ, công việc giao</w:t>
      </w:r>
    </w:p>
    <w:p w14:paraId="32FCF468" w14:textId="1D58B176" w:rsidR="00F35266" w:rsidRPr="00F35266" w:rsidRDefault="00C30865" w:rsidP="00E41202">
      <w:pPr>
        <w:rPr>
          <w:rFonts w:cs="Times New Roman"/>
          <w:sz w:val="26"/>
          <w:szCs w:val="26"/>
        </w:rPr>
      </w:pPr>
      <w:r>
        <w:rPr>
          <w:noProof/>
        </w:rPr>
        <w:drawing>
          <wp:inline distT="0" distB="0" distL="0" distR="0" wp14:anchorId="6E9CBE2D" wp14:editId="6A702EEB">
            <wp:extent cx="5761990" cy="2531745"/>
            <wp:effectExtent l="0" t="0" r="0" b="190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761990" cy="2531745"/>
                    </a:xfrm>
                    <a:prstGeom prst="rect">
                      <a:avLst/>
                    </a:prstGeom>
                  </pic:spPr>
                </pic:pic>
              </a:graphicData>
            </a:graphic>
          </wp:inline>
        </w:drawing>
      </w:r>
    </w:p>
    <w:p w14:paraId="2D391678" w14:textId="77777777" w:rsidR="00E41202" w:rsidRDefault="00E41202" w:rsidP="00E41202">
      <w:pPr>
        <w:rPr>
          <w:rFonts w:cs="Times New Roman"/>
          <w:sz w:val="26"/>
          <w:szCs w:val="26"/>
        </w:rPr>
      </w:pPr>
      <w:r w:rsidRPr="00F35266">
        <w:rPr>
          <w:rFonts w:cs="Times New Roman"/>
          <w:b/>
          <w:i/>
          <w:sz w:val="26"/>
          <w:szCs w:val="26"/>
          <w:u w:val="single"/>
        </w:rPr>
        <w:t>Bước 2</w:t>
      </w:r>
      <w:r w:rsidRPr="00F35266">
        <w:rPr>
          <w:rFonts w:cs="Times New Roman"/>
          <w:i/>
          <w:sz w:val="26"/>
          <w:szCs w:val="26"/>
          <w:u w:val="single"/>
        </w:rPr>
        <w:t>:</w:t>
      </w:r>
      <w:r w:rsidRPr="00F35266">
        <w:rPr>
          <w:rFonts w:cs="Times New Roman"/>
          <w:sz w:val="26"/>
          <w:szCs w:val="26"/>
        </w:rPr>
        <w:t xml:space="preserve">  </w:t>
      </w:r>
      <w:r w:rsidR="00897F24" w:rsidRPr="00F35266">
        <w:rPr>
          <w:rFonts w:cs="Times New Roman"/>
          <w:sz w:val="26"/>
          <w:szCs w:val="26"/>
        </w:rPr>
        <w:t xml:space="preserve">Nhập Thông tin tìm kiếm </w:t>
      </w:r>
      <w:r w:rsidR="00897F24">
        <w:rPr>
          <w:rFonts w:cs="Times New Roman"/>
          <w:sz w:val="26"/>
          <w:szCs w:val="26"/>
        </w:rPr>
        <w:t>hoặc vào nút “Tìm kiếm nâng cao” để nhập thông tin cần tìm kiếm</w:t>
      </w:r>
    </w:p>
    <w:p w14:paraId="021FC786" w14:textId="77777777" w:rsidR="00713FC4" w:rsidRPr="00F35266" w:rsidRDefault="00713FC4" w:rsidP="00E41202">
      <w:pPr>
        <w:rPr>
          <w:rFonts w:cs="Times New Roman"/>
          <w:sz w:val="26"/>
          <w:szCs w:val="26"/>
        </w:rPr>
      </w:pPr>
      <w:r>
        <w:rPr>
          <w:rFonts w:cs="Times New Roman"/>
          <w:b/>
          <w:i/>
          <w:sz w:val="26"/>
          <w:szCs w:val="26"/>
          <w:u w:val="single"/>
        </w:rPr>
        <w:t>Bước 3</w:t>
      </w:r>
      <w:r>
        <w:rPr>
          <w:rFonts w:cs="Times New Roman"/>
          <w:sz w:val="26"/>
          <w:szCs w:val="26"/>
        </w:rPr>
        <w:t>: Nhấn nút “Tìm kiếm”</w:t>
      </w:r>
    </w:p>
    <w:p w14:paraId="18360F90" w14:textId="77777777" w:rsidR="00E41202" w:rsidRPr="00F35266" w:rsidRDefault="00713FC4" w:rsidP="00E41202">
      <w:pPr>
        <w:rPr>
          <w:rFonts w:cs="Times New Roman"/>
          <w:sz w:val="26"/>
          <w:szCs w:val="26"/>
        </w:rPr>
      </w:pPr>
      <w:r>
        <w:rPr>
          <w:rFonts w:cs="Times New Roman"/>
          <w:b/>
          <w:i/>
          <w:sz w:val="26"/>
          <w:szCs w:val="26"/>
          <w:u w:val="single"/>
        </w:rPr>
        <w:t>Bước 4</w:t>
      </w:r>
      <w:r w:rsidR="00E41202" w:rsidRPr="00F35266">
        <w:rPr>
          <w:rFonts w:cs="Times New Roman"/>
          <w:b/>
          <w:i/>
          <w:sz w:val="26"/>
          <w:szCs w:val="26"/>
          <w:u w:val="single"/>
        </w:rPr>
        <w:t>:</w:t>
      </w:r>
      <w:r w:rsidR="00E41202" w:rsidRPr="00F35266">
        <w:rPr>
          <w:rFonts w:cs="Times New Roman"/>
          <w:sz w:val="26"/>
          <w:szCs w:val="26"/>
        </w:rPr>
        <w:t xml:space="preserve"> Nhấn nút </w:t>
      </w:r>
      <w:r w:rsidR="0007737E" w:rsidRPr="00F35266">
        <w:rPr>
          <w:rFonts w:cs="Times New Roman"/>
          <w:noProof/>
          <w:sz w:val="26"/>
          <w:szCs w:val="26"/>
        </w:rPr>
        <w:drawing>
          <wp:inline distT="0" distB="0" distL="0" distR="0" wp14:anchorId="04C9BFBB" wp14:editId="4ACD28FF">
            <wp:extent cx="828675" cy="199770"/>
            <wp:effectExtent l="0" t="0" r="0" b="0"/>
            <wp:docPr id="210"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39115" cy="202287"/>
                    </a:xfrm>
                    <a:prstGeom prst="rect">
                      <a:avLst/>
                    </a:prstGeom>
                    <a:noFill/>
                    <a:ln>
                      <a:noFill/>
                    </a:ln>
                  </pic:spPr>
                </pic:pic>
              </a:graphicData>
            </a:graphic>
          </wp:inline>
        </w:drawing>
      </w:r>
      <w:r w:rsidR="00E41202" w:rsidRPr="00F35266">
        <w:rPr>
          <w:rFonts w:cs="Times New Roman"/>
          <w:sz w:val="26"/>
          <w:szCs w:val="26"/>
        </w:rPr>
        <w:t xml:space="preserve"> để xuất báo cáo</w:t>
      </w:r>
    </w:p>
    <w:p w14:paraId="6CFFBD69" w14:textId="77777777" w:rsidR="00E41202" w:rsidRPr="00F35266" w:rsidRDefault="00F35266" w:rsidP="00F35266">
      <w:pPr>
        <w:pStyle w:val="Heading4"/>
        <w:rPr>
          <w:rFonts w:cs="Times New Roman"/>
          <w:sz w:val="26"/>
          <w:szCs w:val="26"/>
        </w:rPr>
      </w:pPr>
      <w:bookmarkStart w:id="125" w:name="_Toc54095035"/>
      <w:bookmarkStart w:id="126" w:name="_Toc57896972"/>
      <w:bookmarkStart w:id="127" w:name="_Toc104539619"/>
      <w:r w:rsidRPr="00F35266">
        <w:rPr>
          <w:rFonts w:cs="Times New Roman"/>
          <w:sz w:val="26"/>
          <w:szCs w:val="26"/>
        </w:rPr>
        <w:lastRenderedPageBreak/>
        <w:t>3.7.2.</w:t>
      </w:r>
      <w:r w:rsidR="007B07A2" w:rsidRPr="00F35266">
        <w:rPr>
          <w:rFonts w:cs="Times New Roman"/>
          <w:sz w:val="26"/>
          <w:szCs w:val="26"/>
        </w:rPr>
        <w:t xml:space="preserve">2. </w:t>
      </w:r>
      <w:r w:rsidR="00E41202" w:rsidRPr="00F35266">
        <w:rPr>
          <w:rFonts w:cs="Times New Roman"/>
          <w:sz w:val="26"/>
          <w:szCs w:val="26"/>
        </w:rPr>
        <w:t>Tổng hợp nhiệm vụ giao</w:t>
      </w:r>
      <w:bookmarkEnd w:id="125"/>
      <w:bookmarkEnd w:id="126"/>
      <w:bookmarkEnd w:id="127"/>
      <w:r w:rsidR="00E41202" w:rsidRPr="00F35266">
        <w:rPr>
          <w:rFonts w:cs="Times New Roman"/>
          <w:sz w:val="26"/>
          <w:szCs w:val="26"/>
        </w:rPr>
        <w:t xml:space="preserve"> </w:t>
      </w:r>
    </w:p>
    <w:p w14:paraId="2A125B88" w14:textId="77777777" w:rsidR="00E41202" w:rsidRPr="00F35266" w:rsidRDefault="00E41202" w:rsidP="007B07A2">
      <w:pPr>
        <w:rPr>
          <w:rFonts w:cs="Times New Roman"/>
          <w:sz w:val="26"/>
          <w:szCs w:val="26"/>
        </w:rPr>
      </w:pPr>
      <w:r w:rsidRPr="00F35266">
        <w:rPr>
          <w:rFonts w:cs="Times New Roman"/>
          <w:sz w:val="26"/>
          <w:szCs w:val="26"/>
        </w:rPr>
        <w:t>Tìm kiếm và hiển thị tổng hợp toàn bộ các nhiệm vụ mà chuyên viên trong đơn vị đó giao cho tất cả các Bộ, cơ quan, địa phương</w:t>
      </w:r>
      <w:r w:rsidR="001C131E">
        <w:rPr>
          <w:rFonts w:cs="Times New Roman"/>
          <w:sz w:val="26"/>
          <w:szCs w:val="26"/>
        </w:rPr>
        <w:t xml:space="preserve"> (</w:t>
      </w:r>
      <w:r w:rsidR="001C131E" w:rsidRPr="001C131E">
        <w:rPr>
          <w:rFonts w:cs="Times New Roman"/>
          <w:sz w:val="26"/>
          <w:szCs w:val="26"/>
        </w:rPr>
        <w:t>Không tính các NV bị trả lại, thu hồi)</w:t>
      </w:r>
    </w:p>
    <w:p w14:paraId="1D4E49F3" w14:textId="77777777" w:rsidR="00E41202" w:rsidRPr="00F35266" w:rsidRDefault="00E41202" w:rsidP="00E41202">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w:t>
      </w:r>
      <w:r w:rsidR="00375BA3" w:rsidRPr="00F35266">
        <w:rPr>
          <w:rFonts w:cs="Times New Roman"/>
          <w:sz w:val="26"/>
          <w:szCs w:val="26"/>
        </w:rPr>
        <w:t>Đăng nhập với vai trò Chuyên viên</w:t>
      </w:r>
      <w:r w:rsidRPr="00F35266">
        <w:rPr>
          <w:rFonts w:cs="Times New Roman"/>
          <w:sz w:val="26"/>
          <w:szCs w:val="26"/>
        </w:rPr>
        <w:t xml:space="preserve"> </w:t>
      </w:r>
      <w:r w:rsidR="007B07A2" w:rsidRPr="00F35266">
        <w:rPr>
          <w:rFonts w:cs="Times New Roman"/>
          <w:sz w:val="26"/>
          <w:szCs w:val="26"/>
        </w:rPr>
        <w:sym w:font="Wingdings" w:char="F0E0"/>
      </w:r>
      <w:r w:rsidRPr="00F35266">
        <w:rPr>
          <w:rFonts w:cs="Times New Roman"/>
          <w:sz w:val="26"/>
          <w:szCs w:val="26"/>
        </w:rPr>
        <w:t xml:space="preserve"> Báo cáo thông kê </w:t>
      </w:r>
      <w:r w:rsidR="007B07A2" w:rsidRPr="00F35266">
        <w:rPr>
          <w:rFonts w:cs="Times New Roman"/>
          <w:sz w:val="26"/>
          <w:szCs w:val="26"/>
        </w:rPr>
        <w:sym w:font="Wingdings" w:char="F0E0"/>
      </w:r>
      <w:r w:rsidRPr="00F35266">
        <w:rPr>
          <w:rFonts w:cs="Times New Roman"/>
          <w:sz w:val="26"/>
          <w:szCs w:val="26"/>
        </w:rPr>
        <w:t xml:space="preserve"> BC Nhiệm vụ</w:t>
      </w:r>
      <w:r w:rsidR="007B07A2" w:rsidRPr="00F35266">
        <w:rPr>
          <w:rFonts w:cs="Times New Roman"/>
          <w:sz w:val="26"/>
          <w:szCs w:val="26"/>
        </w:rPr>
        <w:t xml:space="preserve"> </w:t>
      </w:r>
      <w:r w:rsidR="007B07A2" w:rsidRPr="00F35266">
        <w:rPr>
          <w:rFonts w:cs="Times New Roman"/>
          <w:sz w:val="26"/>
          <w:szCs w:val="26"/>
        </w:rPr>
        <w:sym w:font="Wingdings" w:char="F0E0"/>
      </w:r>
      <w:r w:rsidRPr="00F35266">
        <w:rPr>
          <w:rFonts w:cs="Times New Roman"/>
          <w:sz w:val="26"/>
          <w:szCs w:val="26"/>
        </w:rPr>
        <w:t>Tổng hợp nhiệm vụ giao</w:t>
      </w:r>
    </w:p>
    <w:p w14:paraId="5F77A513" w14:textId="6EA209B4" w:rsidR="00F35266" w:rsidRPr="00F35266" w:rsidRDefault="00A7599A" w:rsidP="00E41202">
      <w:pPr>
        <w:rPr>
          <w:rFonts w:cs="Times New Roman"/>
          <w:sz w:val="26"/>
          <w:szCs w:val="26"/>
        </w:rPr>
      </w:pPr>
      <w:r>
        <w:rPr>
          <w:noProof/>
        </w:rPr>
        <w:drawing>
          <wp:inline distT="0" distB="0" distL="0" distR="0" wp14:anchorId="595B4303" wp14:editId="30EA214B">
            <wp:extent cx="5761990" cy="2516505"/>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761990" cy="2516505"/>
                    </a:xfrm>
                    <a:prstGeom prst="rect">
                      <a:avLst/>
                    </a:prstGeom>
                  </pic:spPr>
                </pic:pic>
              </a:graphicData>
            </a:graphic>
          </wp:inline>
        </w:drawing>
      </w:r>
    </w:p>
    <w:p w14:paraId="0C04B3C8" w14:textId="77777777" w:rsidR="002334CE" w:rsidRDefault="002334CE" w:rsidP="002334CE">
      <w:pPr>
        <w:rPr>
          <w:rFonts w:cs="Times New Roman"/>
          <w:sz w:val="26"/>
          <w:szCs w:val="26"/>
        </w:rPr>
      </w:pPr>
      <w:r w:rsidRPr="00F35266">
        <w:rPr>
          <w:rFonts w:cs="Times New Roman"/>
          <w:b/>
          <w:i/>
          <w:sz w:val="26"/>
          <w:szCs w:val="26"/>
          <w:u w:val="single"/>
        </w:rPr>
        <w:t>Bước 2</w:t>
      </w:r>
      <w:r w:rsidRPr="00F35266">
        <w:rPr>
          <w:rFonts w:cs="Times New Roman"/>
          <w:i/>
          <w:sz w:val="26"/>
          <w:szCs w:val="26"/>
          <w:u w:val="single"/>
        </w:rPr>
        <w:t>:</w:t>
      </w:r>
      <w:r w:rsidRPr="00F35266">
        <w:rPr>
          <w:rFonts w:cs="Times New Roman"/>
          <w:sz w:val="26"/>
          <w:szCs w:val="26"/>
        </w:rPr>
        <w:t xml:space="preserve">  Nhập Thông tin tìm kiếm </w:t>
      </w:r>
      <w:r>
        <w:rPr>
          <w:rFonts w:cs="Times New Roman"/>
          <w:sz w:val="26"/>
          <w:szCs w:val="26"/>
        </w:rPr>
        <w:t>hoặc vào nút “Tìm kiếm nâng cao” để nhập thông tin cần tìm kiếm</w:t>
      </w:r>
    </w:p>
    <w:p w14:paraId="2B71A605" w14:textId="77777777" w:rsidR="002334CE" w:rsidRDefault="002334CE" w:rsidP="002334CE">
      <w:pPr>
        <w:rPr>
          <w:rFonts w:cs="Times New Roman"/>
          <w:b/>
          <w:i/>
          <w:sz w:val="26"/>
          <w:szCs w:val="26"/>
          <w:u w:val="single"/>
        </w:rPr>
      </w:pPr>
      <w:r>
        <w:rPr>
          <w:rFonts w:cs="Times New Roman"/>
          <w:b/>
          <w:i/>
          <w:sz w:val="26"/>
          <w:szCs w:val="26"/>
          <w:u w:val="single"/>
        </w:rPr>
        <w:t>Bước 3</w:t>
      </w:r>
      <w:r>
        <w:rPr>
          <w:rFonts w:cs="Times New Roman"/>
          <w:sz w:val="26"/>
          <w:szCs w:val="26"/>
        </w:rPr>
        <w:t>: Nhấn nút “Tìm kiếm</w:t>
      </w:r>
      <w:r w:rsidRPr="00F35266">
        <w:rPr>
          <w:rFonts w:cs="Times New Roman"/>
          <w:b/>
          <w:i/>
          <w:sz w:val="26"/>
          <w:szCs w:val="26"/>
          <w:u w:val="single"/>
        </w:rPr>
        <w:t xml:space="preserve"> </w:t>
      </w:r>
    </w:p>
    <w:p w14:paraId="41FAE7A8" w14:textId="77777777" w:rsidR="00E41202" w:rsidRPr="00F35266" w:rsidRDefault="002334CE" w:rsidP="002334CE">
      <w:pPr>
        <w:rPr>
          <w:rFonts w:cs="Times New Roman"/>
          <w:sz w:val="26"/>
          <w:szCs w:val="26"/>
        </w:rPr>
      </w:pPr>
      <w:r>
        <w:rPr>
          <w:rFonts w:cs="Times New Roman"/>
          <w:b/>
          <w:i/>
          <w:sz w:val="26"/>
          <w:szCs w:val="26"/>
          <w:u w:val="single"/>
        </w:rPr>
        <w:t>Bước 4</w:t>
      </w:r>
      <w:r w:rsidR="00E41202" w:rsidRPr="00F35266">
        <w:rPr>
          <w:rFonts w:cs="Times New Roman"/>
          <w:b/>
          <w:i/>
          <w:sz w:val="26"/>
          <w:szCs w:val="26"/>
          <w:u w:val="single"/>
        </w:rPr>
        <w:t>:</w:t>
      </w:r>
      <w:r w:rsidR="00E41202" w:rsidRPr="00F35266">
        <w:rPr>
          <w:rFonts w:cs="Times New Roman"/>
          <w:sz w:val="26"/>
          <w:szCs w:val="26"/>
        </w:rPr>
        <w:t xml:space="preserve"> Nhấn nút </w:t>
      </w:r>
      <w:r w:rsidR="0007737E" w:rsidRPr="00F35266">
        <w:rPr>
          <w:rFonts w:cs="Times New Roman"/>
          <w:noProof/>
          <w:sz w:val="26"/>
          <w:szCs w:val="26"/>
        </w:rPr>
        <w:drawing>
          <wp:inline distT="0" distB="0" distL="0" distR="0" wp14:anchorId="0B0073B8" wp14:editId="2B64156A">
            <wp:extent cx="908756" cy="219075"/>
            <wp:effectExtent l="0" t="0" r="5715" b="0"/>
            <wp:docPr id="212"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26465" cy="223344"/>
                    </a:xfrm>
                    <a:prstGeom prst="rect">
                      <a:avLst/>
                    </a:prstGeom>
                    <a:noFill/>
                    <a:ln>
                      <a:noFill/>
                    </a:ln>
                  </pic:spPr>
                </pic:pic>
              </a:graphicData>
            </a:graphic>
          </wp:inline>
        </w:drawing>
      </w:r>
      <w:r w:rsidR="00E41202" w:rsidRPr="00F35266">
        <w:rPr>
          <w:rFonts w:cs="Times New Roman"/>
          <w:sz w:val="26"/>
          <w:szCs w:val="26"/>
        </w:rPr>
        <w:t xml:space="preserve"> để xuất báo cáo</w:t>
      </w:r>
    </w:p>
    <w:p w14:paraId="5195E9B4" w14:textId="77777777" w:rsidR="00E41202" w:rsidRPr="00F35266" w:rsidRDefault="00F35266" w:rsidP="00F35266">
      <w:pPr>
        <w:pStyle w:val="Heading4"/>
        <w:rPr>
          <w:rFonts w:cs="Times New Roman"/>
          <w:sz w:val="26"/>
          <w:szCs w:val="26"/>
        </w:rPr>
      </w:pPr>
      <w:bookmarkStart w:id="128" w:name="_Toc54095036"/>
      <w:bookmarkStart w:id="129" w:name="_Toc57896973"/>
      <w:bookmarkStart w:id="130" w:name="_Toc104539620"/>
      <w:r w:rsidRPr="00F35266">
        <w:rPr>
          <w:rFonts w:cs="Times New Roman"/>
          <w:sz w:val="26"/>
          <w:szCs w:val="26"/>
        </w:rPr>
        <w:t>3.7.2</w:t>
      </w:r>
      <w:r w:rsidR="007B07A2" w:rsidRPr="00F35266">
        <w:rPr>
          <w:rFonts w:cs="Times New Roman"/>
          <w:sz w:val="26"/>
          <w:szCs w:val="26"/>
        </w:rPr>
        <w:t xml:space="preserve">.3. </w:t>
      </w:r>
      <w:r w:rsidR="00E41202" w:rsidRPr="00F35266">
        <w:rPr>
          <w:rFonts w:cs="Times New Roman"/>
          <w:sz w:val="26"/>
          <w:szCs w:val="26"/>
        </w:rPr>
        <w:t>Nhiệm vụ, công việc theo dõi</w:t>
      </w:r>
      <w:bookmarkEnd w:id="128"/>
      <w:bookmarkEnd w:id="129"/>
      <w:bookmarkEnd w:id="130"/>
      <w:r w:rsidR="00E41202" w:rsidRPr="00F35266">
        <w:rPr>
          <w:rFonts w:cs="Times New Roman"/>
          <w:sz w:val="26"/>
          <w:szCs w:val="26"/>
        </w:rPr>
        <w:t xml:space="preserve"> </w:t>
      </w:r>
    </w:p>
    <w:p w14:paraId="7F3377C7" w14:textId="77777777" w:rsidR="00E41202" w:rsidRPr="00F35266" w:rsidRDefault="00E41202" w:rsidP="007B07A2">
      <w:pPr>
        <w:rPr>
          <w:rFonts w:cs="Times New Roman"/>
          <w:sz w:val="26"/>
          <w:szCs w:val="26"/>
        </w:rPr>
      </w:pPr>
      <w:r w:rsidRPr="00F35266">
        <w:rPr>
          <w:rFonts w:cs="Times New Roman"/>
          <w:sz w:val="26"/>
          <w:szCs w:val="26"/>
        </w:rPr>
        <w:t>Tìm kiếm và hiển thị chi tiết toàn bộ các nhiệm vụ được giao cho đơn vị mình theo dõi.</w:t>
      </w:r>
      <w:r w:rsidR="001C131E">
        <w:rPr>
          <w:rFonts w:cs="Times New Roman"/>
          <w:sz w:val="26"/>
          <w:szCs w:val="26"/>
        </w:rPr>
        <w:t xml:space="preserve"> (</w:t>
      </w:r>
      <w:r w:rsidR="001C131E" w:rsidRPr="001C131E">
        <w:rPr>
          <w:rFonts w:cs="Times New Roman"/>
          <w:sz w:val="26"/>
          <w:szCs w:val="26"/>
        </w:rPr>
        <w:t>Không tính các NV bị trả lại, thu hồi)</w:t>
      </w:r>
    </w:p>
    <w:p w14:paraId="748701E1" w14:textId="77777777" w:rsidR="00E41202" w:rsidRPr="00F35266" w:rsidRDefault="00E41202" w:rsidP="00E41202">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w:t>
      </w:r>
      <w:r w:rsidR="00375BA3" w:rsidRPr="00F35266">
        <w:rPr>
          <w:rFonts w:cs="Times New Roman"/>
          <w:sz w:val="26"/>
          <w:szCs w:val="26"/>
        </w:rPr>
        <w:t>Đăng nhập với vai trò Chuyên viên</w:t>
      </w:r>
      <w:r w:rsidRPr="00F35266">
        <w:rPr>
          <w:rFonts w:cs="Times New Roman"/>
          <w:sz w:val="26"/>
          <w:szCs w:val="26"/>
        </w:rPr>
        <w:t xml:space="preserve"> </w:t>
      </w:r>
      <w:r w:rsidR="007B07A2" w:rsidRPr="00F35266">
        <w:rPr>
          <w:rFonts w:cs="Times New Roman"/>
          <w:sz w:val="26"/>
          <w:szCs w:val="26"/>
        </w:rPr>
        <w:sym w:font="Wingdings" w:char="F0E0"/>
      </w:r>
      <w:r w:rsidRPr="00F35266">
        <w:rPr>
          <w:rFonts w:cs="Times New Roman"/>
          <w:sz w:val="26"/>
          <w:szCs w:val="26"/>
        </w:rPr>
        <w:t xml:space="preserve"> Báo cáo thông kê </w:t>
      </w:r>
      <w:r w:rsidR="007B07A2" w:rsidRPr="00F35266">
        <w:rPr>
          <w:rFonts w:cs="Times New Roman"/>
          <w:sz w:val="26"/>
          <w:szCs w:val="26"/>
        </w:rPr>
        <w:sym w:font="Wingdings" w:char="F0E0"/>
      </w:r>
      <w:r w:rsidRPr="00F35266">
        <w:rPr>
          <w:rFonts w:cs="Times New Roman"/>
          <w:sz w:val="26"/>
          <w:szCs w:val="26"/>
        </w:rPr>
        <w:t xml:space="preserve"> BC Nhiệm vụ</w:t>
      </w:r>
      <w:r w:rsidR="007B07A2" w:rsidRPr="00F35266">
        <w:rPr>
          <w:rFonts w:cs="Times New Roman"/>
          <w:sz w:val="26"/>
          <w:szCs w:val="26"/>
        </w:rPr>
        <w:t xml:space="preserve"> </w:t>
      </w:r>
      <w:r w:rsidR="007B07A2" w:rsidRPr="00F35266">
        <w:rPr>
          <w:rFonts w:cs="Times New Roman"/>
          <w:sz w:val="26"/>
          <w:szCs w:val="26"/>
        </w:rPr>
        <w:sym w:font="Wingdings" w:char="F0E0"/>
      </w:r>
      <w:r w:rsidRPr="00F35266">
        <w:rPr>
          <w:rFonts w:cs="Times New Roman"/>
          <w:sz w:val="26"/>
          <w:szCs w:val="26"/>
        </w:rPr>
        <w:t xml:space="preserve"> Nhiệm vụ, công việc theo dõi</w:t>
      </w:r>
    </w:p>
    <w:p w14:paraId="7A6006DA" w14:textId="3CC0D081" w:rsidR="00F35266" w:rsidRPr="00F35266" w:rsidRDefault="00072568" w:rsidP="00E41202">
      <w:pPr>
        <w:rPr>
          <w:rFonts w:cs="Times New Roman"/>
          <w:sz w:val="26"/>
          <w:szCs w:val="26"/>
        </w:rPr>
      </w:pPr>
      <w:r>
        <w:rPr>
          <w:noProof/>
        </w:rPr>
        <w:lastRenderedPageBreak/>
        <w:drawing>
          <wp:inline distT="0" distB="0" distL="0" distR="0" wp14:anchorId="4C0BAAEC" wp14:editId="7EAA0360">
            <wp:extent cx="5761990" cy="2486660"/>
            <wp:effectExtent l="0" t="0" r="0" b="889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761990" cy="2486660"/>
                    </a:xfrm>
                    <a:prstGeom prst="rect">
                      <a:avLst/>
                    </a:prstGeom>
                  </pic:spPr>
                </pic:pic>
              </a:graphicData>
            </a:graphic>
          </wp:inline>
        </w:drawing>
      </w:r>
    </w:p>
    <w:p w14:paraId="50F3CB9C" w14:textId="77777777" w:rsidR="00D20B26" w:rsidRDefault="00D20B26" w:rsidP="00D20B26">
      <w:pPr>
        <w:rPr>
          <w:rFonts w:cs="Times New Roman"/>
          <w:sz w:val="26"/>
          <w:szCs w:val="26"/>
        </w:rPr>
      </w:pPr>
      <w:r w:rsidRPr="00F35266">
        <w:rPr>
          <w:rFonts w:cs="Times New Roman"/>
          <w:b/>
          <w:i/>
          <w:sz w:val="26"/>
          <w:szCs w:val="26"/>
          <w:u w:val="single"/>
        </w:rPr>
        <w:t>Bước 2</w:t>
      </w:r>
      <w:r w:rsidRPr="00F35266">
        <w:rPr>
          <w:rFonts w:cs="Times New Roman"/>
          <w:i/>
          <w:sz w:val="26"/>
          <w:szCs w:val="26"/>
          <w:u w:val="single"/>
        </w:rPr>
        <w:t>:</w:t>
      </w:r>
      <w:r w:rsidRPr="00F35266">
        <w:rPr>
          <w:rFonts w:cs="Times New Roman"/>
          <w:sz w:val="26"/>
          <w:szCs w:val="26"/>
        </w:rPr>
        <w:t xml:space="preserve">  Nhập Thông tin tìm kiếm </w:t>
      </w:r>
      <w:r>
        <w:rPr>
          <w:rFonts w:cs="Times New Roman"/>
          <w:sz w:val="26"/>
          <w:szCs w:val="26"/>
        </w:rPr>
        <w:t>hoặc vào nút “Tìm kiếm nâng cao” để nhập thông tin cần tìm kiếm</w:t>
      </w:r>
    </w:p>
    <w:p w14:paraId="33D70799" w14:textId="77777777" w:rsidR="00D20B26" w:rsidRDefault="00D20B26" w:rsidP="00D20B26">
      <w:pPr>
        <w:rPr>
          <w:rFonts w:cs="Times New Roman"/>
          <w:sz w:val="26"/>
          <w:szCs w:val="26"/>
        </w:rPr>
      </w:pPr>
      <w:r>
        <w:rPr>
          <w:rFonts w:cs="Times New Roman"/>
          <w:b/>
          <w:i/>
          <w:sz w:val="26"/>
          <w:szCs w:val="26"/>
          <w:u w:val="single"/>
        </w:rPr>
        <w:t>Bước 3</w:t>
      </w:r>
      <w:r>
        <w:rPr>
          <w:rFonts w:cs="Times New Roman"/>
          <w:sz w:val="26"/>
          <w:szCs w:val="26"/>
        </w:rPr>
        <w:t>: Nhấn nút “Tìm kiếm</w:t>
      </w:r>
    </w:p>
    <w:p w14:paraId="5B4B4FF2" w14:textId="77777777" w:rsidR="00E41202" w:rsidRPr="00F35266" w:rsidRDefault="00D20B26" w:rsidP="00D20B26">
      <w:pPr>
        <w:rPr>
          <w:rFonts w:cs="Times New Roman"/>
          <w:sz w:val="26"/>
          <w:szCs w:val="26"/>
        </w:rPr>
      </w:pPr>
      <w:r>
        <w:rPr>
          <w:rFonts w:cs="Times New Roman"/>
          <w:b/>
          <w:i/>
          <w:sz w:val="26"/>
          <w:szCs w:val="26"/>
          <w:u w:val="single"/>
        </w:rPr>
        <w:t>Bước 4</w:t>
      </w:r>
      <w:r w:rsidR="00E41202" w:rsidRPr="00F35266">
        <w:rPr>
          <w:rFonts w:cs="Times New Roman"/>
          <w:b/>
          <w:i/>
          <w:sz w:val="26"/>
          <w:szCs w:val="26"/>
          <w:u w:val="single"/>
        </w:rPr>
        <w:t>:</w:t>
      </w:r>
      <w:r w:rsidR="00E41202" w:rsidRPr="00F35266">
        <w:rPr>
          <w:rFonts w:cs="Times New Roman"/>
          <w:sz w:val="26"/>
          <w:szCs w:val="26"/>
        </w:rPr>
        <w:t xml:space="preserve"> Nhấn nút </w:t>
      </w:r>
      <w:r w:rsidR="0007737E" w:rsidRPr="00F35266">
        <w:rPr>
          <w:rFonts w:cs="Times New Roman"/>
          <w:noProof/>
          <w:sz w:val="26"/>
          <w:szCs w:val="26"/>
        </w:rPr>
        <w:drawing>
          <wp:inline distT="0" distB="0" distL="0" distR="0" wp14:anchorId="1051641B" wp14:editId="1D7A087F">
            <wp:extent cx="876300" cy="211251"/>
            <wp:effectExtent l="0" t="0" r="0" b="0"/>
            <wp:docPr id="214"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87303" cy="213903"/>
                    </a:xfrm>
                    <a:prstGeom prst="rect">
                      <a:avLst/>
                    </a:prstGeom>
                    <a:noFill/>
                    <a:ln>
                      <a:noFill/>
                    </a:ln>
                  </pic:spPr>
                </pic:pic>
              </a:graphicData>
            </a:graphic>
          </wp:inline>
        </w:drawing>
      </w:r>
      <w:r w:rsidR="00E41202" w:rsidRPr="00F35266">
        <w:rPr>
          <w:rFonts w:cs="Times New Roman"/>
          <w:sz w:val="26"/>
          <w:szCs w:val="26"/>
        </w:rPr>
        <w:t xml:space="preserve"> để xuất báo cáo</w:t>
      </w:r>
    </w:p>
    <w:p w14:paraId="7346EF2C" w14:textId="77777777" w:rsidR="00E41202" w:rsidRPr="00F35266" w:rsidRDefault="00F35266" w:rsidP="00F35266">
      <w:pPr>
        <w:pStyle w:val="Heading4"/>
        <w:rPr>
          <w:rFonts w:cs="Times New Roman"/>
          <w:sz w:val="26"/>
          <w:szCs w:val="26"/>
        </w:rPr>
      </w:pPr>
      <w:bookmarkStart w:id="131" w:name="_Toc54095037"/>
      <w:bookmarkStart w:id="132" w:name="_Toc57896974"/>
      <w:bookmarkStart w:id="133" w:name="_Toc104539621"/>
      <w:r w:rsidRPr="00F35266">
        <w:rPr>
          <w:rFonts w:cs="Times New Roman"/>
          <w:sz w:val="26"/>
          <w:szCs w:val="26"/>
        </w:rPr>
        <w:t>3.7.2.</w:t>
      </w:r>
      <w:r w:rsidR="007B07A2" w:rsidRPr="00F35266">
        <w:rPr>
          <w:rFonts w:cs="Times New Roman"/>
          <w:sz w:val="26"/>
          <w:szCs w:val="26"/>
        </w:rPr>
        <w:t xml:space="preserve">4. </w:t>
      </w:r>
      <w:r w:rsidR="00E41202" w:rsidRPr="00F35266">
        <w:rPr>
          <w:rFonts w:cs="Times New Roman"/>
          <w:sz w:val="26"/>
          <w:szCs w:val="26"/>
        </w:rPr>
        <w:t>Kết quả theo dõi</w:t>
      </w:r>
      <w:bookmarkEnd w:id="131"/>
      <w:bookmarkEnd w:id="132"/>
      <w:bookmarkEnd w:id="133"/>
    </w:p>
    <w:p w14:paraId="03525948" w14:textId="77777777" w:rsidR="00E41202" w:rsidRPr="00F35266" w:rsidRDefault="00E41202" w:rsidP="007B07A2">
      <w:pPr>
        <w:rPr>
          <w:rFonts w:cs="Times New Roman"/>
          <w:sz w:val="26"/>
          <w:szCs w:val="26"/>
        </w:rPr>
      </w:pPr>
      <w:r w:rsidRPr="00F35266">
        <w:rPr>
          <w:rFonts w:cs="Times New Roman"/>
          <w:sz w:val="26"/>
          <w:szCs w:val="26"/>
        </w:rPr>
        <w:t>Tìm kiếm và hiển thị chi tiết toàn bộ các nhiệm vụ được giao cho đơn vị mình theo dõi.</w:t>
      </w:r>
      <w:r w:rsidR="001C131E">
        <w:rPr>
          <w:rFonts w:cs="Times New Roman"/>
          <w:sz w:val="26"/>
          <w:szCs w:val="26"/>
        </w:rPr>
        <w:t xml:space="preserve"> </w:t>
      </w:r>
    </w:p>
    <w:p w14:paraId="0937E106" w14:textId="77777777" w:rsidR="00E41202" w:rsidRPr="00F35266" w:rsidRDefault="00E41202" w:rsidP="00E41202">
      <w:pPr>
        <w:rPr>
          <w:rFonts w:cs="Times New Roman"/>
          <w:sz w:val="26"/>
          <w:szCs w:val="26"/>
        </w:rPr>
      </w:pPr>
      <w:r w:rsidRPr="00F35266">
        <w:rPr>
          <w:rFonts w:cs="Times New Roman"/>
          <w:b/>
          <w:i/>
          <w:sz w:val="26"/>
          <w:szCs w:val="26"/>
          <w:u w:val="single"/>
        </w:rPr>
        <w:t>Bước 1</w:t>
      </w:r>
      <w:r w:rsidRPr="00F35266">
        <w:rPr>
          <w:rFonts w:cs="Times New Roman"/>
          <w:i/>
          <w:sz w:val="26"/>
          <w:szCs w:val="26"/>
          <w:u w:val="single"/>
        </w:rPr>
        <w:t>:</w:t>
      </w:r>
      <w:r w:rsidRPr="00F35266">
        <w:rPr>
          <w:rFonts w:cs="Times New Roman"/>
          <w:sz w:val="26"/>
          <w:szCs w:val="26"/>
        </w:rPr>
        <w:t xml:space="preserve">  </w:t>
      </w:r>
      <w:r w:rsidR="00375BA3" w:rsidRPr="00F35266">
        <w:rPr>
          <w:rFonts w:cs="Times New Roman"/>
          <w:sz w:val="26"/>
          <w:szCs w:val="26"/>
        </w:rPr>
        <w:t>Đăng nhập với vai trò Chuyên viên</w:t>
      </w:r>
      <w:r w:rsidRPr="00F35266">
        <w:rPr>
          <w:rFonts w:cs="Times New Roman"/>
          <w:sz w:val="26"/>
          <w:szCs w:val="26"/>
        </w:rPr>
        <w:t xml:space="preserve"> </w:t>
      </w:r>
      <w:r w:rsidR="007B07A2" w:rsidRPr="00F35266">
        <w:rPr>
          <w:rFonts w:cs="Times New Roman"/>
          <w:sz w:val="26"/>
          <w:szCs w:val="26"/>
        </w:rPr>
        <w:sym w:font="Wingdings" w:char="F0E0"/>
      </w:r>
      <w:r w:rsidRPr="00F35266">
        <w:rPr>
          <w:rFonts w:cs="Times New Roman"/>
          <w:sz w:val="26"/>
          <w:szCs w:val="26"/>
        </w:rPr>
        <w:t xml:space="preserve"> Báo cáo thông kê </w:t>
      </w:r>
      <w:r w:rsidR="007B07A2" w:rsidRPr="00F35266">
        <w:rPr>
          <w:rFonts w:cs="Times New Roman"/>
          <w:sz w:val="26"/>
          <w:szCs w:val="26"/>
        </w:rPr>
        <w:sym w:font="Wingdings" w:char="F0E0"/>
      </w:r>
      <w:r w:rsidRPr="00F35266">
        <w:rPr>
          <w:rFonts w:cs="Times New Roman"/>
          <w:sz w:val="26"/>
          <w:szCs w:val="26"/>
        </w:rPr>
        <w:t xml:space="preserve"> BC Nhiệm vụ</w:t>
      </w:r>
      <w:r w:rsidR="007B07A2" w:rsidRPr="00F35266">
        <w:rPr>
          <w:rFonts w:cs="Times New Roman"/>
          <w:sz w:val="26"/>
          <w:szCs w:val="26"/>
        </w:rPr>
        <w:t xml:space="preserve"> </w:t>
      </w:r>
      <w:r w:rsidR="007B07A2" w:rsidRPr="00F35266">
        <w:rPr>
          <w:rFonts w:cs="Times New Roman"/>
          <w:sz w:val="26"/>
          <w:szCs w:val="26"/>
        </w:rPr>
        <w:sym w:font="Wingdings" w:char="F0E0"/>
      </w:r>
      <w:r w:rsidRPr="00F35266">
        <w:rPr>
          <w:rFonts w:cs="Times New Roman"/>
          <w:sz w:val="26"/>
          <w:szCs w:val="26"/>
        </w:rPr>
        <w:t xml:space="preserve"> Kết quả theo dõi</w:t>
      </w:r>
    </w:p>
    <w:p w14:paraId="3FC049B2" w14:textId="12C50AF0" w:rsidR="00E41202" w:rsidRPr="00F35266" w:rsidRDefault="0062423A" w:rsidP="00E41202">
      <w:pPr>
        <w:rPr>
          <w:rFonts w:cs="Times New Roman"/>
          <w:sz w:val="26"/>
          <w:szCs w:val="26"/>
        </w:rPr>
      </w:pPr>
      <w:r>
        <w:rPr>
          <w:noProof/>
        </w:rPr>
        <w:drawing>
          <wp:inline distT="0" distB="0" distL="0" distR="0" wp14:anchorId="2C414AA4" wp14:editId="24FA3AE5">
            <wp:extent cx="5761990" cy="1819275"/>
            <wp:effectExtent l="0" t="0" r="0" b="9525"/>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761990" cy="1819275"/>
                    </a:xfrm>
                    <a:prstGeom prst="rect">
                      <a:avLst/>
                    </a:prstGeom>
                  </pic:spPr>
                </pic:pic>
              </a:graphicData>
            </a:graphic>
          </wp:inline>
        </w:drawing>
      </w:r>
    </w:p>
    <w:p w14:paraId="4ED80A12" w14:textId="77777777" w:rsidR="00B578BF" w:rsidRDefault="00B578BF" w:rsidP="00B578BF">
      <w:pPr>
        <w:rPr>
          <w:rFonts w:cs="Times New Roman"/>
          <w:sz w:val="26"/>
          <w:szCs w:val="26"/>
        </w:rPr>
      </w:pPr>
      <w:r w:rsidRPr="00F35266">
        <w:rPr>
          <w:rFonts w:cs="Times New Roman"/>
          <w:b/>
          <w:i/>
          <w:sz w:val="26"/>
          <w:szCs w:val="26"/>
          <w:u w:val="single"/>
        </w:rPr>
        <w:t>Bước 2</w:t>
      </w:r>
      <w:r w:rsidRPr="00F35266">
        <w:rPr>
          <w:rFonts w:cs="Times New Roman"/>
          <w:i/>
          <w:sz w:val="26"/>
          <w:szCs w:val="26"/>
          <w:u w:val="single"/>
        </w:rPr>
        <w:t>:</w:t>
      </w:r>
      <w:r w:rsidRPr="00F35266">
        <w:rPr>
          <w:rFonts w:cs="Times New Roman"/>
          <w:sz w:val="26"/>
          <w:szCs w:val="26"/>
        </w:rPr>
        <w:t xml:space="preserve">  Nhập Thông tin tìm kiếm </w:t>
      </w:r>
      <w:r>
        <w:rPr>
          <w:rFonts w:cs="Times New Roman"/>
          <w:sz w:val="26"/>
          <w:szCs w:val="26"/>
        </w:rPr>
        <w:t>hoặc vào nút “Tìm kiếm nâng cao” để nhập thông tin cần tìm kiếm</w:t>
      </w:r>
    </w:p>
    <w:p w14:paraId="51072BFB" w14:textId="77777777" w:rsidR="00B578BF" w:rsidRDefault="00B578BF" w:rsidP="00B578BF">
      <w:pPr>
        <w:rPr>
          <w:rFonts w:cs="Times New Roman"/>
          <w:b/>
          <w:i/>
          <w:sz w:val="26"/>
          <w:szCs w:val="26"/>
          <w:u w:val="single"/>
        </w:rPr>
      </w:pPr>
      <w:r>
        <w:rPr>
          <w:rFonts w:cs="Times New Roman"/>
          <w:b/>
          <w:i/>
          <w:sz w:val="26"/>
          <w:szCs w:val="26"/>
          <w:u w:val="single"/>
        </w:rPr>
        <w:t>Bước 3</w:t>
      </w:r>
      <w:r>
        <w:rPr>
          <w:rFonts w:cs="Times New Roman"/>
          <w:sz w:val="26"/>
          <w:szCs w:val="26"/>
        </w:rPr>
        <w:t>: Nhấn nút “Tìm kiếm</w:t>
      </w:r>
      <w:r w:rsidRPr="00F35266">
        <w:rPr>
          <w:rFonts w:cs="Times New Roman"/>
          <w:b/>
          <w:i/>
          <w:sz w:val="26"/>
          <w:szCs w:val="26"/>
          <w:u w:val="single"/>
        </w:rPr>
        <w:t xml:space="preserve"> </w:t>
      </w:r>
    </w:p>
    <w:p w14:paraId="1B2F150D" w14:textId="77777777" w:rsidR="00E41202" w:rsidRPr="00F35266" w:rsidRDefault="00B578BF" w:rsidP="00B578BF">
      <w:pPr>
        <w:rPr>
          <w:rFonts w:cs="Times New Roman"/>
          <w:sz w:val="26"/>
          <w:szCs w:val="26"/>
        </w:rPr>
      </w:pPr>
      <w:r>
        <w:rPr>
          <w:rFonts w:cs="Times New Roman"/>
          <w:b/>
          <w:i/>
          <w:sz w:val="26"/>
          <w:szCs w:val="26"/>
          <w:u w:val="single"/>
        </w:rPr>
        <w:t>Bước 4</w:t>
      </w:r>
      <w:r w:rsidR="00E41202" w:rsidRPr="00F35266">
        <w:rPr>
          <w:rFonts w:cs="Times New Roman"/>
          <w:b/>
          <w:i/>
          <w:sz w:val="26"/>
          <w:szCs w:val="26"/>
          <w:u w:val="single"/>
        </w:rPr>
        <w:t>:</w:t>
      </w:r>
      <w:r w:rsidR="00E41202" w:rsidRPr="00F35266">
        <w:rPr>
          <w:rFonts w:cs="Times New Roman"/>
          <w:sz w:val="26"/>
          <w:szCs w:val="26"/>
        </w:rPr>
        <w:t xml:space="preserve"> Nhấn nút </w:t>
      </w:r>
      <w:r w:rsidR="0007737E" w:rsidRPr="00F35266">
        <w:rPr>
          <w:rFonts w:cs="Times New Roman"/>
          <w:noProof/>
          <w:sz w:val="26"/>
          <w:szCs w:val="26"/>
        </w:rPr>
        <w:drawing>
          <wp:inline distT="0" distB="0" distL="0" distR="0" wp14:anchorId="3EDE86E7" wp14:editId="79EA2707">
            <wp:extent cx="885825" cy="213547"/>
            <wp:effectExtent l="0" t="0" r="0" b="0"/>
            <wp:docPr id="216"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96873" cy="216210"/>
                    </a:xfrm>
                    <a:prstGeom prst="rect">
                      <a:avLst/>
                    </a:prstGeom>
                    <a:noFill/>
                    <a:ln>
                      <a:noFill/>
                    </a:ln>
                  </pic:spPr>
                </pic:pic>
              </a:graphicData>
            </a:graphic>
          </wp:inline>
        </w:drawing>
      </w:r>
      <w:r w:rsidR="00E41202" w:rsidRPr="00F35266">
        <w:rPr>
          <w:rFonts w:cs="Times New Roman"/>
          <w:sz w:val="26"/>
          <w:szCs w:val="26"/>
        </w:rPr>
        <w:t xml:space="preserve"> để xuất báo cáo</w:t>
      </w:r>
    </w:p>
    <w:sectPr w:rsidR="00E41202" w:rsidRPr="00F35266" w:rsidSect="00CE34C2">
      <w:headerReference w:type="even" r:id="rId77"/>
      <w:headerReference w:type="default" r:id="rId78"/>
      <w:footerReference w:type="default" r:id="rId79"/>
      <w:footerReference w:type="first" r:id="rId80"/>
      <w:type w:val="continuous"/>
      <w:pgSz w:w="11909" w:h="16834" w:code="9"/>
      <w:pgMar w:top="1134" w:right="1134" w:bottom="1134" w:left="1701" w:header="568" w:footer="348" w:gutter="0"/>
      <w:cols w:space="709"/>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B4380D" w14:textId="77777777" w:rsidR="005A4638" w:rsidRDefault="005A4638" w:rsidP="00B53F07">
      <w:r>
        <w:separator/>
      </w:r>
    </w:p>
    <w:p w14:paraId="3FD74621" w14:textId="77777777" w:rsidR="005A4638" w:rsidRDefault="005A4638" w:rsidP="00B53F07"/>
    <w:p w14:paraId="40AA401F" w14:textId="77777777" w:rsidR="005A4638" w:rsidRDefault="005A4638"/>
    <w:p w14:paraId="5E6AC0D3" w14:textId="77777777" w:rsidR="005A4638" w:rsidRDefault="005A4638"/>
    <w:p w14:paraId="40743725" w14:textId="77777777" w:rsidR="005A4638" w:rsidRDefault="005A4638"/>
    <w:p w14:paraId="45744DC6" w14:textId="77777777" w:rsidR="005A4638" w:rsidRDefault="005A4638"/>
    <w:p w14:paraId="19D87BC6" w14:textId="77777777" w:rsidR="005A4638" w:rsidRDefault="005A4638"/>
    <w:p w14:paraId="2111226A" w14:textId="77777777" w:rsidR="005A4638" w:rsidRDefault="005A4638"/>
  </w:endnote>
  <w:endnote w:type="continuationSeparator" w:id="0">
    <w:p w14:paraId="2EE41557" w14:textId="77777777" w:rsidR="005A4638" w:rsidRDefault="005A4638" w:rsidP="00B53F07">
      <w:r>
        <w:continuationSeparator/>
      </w:r>
    </w:p>
    <w:p w14:paraId="7F1369C4" w14:textId="77777777" w:rsidR="005A4638" w:rsidRDefault="005A4638" w:rsidP="00B53F07"/>
    <w:p w14:paraId="26CD8921" w14:textId="77777777" w:rsidR="005A4638" w:rsidRDefault="005A4638"/>
    <w:p w14:paraId="36127375" w14:textId="77777777" w:rsidR="005A4638" w:rsidRDefault="005A4638"/>
    <w:p w14:paraId="7CE41961" w14:textId="77777777" w:rsidR="005A4638" w:rsidRDefault="005A4638"/>
    <w:p w14:paraId="55AEA230" w14:textId="77777777" w:rsidR="005A4638" w:rsidRDefault="005A4638"/>
    <w:p w14:paraId="2790E055" w14:textId="77777777" w:rsidR="005A4638" w:rsidRDefault="005A4638"/>
    <w:p w14:paraId="7BFAEEFF" w14:textId="77777777" w:rsidR="005A4638" w:rsidRDefault="005A46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sig w:usb0="00000003" w:usb1="00000000" w:usb2="00000000" w:usb3="00000000" w:csb0="00000001" w:csb1="00000000"/>
  </w:font>
  <w:font w:name=".VnArialH">
    <w:altName w:val="Courier New"/>
    <w:charset w:val="00"/>
    <w:family w:val="swiss"/>
    <w:pitch w:val="variable"/>
    <w:sig w:usb0="00000003" w:usb1="00000000" w:usb2="00000000" w:usb3="00000000" w:csb0="00000001" w:csb1="00000000"/>
  </w:font>
  <w:font w:name=".VnArial">
    <w:altName w:val="Calibri"/>
    <w:charset w:val="00"/>
    <w:family w:val="swiss"/>
    <w:pitch w:val="variable"/>
    <w:sig w:usb0="00000007" w:usb1="00000000" w:usb2="00000000" w:usb3="00000000" w:csb0="0000001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wis721 BlkEx BT">
    <w:altName w:val="Impact"/>
    <w:charset w:val="00"/>
    <w:family w:val="swiss"/>
    <w:pitch w:val="variable"/>
    <w:sig w:usb0="00000087" w:usb1="00000000" w:usb2="00000000" w:usb3="00000000" w:csb0="0000001B"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3163260"/>
      <w:docPartObj>
        <w:docPartGallery w:val="Page Numbers (Bottom of Page)"/>
        <w:docPartUnique/>
      </w:docPartObj>
    </w:sdtPr>
    <w:sdtEndPr>
      <w:rPr>
        <w:noProof/>
      </w:rPr>
    </w:sdtEndPr>
    <w:sdtContent>
      <w:p w14:paraId="6CA5826F" w14:textId="62E6C746" w:rsidR="00661BB1" w:rsidRDefault="00661BB1">
        <w:pPr>
          <w:pStyle w:val="Footer"/>
          <w:jc w:val="right"/>
        </w:pPr>
        <w:r>
          <w:fldChar w:fldCharType="begin"/>
        </w:r>
        <w:r>
          <w:instrText xml:space="preserve"> PAGE   \* MERGEFORMAT </w:instrText>
        </w:r>
        <w:r>
          <w:fldChar w:fldCharType="separate"/>
        </w:r>
        <w:r w:rsidR="00E11C09">
          <w:rPr>
            <w:noProof/>
          </w:rPr>
          <w:t>5</w:t>
        </w:r>
        <w:r>
          <w:rPr>
            <w:noProof/>
          </w:rPr>
          <w:fldChar w:fldCharType="end"/>
        </w:r>
      </w:p>
    </w:sdtContent>
  </w:sdt>
  <w:p w14:paraId="2489BB43" w14:textId="77777777" w:rsidR="00661BB1" w:rsidRDefault="00661BB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8155023"/>
      <w:docPartObj>
        <w:docPartGallery w:val="Page Numbers (Bottom of Page)"/>
        <w:docPartUnique/>
      </w:docPartObj>
    </w:sdtPr>
    <w:sdtEndPr>
      <w:rPr>
        <w:noProof/>
      </w:rPr>
    </w:sdtEndPr>
    <w:sdtContent>
      <w:p w14:paraId="377E9649" w14:textId="1F681373" w:rsidR="00661BB1" w:rsidRDefault="00661BB1">
        <w:pPr>
          <w:pStyle w:val="Footer"/>
          <w:jc w:val="center"/>
        </w:pPr>
        <w:r>
          <w:fldChar w:fldCharType="begin"/>
        </w:r>
        <w:r>
          <w:instrText xml:space="preserve"> PAGE   \* MERGEFORMAT </w:instrText>
        </w:r>
        <w:r>
          <w:fldChar w:fldCharType="separate"/>
        </w:r>
        <w:r w:rsidR="00E11C09">
          <w:rPr>
            <w:noProof/>
          </w:rPr>
          <w:t>1</w:t>
        </w:r>
        <w:r>
          <w:rPr>
            <w:noProof/>
          </w:rPr>
          <w:fldChar w:fldCharType="end"/>
        </w:r>
      </w:p>
    </w:sdtContent>
  </w:sdt>
  <w:p w14:paraId="0E58521A" w14:textId="77777777" w:rsidR="00661BB1" w:rsidRDefault="00661BB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EA6FB7" w14:textId="77777777" w:rsidR="005A4638" w:rsidRDefault="005A4638" w:rsidP="00B53F07">
      <w:r>
        <w:separator/>
      </w:r>
    </w:p>
    <w:p w14:paraId="17CC8697" w14:textId="77777777" w:rsidR="005A4638" w:rsidRDefault="005A4638" w:rsidP="00B53F07"/>
    <w:p w14:paraId="1C5410CB" w14:textId="77777777" w:rsidR="005A4638" w:rsidRDefault="005A4638"/>
    <w:p w14:paraId="60150F97" w14:textId="77777777" w:rsidR="005A4638" w:rsidRDefault="005A4638"/>
    <w:p w14:paraId="2303F783" w14:textId="77777777" w:rsidR="005A4638" w:rsidRDefault="005A4638"/>
    <w:p w14:paraId="6A3B2664" w14:textId="77777777" w:rsidR="005A4638" w:rsidRDefault="005A4638"/>
    <w:p w14:paraId="7A3CC74E" w14:textId="77777777" w:rsidR="005A4638" w:rsidRDefault="005A4638"/>
    <w:p w14:paraId="08B6FAA5" w14:textId="77777777" w:rsidR="005A4638" w:rsidRDefault="005A4638"/>
  </w:footnote>
  <w:footnote w:type="continuationSeparator" w:id="0">
    <w:p w14:paraId="77E0D768" w14:textId="77777777" w:rsidR="005A4638" w:rsidRDefault="005A4638" w:rsidP="00B53F07">
      <w:r>
        <w:continuationSeparator/>
      </w:r>
    </w:p>
    <w:p w14:paraId="07B49CE8" w14:textId="77777777" w:rsidR="005A4638" w:rsidRDefault="005A4638" w:rsidP="00B53F07"/>
    <w:p w14:paraId="36F427F4" w14:textId="77777777" w:rsidR="005A4638" w:rsidRDefault="005A4638"/>
    <w:p w14:paraId="4FAD93E8" w14:textId="77777777" w:rsidR="005A4638" w:rsidRDefault="005A4638"/>
    <w:p w14:paraId="51100412" w14:textId="77777777" w:rsidR="005A4638" w:rsidRDefault="005A4638"/>
    <w:p w14:paraId="6E7909BE" w14:textId="77777777" w:rsidR="005A4638" w:rsidRDefault="005A4638"/>
    <w:p w14:paraId="3477AABF" w14:textId="77777777" w:rsidR="005A4638" w:rsidRDefault="005A4638"/>
    <w:p w14:paraId="6DDE2A70" w14:textId="77777777" w:rsidR="005A4638" w:rsidRDefault="005A4638"/>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D9DBD" w14:textId="77777777" w:rsidR="00661BB1" w:rsidRDefault="00661BB1"/>
  <w:p w14:paraId="3C49325A" w14:textId="77777777" w:rsidR="00661BB1" w:rsidRDefault="00661BB1" w:rsidP="00E6020D"/>
  <w:p w14:paraId="5F1D869A" w14:textId="77777777" w:rsidR="00661BB1" w:rsidRDefault="00661BB1" w:rsidP="006C26FA"/>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621E96" w14:textId="77777777" w:rsidR="00661BB1" w:rsidRPr="00321E38" w:rsidRDefault="005A396F" w:rsidP="00277D07">
    <w:pPr>
      <w:pStyle w:val="Header"/>
      <w:pBdr>
        <w:bottom w:val="none" w:sz="0" w:space="0" w:color="auto"/>
      </w:pBdr>
    </w:pPr>
    <w:r>
      <w:t>CSDL_TDKL – Hướng dẫn sử dụng</w:t>
    </w:r>
    <w:r w:rsidR="00661BB1" w:rsidRPr="00321E38">
      <w:tab/>
    </w:r>
    <w:r>
      <w:t>v2</w:t>
    </w:r>
    <w:r w:rsidR="00661BB1">
      <w:t>.0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1.25pt;height:11.25pt" o:bullet="t">
        <v:imagedata r:id="rId1" o:title="mso38"/>
      </v:shape>
    </w:pict>
  </w:numPicBullet>
  <w:numPicBullet w:numPicBulletId="1">
    <w:pict>
      <v:shape id="_x0000_i1060" type="#_x0000_t75" style="width:1.5pt;height:.75pt;visibility:visible;mso-wrap-style:square" o:bullet="t">
        <v:imagedata r:id="rId2" o:title=""/>
      </v:shape>
    </w:pict>
  </w:numPicBullet>
  <w:abstractNum w:abstractNumId="0" w15:restartNumberingAfterBreak="0">
    <w:nsid w:val="FFFFFF88"/>
    <w:multiLevelType w:val="singleLevel"/>
    <w:tmpl w:val="6A9C7F4C"/>
    <w:lvl w:ilvl="0">
      <w:start w:val="1"/>
      <w:numFmt w:val="decimal"/>
      <w:pStyle w:val="ListNumber"/>
      <w:lvlText w:val="%1."/>
      <w:lvlJc w:val="left"/>
      <w:pPr>
        <w:tabs>
          <w:tab w:val="num" w:pos="360"/>
        </w:tabs>
        <w:ind w:left="360" w:hanging="360"/>
      </w:pPr>
    </w:lvl>
  </w:abstractNum>
  <w:abstractNum w:abstractNumId="1" w15:restartNumberingAfterBreak="0">
    <w:nsid w:val="05C32BE2"/>
    <w:multiLevelType w:val="hybridMultilevel"/>
    <w:tmpl w:val="23249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0146A"/>
    <w:multiLevelType w:val="singleLevel"/>
    <w:tmpl w:val="A2B453D0"/>
    <w:name w:val="522222222222222"/>
    <w:lvl w:ilvl="0">
      <w:start w:val="1"/>
      <w:numFmt w:val="decimal"/>
      <w:lvlText w:val="%1."/>
      <w:lvlJc w:val="left"/>
      <w:pPr>
        <w:tabs>
          <w:tab w:val="num" w:pos="360"/>
        </w:tabs>
        <w:ind w:left="216" w:hanging="216"/>
      </w:pPr>
    </w:lvl>
  </w:abstractNum>
  <w:abstractNum w:abstractNumId="3" w15:restartNumberingAfterBreak="0">
    <w:nsid w:val="06DF4B97"/>
    <w:multiLevelType w:val="hybridMultilevel"/>
    <w:tmpl w:val="3D32F72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081944"/>
    <w:multiLevelType w:val="singleLevel"/>
    <w:tmpl w:val="E94C8798"/>
    <w:name w:val="5222222"/>
    <w:lvl w:ilvl="0">
      <w:start w:val="1"/>
      <w:numFmt w:val="decimal"/>
      <w:lvlText w:val="%1."/>
      <w:lvlJc w:val="left"/>
      <w:pPr>
        <w:tabs>
          <w:tab w:val="num" w:pos="360"/>
        </w:tabs>
        <w:ind w:left="360" w:hanging="360"/>
      </w:pPr>
      <w:rPr>
        <w:rFonts w:ascii=".VnTime" w:hAnsi=".VnTime" w:cs="Times New Roman" w:hint="default"/>
      </w:rPr>
    </w:lvl>
  </w:abstractNum>
  <w:abstractNum w:abstractNumId="5" w15:restartNumberingAfterBreak="0">
    <w:nsid w:val="09B6426E"/>
    <w:multiLevelType w:val="hybridMultilevel"/>
    <w:tmpl w:val="92705F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A3273D"/>
    <w:multiLevelType w:val="singleLevel"/>
    <w:tmpl w:val="A2B453D0"/>
    <w:name w:val="52222222222222222222"/>
    <w:lvl w:ilvl="0">
      <w:start w:val="1"/>
      <w:numFmt w:val="decimal"/>
      <w:lvlText w:val="%1."/>
      <w:lvlJc w:val="left"/>
      <w:pPr>
        <w:tabs>
          <w:tab w:val="num" w:pos="360"/>
        </w:tabs>
        <w:ind w:left="216" w:hanging="216"/>
      </w:pPr>
    </w:lvl>
  </w:abstractNum>
  <w:abstractNum w:abstractNumId="7" w15:restartNumberingAfterBreak="0">
    <w:nsid w:val="1041325D"/>
    <w:multiLevelType w:val="multilevel"/>
    <w:tmpl w:val="08646862"/>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567"/>
        </w:tabs>
        <w:ind w:left="567" w:hanging="567"/>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684"/>
        </w:tabs>
        <w:ind w:left="684" w:hanging="504"/>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2628"/>
        </w:tabs>
        <w:ind w:left="26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8" w15:restartNumberingAfterBreak="0">
    <w:nsid w:val="15372216"/>
    <w:multiLevelType w:val="hybridMultilevel"/>
    <w:tmpl w:val="E938B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9770EA"/>
    <w:multiLevelType w:val="singleLevel"/>
    <w:tmpl w:val="A2B453D0"/>
    <w:name w:val="522222222222222222222"/>
    <w:lvl w:ilvl="0">
      <w:start w:val="1"/>
      <w:numFmt w:val="decimal"/>
      <w:lvlText w:val="%1."/>
      <w:lvlJc w:val="left"/>
      <w:pPr>
        <w:tabs>
          <w:tab w:val="num" w:pos="360"/>
        </w:tabs>
        <w:ind w:left="216" w:hanging="216"/>
      </w:pPr>
    </w:lvl>
  </w:abstractNum>
  <w:abstractNum w:abstractNumId="10" w15:restartNumberingAfterBreak="0">
    <w:nsid w:val="1B096CC1"/>
    <w:multiLevelType w:val="singleLevel"/>
    <w:tmpl w:val="A2B453D0"/>
    <w:name w:val="52"/>
    <w:lvl w:ilvl="0">
      <w:start w:val="1"/>
      <w:numFmt w:val="decimal"/>
      <w:lvlText w:val="%1."/>
      <w:lvlJc w:val="left"/>
      <w:pPr>
        <w:tabs>
          <w:tab w:val="num" w:pos="360"/>
        </w:tabs>
        <w:ind w:left="216" w:hanging="216"/>
      </w:pPr>
    </w:lvl>
  </w:abstractNum>
  <w:abstractNum w:abstractNumId="11" w15:restartNumberingAfterBreak="0">
    <w:nsid w:val="1B5C544A"/>
    <w:multiLevelType w:val="hybridMultilevel"/>
    <w:tmpl w:val="0DD4E3C4"/>
    <w:lvl w:ilvl="0" w:tplc="55B0AD32">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EE5310"/>
    <w:multiLevelType w:val="singleLevel"/>
    <w:tmpl w:val="A2B453D0"/>
    <w:name w:val="52222222222"/>
    <w:lvl w:ilvl="0">
      <w:start w:val="1"/>
      <w:numFmt w:val="decimal"/>
      <w:lvlText w:val="%1."/>
      <w:lvlJc w:val="left"/>
      <w:pPr>
        <w:tabs>
          <w:tab w:val="num" w:pos="360"/>
        </w:tabs>
        <w:ind w:left="216" w:hanging="216"/>
      </w:pPr>
    </w:lvl>
  </w:abstractNum>
  <w:abstractNum w:abstractNumId="13" w15:restartNumberingAfterBreak="0">
    <w:nsid w:val="1F25755F"/>
    <w:multiLevelType w:val="hybridMultilevel"/>
    <w:tmpl w:val="2FF0541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F3B5370"/>
    <w:multiLevelType w:val="hybridMultilevel"/>
    <w:tmpl w:val="45728402"/>
    <w:lvl w:ilvl="0" w:tplc="FFFFFFFF">
      <w:numFmt w:val="bullet"/>
      <w:pStyle w:val="MyNormal"/>
      <w:lvlText w:val="-"/>
      <w:lvlJc w:val="left"/>
      <w:pPr>
        <w:tabs>
          <w:tab w:val="num" w:pos="360"/>
        </w:tabs>
        <w:ind w:left="360" w:hanging="360"/>
      </w:pPr>
      <w:rPr>
        <w:rFonts w:ascii="Times New Roman" w:eastAsia="Times New Roman" w:hAnsi="Times New Roman" w:cs="Times New Roman" w:hint="default"/>
      </w:rPr>
    </w:lvl>
    <w:lvl w:ilvl="1" w:tplc="55C4C72C">
      <w:start w:val="1"/>
      <w:numFmt w:val="bullet"/>
      <w:lvlText w:val="o"/>
      <w:lvlJc w:val="left"/>
      <w:pPr>
        <w:tabs>
          <w:tab w:val="num" w:pos="1780"/>
        </w:tabs>
        <w:ind w:left="1780" w:hanging="360"/>
      </w:pPr>
      <w:rPr>
        <w:rFonts w:ascii="Courier New" w:hAnsi="Courier New" w:cs="Courier New" w:hint="default"/>
      </w:rPr>
    </w:lvl>
    <w:lvl w:ilvl="2" w:tplc="FFFFFFFF">
      <w:start w:val="1"/>
      <w:numFmt w:val="bullet"/>
      <w:lvlText w:val=""/>
      <w:lvlPicBulletId w:val="0"/>
      <w:lvlJc w:val="left"/>
      <w:pPr>
        <w:tabs>
          <w:tab w:val="num" w:pos="2500"/>
        </w:tabs>
        <w:ind w:left="2500" w:hanging="360"/>
      </w:pPr>
      <w:rPr>
        <w:rFonts w:ascii="Symbol" w:hAnsi="Symbol" w:hint="default"/>
      </w:rPr>
    </w:lvl>
    <w:lvl w:ilvl="3" w:tplc="FFFFFFFF">
      <w:start w:val="1"/>
      <w:numFmt w:val="bullet"/>
      <w:lvlText w:val=""/>
      <w:lvlJc w:val="left"/>
      <w:pPr>
        <w:tabs>
          <w:tab w:val="num" w:pos="3220"/>
        </w:tabs>
        <w:ind w:left="3220" w:hanging="360"/>
      </w:pPr>
      <w:rPr>
        <w:rFonts w:ascii="Symbol" w:hAnsi="Symbol" w:hint="default"/>
      </w:rPr>
    </w:lvl>
    <w:lvl w:ilvl="4" w:tplc="FFFFFFFF">
      <w:start w:val="1"/>
      <w:numFmt w:val="bullet"/>
      <w:lvlText w:val="o"/>
      <w:lvlJc w:val="left"/>
      <w:pPr>
        <w:tabs>
          <w:tab w:val="num" w:pos="3940"/>
        </w:tabs>
        <w:ind w:left="3940" w:hanging="360"/>
      </w:pPr>
      <w:rPr>
        <w:rFonts w:ascii="Courier New" w:hAnsi="Courier New" w:cs="Courier New" w:hint="default"/>
      </w:rPr>
    </w:lvl>
    <w:lvl w:ilvl="5" w:tplc="FFFFFFFF">
      <w:start w:val="1"/>
      <w:numFmt w:val="bullet"/>
      <w:lvlText w:val=""/>
      <w:lvlJc w:val="left"/>
      <w:pPr>
        <w:tabs>
          <w:tab w:val="num" w:pos="4660"/>
        </w:tabs>
        <w:ind w:left="4660" w:hanging="360"/>
      </w:pPr>
      <w:rPr>
        <w:rFonts w:ascii="Wingdings" w:hAnsi="Wingdings" w:hint="default"/>
      </w:rPr>
    </w:lvl>
    <w:lvl w:ilvl="6" w:tplc="FFFFFFFF" w:tentative="1">
      <w:start w:val="1"/>
      <w:numFmt w:val="bullet"/>
      <w:lvlText w:val=""/>
      <w:lvlJc w:val="left"/>
      <w:pPr>
        <w:tabs>
          <w:tab w:val="num" w:pos="5380"/>
        </w:tabs>
        <w:ind w:left="5380" w:hanging="360"/>
      </w:pPr>
      <w:rPr>
        <w:rFonts w:ascii="Symbol" w:hAnsi="Symbol" w:hint="default"/>
      </w:rPr>
    </w:lvl>
    <w:lvl w:ilvl="7" w:tplc="FFFFFFFF" w:tentative="1">
      <w:start w:val="1"/>
      <w:numFmt w:val="bullet"/>
      <w:lvlText w:val="o"/>
      <w:lvlJc w:val="left"/>
      <w:pPr>
        <w:tabs>
          <w:tab w:val="num" w:pos="6100"/>
        </w:tabs>
        <w:ind w:left="6100" w:hanging="360"/>
      </w:pPr>
      <w:rPr>
        <w:rFonts w:ascii="Courier New" w:hAnsi="Courier New" w:cs="Courier New" w:hint="default"/>
      </w:rPr>
    </w:lvl>
    <w:lvl w:ilvl="8" w:tplc="FFFFFFFF" w:tentative="1">
      <w:start w:val="1"/>
      <w:numFmt w:val="bullet"/>
      <w:lvlText w:val=""/>
      <w:lvlJc w:val="left"/>
      <w:pPr>
        <w:tabs>
          <w:tab w:val="num" w:pos="6820"/>
        </w:tabs>
        <w:ind w:left="6820" w:hanging="360"/>
      </w:pPr>
      <w:rPr>
        <w:rFonts w:ascii="Wingdings" w:hAnsi="Wingdings" w:hint="default"/>
      </w:rPr>
    </w:lvl>
  </w:abstractNum>
  <w:abstractNum w:abstractNumId="15" w15:restartNumberingAfterBreak="0">
    <w:nsid w:val="2368015F"/>
    <w:multiLevelType w:val="singleLevel"/>
    <w:tmpl w:val="0409000F"/>
    <w:lvl w:ilvl="0">
      <w:start w:val="1"/>
      <w:numFmt w:val="decimal"/>
      <w:lvlText w:val="%1."/>
      <w:lvlJc w:val="left"/>
      <w:pPr>
        <w:tabs>
          <w:tab w:val="num" w:pos="360"/>
        </w:tabs>
        <w:ind w:left="360" w:hanging="360"/>
      </w:pPr>
    </w:lvl>
  </w:abstractNum>
  <w:abstractNum w:abstractNumId="16" w15:restartNumberingAfterBreak="0">
    <w:nsid w:val="23DF63FE"/>
    <w:multiLevelType w:val="singleLevel"/>
    <w:tmpl w:val="A2B453D0"/>
    <w:name w:val="522222222"/>
    <w:lvl w:ilvl="0">
      <w:start w:val="1"/>
      <w:numFmt w:val="decimal"/>
      <w:lvlText w:val="%1."/>
      <w:lvlJc w:val="left"/>
      <w:pPr>
        <w:tabs>
          <w:tab w:val="num" w:pos="360"/>
        </w:tabs>
        <w:ind w:left="216" w:hanging="216"/>
      </w:pPr>
    </w:lvl>
  </w:abstractNum>
  <w:abstractNum w:abstractNumId="17" w15:restartNumberingAfterBreak="0">
    <w:nsid w:val="254A4F5E"/>
    <w:multiLevelType w:val="singleLevel"/>
    <w:tmpl w:val="9B1ABC72"/>
    <w:lvl w:ilvl="0">
      <w:numFmt w:val="bullet"/>
      <w:lvlText w:val="-"/>
      <w:lvlJc w:val="left"/>
      <w:pPr>
        <w:tabs>
          <w:tab w:val="num" w:pos="795"/>
        </w:tabs>
        <w:ind w:left="795" w:hanging="360"/>
      </w:pPr>
      <w:rPr>
        <w:rFonts w:hint="default"/>
      </w:rPr>
    </w:lvl>
  </w:abstractNum>
  <w:abstractNum w:abstractNumId="18" w15:restartNumberingAfterBreak="0">
    <w:nsid w:val="26391D7A"/>
    <w:multiLevelType w:val="hybridMultilevel"/>
    <w:tmpl w:val="1C006F72"/>
    <w:lvl w:ilvl="0" w:tplc="0409000B">
      <w:start w:val="1"/>
      <w:numFmt w:val="bullet"/>
      <w:lvlText w:val=""/>
      <w:lvlJc w:val="left"/>
      <w:pPr>
        <w:ind w:left="360" w:hanging="360"/>
      </w:pPr>
      <w:rPr>
        <w:rFonts w:ascii="Wingdings" w:hAnsi="Wingdings" w:hint="default"/>
      </w:rPr>
    </w:lvl>
    <w:lvl w:ilvl="1" w:tplc="04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C305CE0"/>
    <w:multiLevelType w:val="singleLevel"/>
    <w:tmpl w:val="C930AA2E"/>
    <w:lvl w:ilvl="0">
      <w:start w:val="1"/>
      <w:numFmt w:val="bullet"/>
      <w:pStyle w:val="ListBullet"/>
      <w:lvlText w:val=""/>
      <w:lvlJc w:val="left"/>
      <w:pPr>
        <w:tabs>
          <w:tab w:val="num" w:pos="0"/>
        </w:tabs>
        <w:ind w:left="992" w:hanging="283"/>
      </w:pPr>
      <w:rPr>
        <w:rFonts w:ascii="Symbol" w:hAnsi="Symbol" w:cs="Times New Roman" w:hint="default"/>
      </w:rPr>
    </w:lvl>
  </w:abstractNum>
  <w:abstractNum w:abstractNumId="20" w15:restartNumberingAfterBreak="0">
    <w:nsid w:val="2FFF0D60"/>
    <w:multiLevelType w:val="multilevel"/>
    <w:tmpl w:val="DCFE9B4E"/>
    <w:lvl w:ilvl="0">
      <w:start w:val="1"/>
      <w:numFmt w:val="decimal"/>
      <w:lvlText w:val="%1"/>
      <w:lvlJc w:val="left"/>
      <w:pPr>
        <w:tabs>
          <w:tab w:val="num" w:pos="709"/>
        </w:tabs>
        <w:ind w:left="709" w:hanging="709"/>
      </w:pPr>
    </w:lvl>
    <w:lvl w:ilvl="1">
      <w:start w:val="1"/>
      <w:numFmt w:val="decimal"/>
      <w:lvlText w:val="%1.%2"/>
      <w:lvlJc w:val="left"/>
      <w:pPr>
        <w:tabs>
          <w:tab w:val="num" w:pos="709"/>
        </w:tabs>
        <w:ind w:left="709" w:hanging="709"/>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1" w15:restartNumberingAfterBreak="0">
    <w:nsid w:val="36CD123F"/>
    <w:multiLevelType w:val="hybridMultilevel"/>
    <w:tmpl w:val="25A8F4E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2" w15:restartNumberingAfterBreak="0">
    <w:nsid w:val="3A865BD1"/>
    <w:multiLevelType w:val="singleLevel"/>
    <w:tmpl w:val="A2B453D0"/>
    <w:name w:val="5222222222222"/>
    <w:lvl w:ilvl="0">
      <w:start w:val="1"/>
      <w:numFmt w:val="decimal"/>
      <w:lvlText w:val="%1."/>
      <w:lvlJc w:val="left"/>
      <w:pPr>
        <w:tabs>
          <w:tab w:val="num" w:pos="360"/>
        </w:tabs>
        <w:ind w:left="216" w:hanging="216"/>
      </w:pPr>
    </w:lvl>
  </w:abstractNum>
  <w:abstractNum w:abstractNumId="23" w15:restartNumberingAfterBreak="0">
    <w:nsid w:val="3AF62777"/>
    <w:multiLevelType w:val="hybridMultilevel"/>
    <w:tmpl w:val="5CF2290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CD922D9"/>
    <w:multiLevelType w:val="singleLevel"/>
    <w:tmpl w:val="A4283304"/>
    <w:lvl w:ilvl="0">
      <w:start w:val="1"/>
      <w:numFmt w:val="bullet"/>
      <w:lvlText w:val=""/>
      <w:lvlJc w:val="left"/>
      <w:pPr>
        <w:tabs>
          <w:tab w:val="num" w:pos="360"/>
        </w:tabs>
        <w:ind w:left="360" w:hanging="360"/>
      </w:pPr>
      <w:rPr>
        <w:rFonts w:ascii="Wingdings" w:hAnsi="Wingdings" w:cs="Times New Roman" w:hint="default"/>
      </w:rPr>
    </w:lvl>
  </w:abstractNum>
  <w:abstractNum w:abstractNumId="25" w15:restartNumberingAfterBreak="0">
    <w:nsid w:val="3D4B39F7"/>
    <w:multiLevelType w:val="singleLevel"/>
    <w:tmpl w:val="A2B453D0"/>
    <w:name w:val="52222222222222"/>
    <w:lvl w:ilvl="0">
      <w:start w:val="1"/>
      <w:numFmt w:val="decimal"/>
      <w:lvlText w:val="%1."/>
      <w:lvlJc w:val="left"/>
      <w:pPr>
        <w:tabs>
          <w:tab w:val="num" w:pos="360"/>
        </w:tabs>
        <w:ind w:left="216" w:hanging="216"/>
      </w:pPr>
    </w:lvl>
  </w:abstractNum>
  <w:abstractNum w:abstractNumId="26" w15:restartNumberingAfterBreak="0">
    <w:nsid w:val="3F1A7CD7"/>
    <w:multiLevelType w:val="hybridMultilevel"/>
    <w:tmpl w:val="AFA0153A"/>
    <w:lvl w:ilvl="0" w:tplc="E7460D4A">
      <w:numFmt w:val="bullet"/>
      <w:lvlText w:val="-"/>
      <w:lvlJc w:val="left"/>
      <w:pPr>
        <w:ind w:left="720" w:hanging="360"/>
      </w:pPr>
      <w:rPr>
        <w:rFonts w:ascii="Times New Roman" w:eastAsia="Times New Roman" w:hAnsi="Times New Roman" w:cs="Times New Roman" w:hint="default"/>
      </w:rPr>
    </w:lvl>
    <w:lvl w:ilvl="1" w:tplc="D57ECB76">
      <w:numFmt w:val="bullet"/>
      <w:lvlText w:val=""/>
      <w:lvlJc w:val="left"/>
      <w:pPr>
        <w:ind w:left="1440" w:hanging="360"/>
      </w:pPr>
      <w:rPr>
        <w:rFonts w:ascii="Symbol" w:eastAsia="Times New Roman" w:hAnsi="Symbol" w:cs="Times New Roman" w:hint="default"/>
        <w:color w:val="FF000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732B72"/>
    <w:multiLevelType w:val="hybridMultilevel"/>
    <w:tmpl w:val="0356318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28B2065"/>
    <w:multiLevelType w:val="hybridMultilevel"/>
    <w:tmpl w:val="00AE4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683946"/>
    <w:multiLevelType w:val="hybridMultilevel"/>
    <w:tmpl w:val="496AC91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4EA0851"/>
    <w:multiLevelType w:val="hybridMultilevel"/>
    <w:tmpl w:val="60DA1C0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6FB4CCA"/>
    <w:multiLevelType w:val="hybridMultilevel"/>
    <w:tmpl w:val="A2A412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71777A4"/>
    <w:multiLevelType w:val="singleLevel"/>
    <w:tmpl w:val="A2B453D0"/>
    <w:name w:val="5222222222"/>
    <w:lvl w:ilvl="0">
      <w:start w:val="1"/>
      <w:numFmt w:val="decimal"/>
      <w:lvlText w:val="%1."/>
      <w:lvlJc w:val="left"/>
      <w:pPr>
        <w:tabs>
          <w:tab w:val="num" w:pos="360"/>
        </w:tabs>
        <w:ind w:left="216" w:hanging="216"/>
      </w:pPr>
    </w:lvl>
  </w:abstractNum>
  <w:abstractNum w:abstractNumId="33" w15:restartNumberingAfterBreak="0">
    <w:nsid w:val="47683234"/>
    <w:multiLevelType w:val="singleLevel"/>
    <w:tmpl w:val="A2B453D0"/>
    <w:name w:val="522222222222222222"/>
    <w:lvl w:ilvl="0">
      <w:start w:val="1"/>
      <w:numFmt w:val="decimal"/>
      <w:lvlText w:val="%1."/>
      <w:lvlJc w:val="left"/>
      <w:pPr>
        <w:tabs>
          <w:tab w:val="num" w:pos="360"/>
        </w:tabs>
        <w:ind w:left="216" w:hanging="216"/>
      </w:pPr>
    </w:lvl>
  </w:abstractNum>
  <w:abstractNum w:abstractNumId="34" w15:restartNumberingAfterBreak="0">
    <w:nsid w:val="47B373C0"/>
    <w:multiLevelType w:val="singleLevel"/>
    <w:tmpl w:val="A2B453D0"/>
    <w:name w:val="5222222222222222"/>
    <w:lvl w:ilvl="0">
      <w:start w:val="1"/>
      <w:numFmt w:val="decimal"/>
      <w:lvlText w:val="%1."/>
      <w:lvlJc w:val="left"/>
      <w:pPr>
        <w:tabs>
          <w:tab w:val="num" w:pos="360"/>
        </w:tabs>
        <w:ind w:left="216" w:hanging="216"/>
      </w:pPr>
    </w:lvl>
  </w:abstractNum>
  <w:abstractNum w:abstractNumId="35" w15:restartNumberingAfterBreak="0">
    <w:nsid w:val="48CC05D9"/>
    <w:multiLevelType w:val="hybridMultilevel"/>
    <w:tmpl w:val="A3125D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A4A4CAC"/>
    <w:multiLevelType w:val="hybridMultilevel"/>
    <w:tmpl w:val="3D3CAC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2596BAD"/>
    <w:multiLevelType w:val="hybridMultilevel"/>
    <w:tmpl w:val="30E2C988"/>
    <w:lvl w:ilvl="0" w:tplc="04090003">
      <w:start w:val="1"/>
      <w:numFmt w:val="bullet"/>
      <w:lvlText w:val="o"/>
      <w:lvlJc w:val="left"/>
      <w:pPr>
        <w:ind w:left="996" w:hanging="360"/>
      </w:pPr>
      <w:rPr>
        <w:rFonts w:ascii="Courier New" w:hAnsi="Courier New" w:cs="Courier New" w:hint="default"/>
      </w:rPr>
    </w:lvl>
    <w:lvl w:ilvl="1" w:tplc="04090003" w:tentative="1">
      <w:start w:val="1"/>
      <w:numFmt w:val="bullet"/>
      <w:lvlText w:val="o"/>
      <w:lvlJc w:val="left"/>
      <w:pPr>
        <w:ind w:left="1716" w:hanging="360"/>
      </w:pPr>
      <w:rPr>
        <w:rFonts w:ascii="Courier New" w:hAnsi="Courier New" w:cs="Courier New" w:hint="default"/>
      </w:rPr>
    </w:lvl>
    <w:lvl w:ilvl="2" w:tplc="04090005" w:tentative="1">
      <w:start w:val="1"/>
      <w:numFmt w:val="bullet"/>
      <w:lvlText w:val=""/>
      <w:lvlJc w:val="left"/>
      <w:pPr>
        <w:ind w:left="2436" w:hanging="360"/>
      </w:pPr>
      <w:rPr>
        <w:rFonts w:ascii="Wingdings" w:hAnsi="Wingdings" w:hint="default"/>
      </w:rPr>
    </w:lvl>
    <w:lvl w:ilvl="3" w:tplc="04090001" w:tentative="1">
      <w:start w:val="1"/>
      <w:numFmt w:val="bullet"/>
      <w:lvlText w:val=""/>
      <w:lvlJc w:val="left"/>
      <w:pPr>
        <w:ind w:left="3156" w:hanging="360"/>
      </w:pPr>
      <w:rPr>
        <w:rFonts w:ascii="Symbol" w:hAnsi="Symbol" w:hint="default"/>
      </w:rPr>
    </w:lvl>
    <w:lvl w:ilvl="4" w:tplc="04090003" w:tentative="1">
      <w:start w:val="1"/>
      <w:numFmt w:val="bullet"/>
      <w:lvlText w:val="o"/>
      <w:lvlJc w:val="left"/>
      <w:pPr>
        <w:ind w:left="3876" w:hanging="360"/>
      </w:pPr>
      <w:rPr>
        <w:rFonts w:ascii="Courier New" w:hAnsi="Courier New" w:cs="Courier New" w:hint="default"/>
      </w:rPr>
    </w:lvl>
    <w:lvl w:ilvl="5" w:tplc="04090005" w:tentative="1">
      <w:start w:val="1"/>
      <w:numFmt w:val="bullet"/>
      <w:lvlText w:val=""/>
      <w:lvlJc w:val="left"/>
      <w:pPr>
        <w:ind w:left="4596" w:hanging="360"/>
      </w:pPr>
      <w:rPr>
        <w:rFonts w:ascii="Wingdings" w:hAnsi="Wingdings" w:hint="default"/>
      </w:rPr>
    </w:lvl>
    <w:lvl w:ilvl="6" w:tplc="04090001" w:tentative="1">
      <w:start w:val="1"/>
      <w:numFmt w:val="bullet"/>
      <w:lvlText w:val=""/>
      <w:lvlJc w:val="left"/>
      <w:pPr>
        <w:ind w:left="5316" w:hanging="360"/>
      </w:pPr>
      <w:rPr>
        <w:rFonts w:ascii="Symbol" w:hAnsi="Symbol" w:hint="default"/>
      </w:rPr>
    </w:lvl>
    <w:lvl w:ilvl="7" w:tplc="04090003" w:tentative="1">
      <w:start w:val="1"/>
      <w:numFmt w:val="bullet"/>
      <w:lvlText w:val="o"/>
      <w:lvlJc w:val="left"/>
      <w:pPr>
        <w:ind w:left="6036" w:hanging="360"/>
      </w:pPr>
      <w:rPr>
        <w:rFonts w:ascii="Courier New" w:hAnsi="Courier New" w:cs="Courier New" w:hint="default"/>
      </w:rPr>
    </w:lvl>
    <w:lvl w:ilvl="8" w:tplc="04090005" w:tentative="1">
      <w:start w:val="1"/>
      <w:numFmt w:val="bullet"/>
      <w:lvlText w:val=""/>
      <w:lvlJc w:val="left"/>
      <w:pPr>
        <w:ind w:left="6756" w:hanging="360"/>
      </w:pPr>
      <w:rPr>
        <w:rFonts w:ascii="Wingdings" w:hAnsi="Wingdings" w:hint="default"/>
      </w:rPr>
    </w:lvl>
  </w:abstractNum>
  <w:abstractNum w:abstractNumId="38" w15:restartNumberingAfterBreak="0">
    <w:nsid w:val="5464418C"/>
    <w:multiLevelType w:val="hybridMultilevel"/>
    <w:tmpl w:val="28EC4BC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A5A067E"/>
    <w:multiLevelType w:val="hybridMultilevel"/>
    <w:tmpl w:val="40F8D7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D950C5"/>
    <w:multiLevelType w:val="hybridMultilevel"/>
    <w:tmpl w:val="60EEDF5C"/>
    <w:lvl w:ilvl="0" w:tplc="FC248AC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5763F0A"/>
    <w:multiLevelType w:val="hybridMultilevel"/>
    <w:tmpl w:val="1F76766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2" w15:restartNumberingAfterBreak="0">
    <w:nsid w:val="66192C8E"/>
    <w:multiLevelType w:val="singleLevel"/>
    <w:tmpl w:val="A2B453D0"/>
    <w:name w:val="5222222222222222222"/>
    <w:lvl w:ilvl="0">
      <w:start w:val="1"/>
      <w:numFmt w:val="decimal"/>
      <w:lvlText w:val="%1."/>
      <w:lvlJc w:val="left"/>
      <w:pPr>
        <w:tabs>
          <w:tab w:val="num" w:pos="360"/>
        </w:tabs>
        <w:ind w:left="216" w:hanging="216"/>
      </w:pPr>
    </w:lvl>
  </w:abstractNum>
  <w:abstractNum w:abstractNumId="43" w15:restartNumberingAfterBreak="0">
    <w:nsid w:val="664A7D5D"/>
    <w:multiLevelType w:val="singleLevel"/>
    <w:tmpl w:val="A2B453D0"/>
    <w:name w:val="522222222222"/>
    <w:lvl w:ilvl="0">
      <w:start w:val="1"/>
      <w:numFmt w:val="decimal"/>
      <w:lvlText w:val="%1."/>
      <w:lvlJc w:val="left"/>
      <w:pPr>
        <w:tabs>
          <w:tab w:val="num" w:pos="360"/>
        </w:tabs>
        <w:ind w:left="216" w:hanging="216"/>
      </w:pPr>
    </w:lvl>
  </w:abstractNum>
  <w:abstractNum w:abstractNumId="44" w15:restartNumberingAfterBreak="0">
    <w:nsid w:val="674C2E34"/>
    <w:multiLevelType w:val="hybridMultilevel"/>
    <w:tmpl w:val="553EB2D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8A378E5"/>
    <w:multiLevelType w:val="hybridMultilevel"/>
    <w:tmpl w:val="05329C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9DE2537"/>
    <w:multiLevelType w:val="singleLevel"/>
    <w:tmpl w:val="A2B453D0"/>
    <w:name w:val="52222"/>
    <w:lvl w:ilvl="0">
      <w:start w:val="1"/>
      <w:numFmt w:val="decimal"/>
      <w:lvlText w:val="%1."/>
      <w:lvlJc w:val="left"/>
      <w:pPr>
        <w:tabs>
          <w:tab w:val="num" w:pos="360"/>
        </w:tabs>
        <w:ind w:left="216" w:hanging="216"/>
      </w:pPr>
    </w:lvl>
  </w:abstractNum>
  <w:abstractNum w:abstractNumId="47" w15:restartNumberingAfterBreak="0">
    <w:nsid w:val="6CAE2D27"/>
    <w:multiLevelType w:val="singleLevel"/>
    <w:tmpl w:val="A2B453D0"/>
    <w:name w:val="522222"/>
    <w:lvl w:ilvl="0">
      <w:start w:val="1"/>
      <w:numFmt w:val="decimal"/>
      <w:lvlText w:val="%1."/>
      <w:lvlJc w:val="left"/>
      <w:pPr>
        <w:tabs>
          <w:tab w:val="num" w:pos="360"/>
        </w:tabs>
        <w:ind w:left="216" w:hanging="216"/>
      </w:pPr>
    </w:lvl>
  </w:abstractNum>
  <w:abstractNum w:abstractNumId="48" w15:restartNumberingAfterBreak="0">
    <w:nsid w:val="6DE10D7F"/>
    <w:multiLevelType w:val="hybridMultilevel"/>
    <w:tmpl w:val="AC9EB6DA"/>
    <w:lvl w:ilvl="0" w:tplc="DD9EA82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E200C98"/>
    <w:multiLevelType w:val="singleLevel"/>
    <w:tmpl w:val="A2B453D0"/>
    <w:name w:val="52222222222222222"/>
    <w:lvl w:ilvl="0">
      <w:start w:val="1"/>
      <w:numFmt w:val="decimal"/>
      <w:lvlText w:val="%1."/>
      <w:lvlJc w:val="left"/>
      <w:pPr>
        <w:tabs>
          <w:tab w:val="num" w:pos="360"/>
        </w:tabs>
        <w:ind w:left="216" w:hanging="216"/>
      </w:pPr>
    </w:lvl>
  </w:abstractNum>
  <w:abstractNum w:abstractNumId="50" w15:restartNumberingAfterBreak="0">
    <w:nsid w:val="6F554E85"/>
    <w:multiLevelType w:val="singleLevel"/>
    <w:tmpl w:val="A2B453D0"/>
    <w:name w:val="5"/>
    <w:lvl w:ilvl="0">
      <w:start w:val="1"/>
      <w:numFmt w:val="decimal"/>
      <w:lvlText w:val="%1."/>
      <w:lvlJc w:val="left"/>
      <w:pPr>
        <w:tabs>
          <w:tab w:val="num" w:pos="360"/>
        </w:tabs>
        <w:ind w:left="216" w:hanging="216"/>
      </w:pPr>
    </w:lvl>
  </w:abstractNum>
  <w:abstractNum w:abstractNumId="51" w15:restartNumberingAfterBreak="0">
    <w:nsid w:val="700A7475"/>
    <w:multiLevelType w:val="hybridMultilevel"/>
    <w:tmpl w:val="7506D472"/>
    <w:lvl w:ilvl="0" w:tplc="B76E85B8">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03A2D81"/>
    <w:multiLevelType w:val="singleLevel"/>
    <w:tmpl w:val="A2B453D0"/>
    <w:name w:val="5222"/>
    <w:lvl w:ilvl="0">
      <w:start w:val="1"/>
      <w:numFmt w:val="decimal"/>
      <w:lvlText w:val="%1."/>
      <w:lvlJc w:val="left"/>
      <w:pPr>
        <w:tabs>
          <w:tab w:val="num" w:pos="360"/>
        </w:tabs>
        <w:ind w:left="216" w:hanging="216"/>
      </w:pPr>
    </w:lvl>
  </w:abstractNum>
  <w:abstractNum w:abstractNumId="53" w15:restartNumberingAfterBreak="0">
    <w:nsid w:val="71BB7563"/>
    <w:multiLevelType w:val="singleLevel"/>
    <w:tmpl w:val="876EF2CC"/>
    <w:lvl w:ilvl="0">
      <w:start w:val="1"/>
      <w:numFmt w:val="decimal"/>
      <w:pStyle w:val="TableTitle"/>
      <w:lvlText w:val="B¶ng %1:"/>
      <w:lvlJc w:val="left"/>
      <w:pPr>
        <w:tabs>
          <w:tab w:val="num" w:pos="1080"/>
        </w:tabs>
      </w:pPr>
    </w:lvl>
  </w:abstractNum>
  <w:abstractNum w:abstractNumId="54" w15:restartNumberingAfterBreak="0">
    <w:nsid w:val="73BE2404"/>
    <w:multiLevelType w:val="hybridMultilevel"/>
    <w:tmpl w:val="9B102846"/>
    <w:lvl w:ilvl="0" w:tplc="E8C21E58">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4C744AB"/>
    <w:multiLevelType w:val="singleLevel"/>
    <w:tmpl w:val="A2B453D0"/>
    <w:name w:val="52222222"/>
    <w:lvl w:ilvl="0">
      <w:start w:val="1"/>
      <w:numFmt w:val="decimal"/>
      <w:lvlText w:val="%1."/>
      <w:lvlJc w:val="left"/>
      <w:pPr>
        <w:tabs>
          <w:tab w:val="num" w:pos="360"/>
        </w:tabs>
        <w:ind w:left="216" w:hanging="216"/>
      </w:pPr>
    </w:lvl>
  </w:abstractNum>
  <w:abstractNum w:abstractNumId="56" w15:restartNumberingAfterBreak="0">
    <w:nsid w:val="79783E97"/>
    <w:multiLevelType w:val="hybridMultilevel"/>
    <w:tmpl w:val="C906A4D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7A9040DA"/>
    <w:multiLevelType w:val="hybridMultilevel"/>
    <w:tmpl w:val="EFF88DC4"/>
    <w:lvl w:ilvl="0" w:tplc="860E309C">
      <w:start w:val="1"/>
      <w:numFmt w:val="bullet"/>
      <w:pStyle w:val="emrule1"/>
      <w:lvlText w:val=""/>
      <w:lvlJc w:val="left"/>
      <w:pPr>
        <w:tabs>
          <w:tab w:val="num" w:pos="1211"/>
        </w:tabs>
        <w:ind w:left="1191" w:hanging="340"/>
      </w:pPr>
      <w:rPr>
        <w:rFonts w:ascii="Symbol" w:hAnsi="Symbol" w:hint="default"/>
      </w:rPr>
    </w:lvl>
    <w:lvl w:ilvl="1" w:tplc="2482E122">
      <w:start w:val="1"/>
      <w:numFmt w:val="decimal"/>
      <w:lvlText w:val="%2."/>
      <w:lvlJc w:val="left"/>
      <w:pPr>
        <w:tabs>
          <w:tab w:val="num" w:pos="2007"/>
        </w:tabs>
        <w:ind w:left="2007" w:hanging="360"/>
      </w:pPr>
    </w:lvl>
    <w:lvl w:ilvl="2" w:tplc="8FB8FADA" w:tentative="1">
      <w:start w:val="1"/>
      <w:numFmt w:val="bullet"/>
      <w:lvlText w:val=""/>
      <w:lvlJc w:val="left"/>
      <w:pPr>
        <w:tabs>
          <w:tab w:val="num" w:pos="2727"/>
        </w:tabs>
        <w:ind w:left="2727" w:hanging="360"/>
      </w:pPr>
      <w:rPr>
        <w:rFonts w:ascii="Wingdings" w:hAnsi="Wingdings" w:hint="default"/>
      </w:rPr>
    </w:lvl>
    <w:lvl w:ilvl="3" w:tplc="3772672E" w:tentative="1">
      <w:start w:val="1"/>
      <w:numFmt w:val="bullet"/>
      <w:lvlText w:val=""/>
      <w:lvlJc w:val="left"/>
      <w:pPr>
        <w:tabs>
          <w:tab w:val="num" w:pos="3447"/>
        </w:tabs>
        <w:ind w:left="3447" w:hanging="360"/>
      </w:pPr>
      <w:rPr>
        <w:rFonts w:ascii="Symbol" w:hAnsi="Symbol" w:hint="default"/>
      </w:rPr>
    </w:lvl>
    <w:lvl w:ilvl="4" w:tplc="C2A238CA" w:tentative="1">
      <w:start w:val="1"/>
      <w:numFmt w:val="bullet"/>
      <w:lvlText w:val="o"/>
      <w:lvlJc w:val="left"/>
      <w:pPr>
        <w:tabs>
          <w:tab w:val="num" w:pos="4167"/>
        </w:tabs>
        <w:ind w:left="4167" w:hanging="360"/>
      </w:pPr>
      <w:rPr>
        <w:rFonts w:ascii="Courier New" w:hAnsi="Courier New" w:hint="default"/>
      </w:rPr>
    </w:lvl>
    <w:lvl w:ilvl="5" w:tplc="173E1ED4" w:tentative="1">
      <w:start w:val="1"/>
      <w:numFmt w:val="bullet"/>
      <w:lvlText w:val=""/>
      <w:lvlJc w:val="left"/>
      <w:pPr>
        <w:tabs>
          <w:tab w:val="num" w:pos="4887"/>
        </w:tabs>
        <w:ind w:left="4887" w:hanging="360"/>
      </w:pPr>
      <w:rPr>
        <w:rFonts w:ascii="Wingdings" w:hAnsi="Wingdings" w:hint="default"/>
      </w:rPr>
    </w:lvl>
    <w:lvl w:ilvl="6" w:tplc="27984FE2" w:tentative="1">
      <w:start w:val="1"/>
      <w:numFmt w:val="bullet"/>
      <w:lvlText w:val=""/>
      <w:lvlJc w:val="left"/>
      <w:pPr>
        <w:tabs>
          <w:tab w:val="num" w:pos="5607"/>
        </w:tabs>
        <w:ind w:left="5607" w:hanging="360"/>
      </w:pPr>
      <w:rPr>
        <w:rFonts w:ascii="Symbol" w:hAnsi="Symbol" w:hint="default"/>
      </w:rPr>
    </w:lvl>
    <w:lvl w:ilvl="7" w:tplc="F89C135A" w:tentative="1">
      <w:start w:val="1"/>
      <w:numFmt w:val="bullet"/>
      <w:lvlText w:val="o"/>
      <w:lvlJc w:val="left"/>
      <w:pPr>
        <w:tabs>
          <w:tab w:val="num" w:pos="6327"/>
        </w:tabs>
        <w:ind w:left="6327" w:hanging="360"/>
      </w:pPr>
      <w:rPr>
        <w:rFonts w:ascii="Courier New" w:hAnsi="Courier New" w:hint="default"/>
      </w:rPr>
    </w:lvl>
    <w:lvl w:ilvl="8" w:tplc="E8E0789C" w:tentative="1">
      <w:start w:val="1"/>
      <w:numFmt w:val="bullet"/>
      <w:lvlText w:val=""/>
      <w:lvlJc w:val="left"/>
      <w:pPr>
        <w:tabs>
          <w:tab w:val="num" w:pos="7047"/>
        </w:tabs>
        <w:ind w:left="7047" w:hanging="360"/>
      </w:pPr>
      <w:rPr>
        <w:rFonts w:ascii="Wingdings" w:hAnsi="Wingdings" w:hint="default"/>
      </w:rPr>
    </w:lvl>
  </w:abstractNum>
  <w:abstractNum w:abstractNumId="58" w15:restartNumberingAfterBreak="0">
    <w:nsid w:val="7A9735D0"/>
    <w:multiLevelType w:val="hybridMultilevel"/>
    <w:tmpl w:val="4582188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7B8500E7"/>
    <w:multiLevelType w:val="hybridMultilevel"/>
    <w:tmpl w:val="50AA1D28"/>
    <w:lvl w:ilvl="0" w:tplc="FFFFFFFF">
      <w:start w:val="16"/>
      <w:numFmt w:val="bullet"/>
      <w:lvlText w:val="–"/>
      <w:lvlJc w:val="left"/>
      <w:pPr>
        <w:tabs>
          <w:tab w:val="num" w:pos="922"/>
        </w:tabs>
        <w:ind w:left="922" w:hanging="360"/>
      </w:pPr>
      <w:rPr>
        <w:rFonts w:ascii="Times New Roman" w:eastAsia="Times New Roman" w:hAnsi="Times New Roman" w:cs="Times New Roman" w:hint="default"/>
      </w:rPr>
    </w:lvl>
    <w:lvl w:ilvl="1" w:tplc="FFFFFFFF">
      <w:start w:val="1"/>
      <w:numFmt w:val="bullet"/>
      <w:lvlText w:val="o"/>
      <w:lvlJc w:val="left"/>
      <w:pPr>
        <w:tabs>
          <w:tab w:val="num" w:pos="1642"/>
        </w:tabs>
        <w:ind w:left="1642" w:hanging="360"/>
      </w:pPr>
      <w:rPr>
        <w:rFonts w:ascii="Courier New" w:hAnsi="Courier New" w:cs="Courier New" w:hint="default"/>
      </w:rPr>
    </w:lvl>
    <w:lvl w:ilvl="2" w:tplc="FFFFFFFF" w:tentative="1">
      <w:start w:val="1"/>
      <w:numFmt w:val="bullet"/>
      <w:lvlText w:val=""/>
      <w:lvlJc w:val="left"/>
      <w:pPr>
        <w:tabs>
          <w:tab w:val="num" w:pos="2362"/>
        </w:tabs>
        <w:ind w:left="2362" w:hanging="360"/>
      </w:pPr>
      <w:rPr>
        <w:rFonts w:ascii="Wingdings" w:hAnsi="Wingdings" w:hint="default"/>
      </w:rPr>
    </w:lvl>
    <w:lvl w:ilvl="3" w:tplc="FFFFFFFF" w:tentative="1">
      <w:start w:val="1"/>
      <w:numFmt w:val="bullet"/>
      <w:lvlText w:val=""/>
      <w:lvlJc w:val="left"/>
      <w:pPr>
        <w:tabs>
          <w:tab w:val="num" w:pos="3082"/>
        </w:tabs>
        <w:ind w:left="3082" w:hanging="360"/>
      </w:pPr>
      <w:rPr>
        <w:rFonts w:ascii="Symbol" w:hAnsi="Symbol" w:hint="default"/>
      </w:rPr>
    </w:lvl>
    <w:lvl w:ilvl="4" w:tplc="FFFFFFFF" w:tentative="1">
      <w:start w:val="1"/>
      <w:numFmt w:val="bullet"/>
      <w:lvlText w:val="o"/>
      <w:lvlJc w:val="left"/>
      <w:pPr>
        <w:tabs>
          <w:tab w:val="num" w:pos="3802"/>
        </w:tabs>
        <w:ind w:left="3802" w:hanging="360"/>
      </w:pPr>
      <w:rPr>
        <w:rFonts w:ascii="Courier New" w:hAnsi="Courier New" w:cs="Courier New" w:hint="default"/>
      </w:rPr>
    </w:lvl>
    <w:lvl w:ilvl="5" w:tplc="FFFFFFFF" w:tentative="1">
      <w:start w:val="1"/>
      <w:numFmt w:val="bullet"/>
      <w:lvlText w:val=""/>
      <w:lvlJc w:val="left"/>
      <w:pPr>
        <w:tabs>
          <w:tab w:val="num" w:pos="4522"/>
        </w:tabs>
        <w:ind w:left="4522" w:hanging="360"/>
      </w:pPr>
      <w:rPr>
        <w:rFonts w:ascii="Wingdings" w:hAnsi="Wingdings" w:hint="default"/>
      </w:rPr>
    </w:lvl>
    <w:lvl w:ilvl="6" w:tplc="FFFFFFFF" w:tentative="1">
      <w:start w:val="1"/>
      <w:numFmt w:val="bullet"/>
      <w:lvlText w:val=""/>
      <w:lvlJc w:val="left"/>
      <w:pPr>
        <w:tabs>
          <w:tab w:val="num" w:pos="5242"/>
        </w:tabs>
        <w:ind w:left="5242" w:hanging="360"/>
      </w:pPr>
      <w:rPr>
        <w:rFonts w:ascii="Symbol" w:hAnsi="Symbol" w:hint="default"/>
      </w:rPr>
    </w:lvl>
    <w:lvl w:ilvl="7" w:tplc="FFFFFFFF" w:tentative="1">
      <w:start w:val="1"/>
      <w:numFmt w:val="bullet"/>
      <w:lvlText w:val="o"/>
      <w:lvlJc w:val="left"/>
      <w:pPr>
        <w:tabs>
          <w:tab w:val="num" w:pos="5962"/>
        </w:tabs>
        <w:ind w:left="5962" w:hanging="360"/>
      </w:pPr>
      <w:rPr>
        <w:rFonts w:ascii="Courier New" w:hAnsi="Courier New" w:cs="Courier New" w:hint="default"/>
      </w:rPr>
    </w:lvl>
    <w:lvl w:ilvl="8" w:tplc="FFFFFFFF" w:tentative="1">
      <w:start w:val="1"/>
      <w:numFmt w:val="bullet"/>
      <w:lvlText w:val=""/>
      <w:lvlJc w:val="left"/>
      <w:pPr>
        <w:tabs>
          <w:tab w:val="num" w:pos="6682"/>
        </w:tabs>
        <w:ind w:left="6682" w:hanging="360"/>
      </w:pPr>
      <w:rPr>
        <w:rFonts w:ascii="Wingdings" w:hAnsi="Wingdings" w:hint="default"/>
      </w:rPr>
    </w:lvl>
  </w:abstractNum>
  <w:abstractNum w:abstractNumId="60" w15:restartNumberingAfterBreak="0">
    <w:nsid w:val="7DE33588"/>
    <w:multiLevelType w:val="hybridMultilevel"/>
    <w:tmpl w:val="ACEA3FE6"/>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7"/>
  </w:num>
  <w:num w:numId="3">
    <w:abstractNumId w:val="7"/>
  </w:num>
  <w:num w:numId="4">
    <w:abstractNumId w:val="24"/>
  </w:num>
  <w:num w:numId="5">
    <w:abstractNumId w:val="17"/>
  </w:num>
  <w:num w:numId="6">
    <w:abstractNumId w:val="0"/>
  </w:num>
  <w:num w:numId="7">
    <w:abstractNumId w:val="53"/>
  </w:num>
  <w:num w:numId="8">
    <w:abstractNumId w:val="7"/>
  </w:num>
  <w:num w:numId="9">
    <w:abstractNumId w:val="20"/>
  </w:num>
  <w:num w:numId="10">
    <w:abstractNumId w:val="19"/>
  </w:num>
  <w:num w:numId="11">
    <w:abstractNumId w:val="59"/>
  </w:num>
  <w:num w:numId="12">
    <w:abstractNumId w:val="57"/>
  </w:num>
  <w:num w:numId="13">
    <w:abstractNumId w:val="14"/>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26"/>
  </w:num>
  <w:num w:numId="17">
    <w:abstractNumId w:val="8"/>
  </w:num>
  <w:num w:numId="18">
    <w:abstractNumId w:val="13"/>
  </w:num>
  <w:num w:numId="19">
    <w:abstractNumId w:val="28"/>
  </w:num>
  <w:num w:numId="20">
    <w:abstractNumId w:val="21"/>
  </w:num>
  <w:num w:numId="21">
    <w:abstractNumId w:val="41"/>
  </w:num>
  <w:num w:numId="22">
    <w:abstractNumId w:val="1"/>
  </w:num>
  <w:num w:numId="23">
    <w:abstractNumId w:val="37"/>
  </w:num>
  <w:num w:numId="24">
    <w:abstractNumId w:val="31"/>
  </w:num>
  <w:num w:numId="25">
    <w:abstractNumId w:val="5"/>
  </w:num>
  <w:num w:numId="26">
    <w:abstractNumId w:val="48"/>
  </w:num>
  <w:num w:numId="27">
    <w:abstractNumId w:val="30"/>
  </w:num>
  <w:num w:numId="28">
    <w:abstractNumId w:val="29"/>
  </w:num>
  <w:num w:numId="29">
    <w:abstractNumId w:val="44"/>
  </w:num>
  <w:num w:numId="30">
    <w:abstractNumId w:val="38"/>
  </w:num>
  <w:num w:numId="31">
    <w:abstractNumId w:val="35"/>
  </w:num>
  <w:num w:numId="32">
    <w:abstractNumId w:val="39"/>
  </w:num>
  <w:num w:numId="33">
    <w:abstractNumId w:val="36"/>
  </w:num>
  <w:num w:numId="34">
    <w:abstractNumId w:val="18"/>
  </w:num>
  <w:num w:numId="35">
    <w:abstractNumId w:val="56"/>
  </w:num>
  <w:num w:numId="36">
    <w:abstractNumId w:val="45"/>
  </w:num>
  <w:num w:numId="37">
    <w:abstractNumId w:val="27"/>
  </w:num>
  <w:num w:numId="38">
    <w:abstractNumId w:val="3"/>
  </w:num>
  <w:num w:numId="39">
    <w:abstractNumId w:val="23"/>
  </w:num>
  <w:num w:numId="40">
    <w:abstractNumId w:val="58"/>
  </w:num>
  <w:num w:numId="41">
    <w:abstractNumId w:val="40"/>
  </w:num>
  <w:num w:numId="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1"/>
  </w:num>
  <w:num w:numId="46">
    <w:abstractNumId w:val="60"/>
  </w:num>
  <w:num w:numId="47">
    <w:abstractNumId w:val="54"/>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23D"/>
    <w:rsid w:val="0000047D"/>
    <w:rsid w:val="000015A4"/>
    <w:rsid w:val="00001BF1"/>
    <w:rsid w:val="00001D06"/>
    <w:rsid w:val="000024FE"/>
    <w:rsid w:val="0000371B"/>
    <w:rsid w:val="000039DE"/>
    <w:rsid w:val="000041E1"/>
    <w:rsid w:val="000041E6"/>
    <w:rsid w:val="00004763"/>
    <w:rsid w:val="00004854"/>
    <w:rsid w:val="00004EC0"/>
    <w:rsid w:val="000051C7"/>
    <w:rsid w:val="0000598F"/>
    <w:rsid w:val="000063F5"/>
    <w:rsid w:val="00006A07"/>
    <w:rsid w:val="00007124"/>
    <w:rsid w:val="00007699"/>
    <w:rsid w:val="00007DA2"/>
    <w:rsid w:val="00010739"/>
    <w:rsid w:val="00011DFC"/>
    <w:rsid w:val="00012EEA"/>
    <w:rsid w:val="00013B72"/>
    <w:rsid w:val="00014AC5"/>
    <w:rsid w:val="00014DCD"/>
    <w:rsid w:val="0001599E"/>
    <w:rsid w:val="00015B41"/>
    <w:rsid w:val="00016DEE"/>
    <w:rsid w:val="000173BE"/>
    <w:rsid w:val="00017712"/>
    <w:rsid w:val="00020A90"/>
    <w:rsid w:val="00021842"/>
    <w:rsid w:val="000218B4"/>
    <w:rsid w:val="00021D89"/>
    <w:rsid w:val="00024AC4"/>
    <w:rsid w:val="00026244"/>
    <w:rsid w:val="000273D5"/>
    <w:rsid w:val="000279AA"/>
    <w:rsid w:val="000279D9"/>
    <w:rsid w:val="00031009"/>
    <w:rsid w:val="00032419"/>
    <w:rsid w:val="00032BBF"/>
    <w:rsid w:val="00033338"/>
    <w:rsid w:val="00033751"/>
    <w:rsid w:val="0003377B"/>
    <w:rsid w:val="00033BA2"/>
    <w:rsid w:val="00033C4A"/>
    <w:rsid w:val="00033DFB"/>
    <w:rsid w:val="00034AD4"/>
    <w:rsid w:val="00034E89"/>
    <w:rsid w:val="00035031"/>
    <w:rsid w:val="00035503"/>
    <w:rsid w:val="00035968"/>
    <w:rsid w:val="00035AB3"/>
    <w:rsid w:val="0003730C"/>
    <w:rsid w:val="00037B18"/>
    <w:rsid w:val="0004423D"/>
    <w:rsid w:val="000445FA"/>
    <w:rsid w:val="00044CC8"/>
    <w:rsid w:val="00045EA9"/>
    <w:rsid w:val="0004602C"/>
    <w:rsid w:val="000469FB"/>
    <w:rsid w:val="00046DAA"/>
    <w:rsid w:val="00046DC8"/>
    <w:rsid w:val="000503DF"/>
    <w:rsid w:val="00050BC3"/>
    <w:rsid w:val="00050DE9"/>
    <w:rsid w:val="00050E06"/>
    <w:rsid w:val="00051050"/>
    <w:rsid w:val="00052A97"/>
    <w:rsid w:val="00054833"/>
    <w:rsid w:val="00054EF3"/>
    <w:rsid w:val="000560E8"/>
    <w:rsid w:val="00057788"/>
    <w:rsid w:val="00057E74"/>
    <w:rsid w:val="000610D1"/>
    <w:rsid w:val="00061D7C"/>
    <w:rsid w:val="00061EA6"/>
    <w:rsid w:val="00062D71"/>
    <w:rsid w:val="00064C65"/>
    <w:rsid w:val="00064E29"/>
    <w:rsid w:val="0006518A"/>
    <w:rsid w:val="00065981"/>
    <w:rsid w:val="000667DF"/>
    <w:rsid w:val="00066A5B"/>
    <w:rsid w:val="000700D8"/>
    <w:rsid w:val="000705AA"/>
    <w:rsid w:val="0007138F"/>
    <w:rsid w:val="00071853"/>
    <w:rsid w:val="00071B05"/>
    <w:rsid w:val="00071DF4"/>
    <w:rsid w:val="00071ECA"/>
    <w:rsid w:val="00072568"/>
    <w:rsid w:val="00073AD5"/>
    <w:rsid w:val="000747DB"/>
    <w:rsid w:val="00074E2B"/>
    <w:rsid w:val="0007530B"/>
    <w:rsid w:val="00075709"/>
    <w:rsid w:val="000757AC"/>
    <w:rsid w:val="00075B34"/>
    <w:rsid w:val="00076C51"/>
    <w:rsid w:val="00076D1A"/>
    <w:rsid w:val="0007737E"/>
    <w:rsid w:val="00077465"/>
    <w:rsid w:val="00077708"/>
    <w:rsid w:val="000779E8"/>
    <w:rsid w:val="00077A37"/>
    <w:rsid w:val="00077C50"/>
    <w:rsid w:val="00080BB5"/>
    <w:rsid w:val="000816FD"/>
    <w:rsid w:val="0008195E"/>
    <w:rsid w:val="000820E3"/>
    <w:rsid w:val="000824FC"/>
    <w:rsid w:val="000838E0"/>
    <w:rsid w:val="00083DDA"/>
    <w:rsid w:val="00084919"/>
    <w:rsid w:val="000857F7"/>
    <w:rsid w:val="00085FE3"/>
    <w:rsid w:val="00087709"/>
    <w:rsid w:val="000877AF"/>
    <w:rsid w:val="00087911"/>
    <w:rsid w:val="00087A74"/>
    <w:rsid w:val="00087AF5"/>
    <w:rsid w:val="00090070"/>
    <w:rsid w:val="00090318"/>
    <w:rsid w:val="00090CA6"/>
    <w:rsid w:val="000911EA"/>
    <w:rsid w:val="00091970"/>
    <w:rsid w:val="0009294E"/>
    <w:rsid w:val="00093D1D"/>
    <w:rsid w:val="00093DC9"/>
    <w:rsid w:val="000940F0"/>
    <w:rsid w:val="000950FE"/>
    <w:rsid w:val="00095D21"/>
    <w:rsid w:val="00095DE6"/>
    <w:rsid w:val="00095F90"/>
    <w:rsid w:val="0009767A"/>
    <w:rsid w:val="000A01D1"/>
    <w:rsid w:val="000A0654"/>
    <w:rsid w:val="000A0999"/>
    <w:rsid w:val="000A0B04"/>
    <w:rsid w:val="000A3A6C"/>
    <w:rsid w:val="000A3B1F"/>
    <w:rsid w:val="000A4014"/>
    <w:rsid w:val="000A4D3A"/>
    <w:rsid w:val="000A4F1B"/>
    <w:rsid w:val="000A56F7"/>
    <w:rsid w:val="000A68F1"/>
    <w:rsid w:val="000A69E3"/>
    <w:rsid w:val="000A6B9E"/>
    <w:rsid w:val="000A7547"/>
    <w:rsid w:val="000A7EBD"/>
    <w:rsid w:val="000B09E5"/>
    <w:rsid w:val="000B0A52"/>
    <w:rsid w:val="000B1373"/>
    <w:rsid w:val="000B1549"/>
    <w:rsid w:val="000B1AAF"/>
    <w:rsid w:val="000B1B75"/>
    <w:rsid w:val="000B1D52"/>
    <w:rsid w:val="000B368E"/>
    <w:rsid w:val="000B3762"/>
    <w:rsid w:val="000B4416"/>
    <w:rsid w:val="000B4499"/>
    <w:rsid w:val="000B4CCB"/>
    <w:rsid w:val="000B5547"/>
    <w:rsid w:val="000B5C27"/>
    <w:rsid w:val="000B6A5B"/>
    <w:rsid w:val="000B6D4E"/>
    <w:rsid w:val="000B7A0B"/>
    <w:rsid w:val="000C0CEE"/>
    <w:rsid w:val="000C189C"/>
    <w:rsid w:val="000C1AF1"/>
    <w:rsid w:val="000C1DF8"/>
    <w:rsid w:val="000C2588"/>
    <w:rsid w:val="000C2B71"/>
    <w:rsid w:val="000C3096"/>
    <w:rsid w:val="000C3A27"/>
    <w:rsid w:val="000C3AFC"/>
    <w:rsid w:val="000C505E"/>
    <w:rsid w:val="000C568F"/>
    <w:rsid w:val="000C5D72"/>
    <w:rsid w:val="000C73E9"/>
    <w:rsid w:val="000C7AED"/>
    <w:rsid w:val="000C7B47"/>
    <w:rsid w:val="000D0502"/>
    <w:rsid w:val="000D0A7A"/>
    <w:rsid w:val="000D1094"/>
    <w:rsid w:val="000D24BD"/>
    <w:rsid w:val="000D2E0A"/>
    <w:rsid w:val="000D2E23"/>
    <w:rsid w:val="000D2EC9"/>
    <w:rsid w:val="000D4ED0"/>
    <w:rsid w:val="000D5091"/>
    <w:rsid w:val="000D513C"/>
    <w:rsid w:val="000D5192"/>
    <w:rsid w:val="000D5A40"/>
    <w:rsid w:val="000D5D4B"/>
    <w:rsid w:val="000D695D"/>
    <w:rsid w:val="000D7A58"/>
    <w:rsid w:val="000D7AC1"/>
    <w:rsid w:val="000D7B68"/>
    <w:rsid w:val="000D7D3B"/>
    <w:rsid w:val="000D7D6B"/>
    <w:rsid w:val="000E0707"/>
    <w:rsid w:val="000E156F"/>
    <w:rsid w:val="000E1733"/>
    <w:rsid w:val="000E1EDA"/>
    <w:rsid w:val="000E21F2"/>
    <w:rsid w:val="000E3299"/>
    <w:rsid w:val="000E3E85"/>
    <w:rsid w:val="000E4C67"/>
    <w:rsid w:val="000E5033"/>
    <w:rsid w:val="000E5715"/>
    <w:rsid w:val="000E5838"/>
    <w:rsid w:val="000E681D"/>
    <w:rsid w:val="000E6DDF"/>
    <w:rsid w:val="000E7453"/>
    <w:rsid w:val="000F03E6"/>
    <w:rsid w:val="000F10C9"/>
    <w:rsid w:val="000F33B3"/>
    <w:rsid w:val="000F4437"/>
    <w:rsid w:val="000F47CF"/>
    <w:rsid w:val="000F487C"/>
    <w:rsid w:val="000F488B"/>
    <w:rsid w:val="000F5559"/>
    <w:rsid w:val="000F55BC"/>
    <w:rsid w:val="000F5B4E"/>
    <w:rsid w:val="000F5F97"/>
    <w:rsid w:val="000F7991"/>
    <w:rsid w:val="001007F0"/>
    <w:rsid w:val="0010080F"/>
    <w:rsid w:val="00101177"/>
    <w:rsid w:val="00101F1B"/>
    <w:rsid w:val="001028E3"/>
    <w:rsid w:val="00102DC3"/>
    <w:rsid w:val="00103B2B"/>
    <w:rsid w:val="00104B93"/>
    <w:rsid w:val="00104F11"/>
    <w:rsid w:val="00105B79"/>
    <w:rsid w:val="0010630A"/>
    <w:rsid w:val="00106FE0"/>
    <w:rsid w:val="001102BC"/>
    <w:rsid w:val="00111224"/>
    <w:rsid w:val="00111527"/>
    <w:rsid w:val="001115A5"/>
    <w:rsid w:val="001117CA"/>
    <w:rsid w:val="00111FDC"/>
    <w:rsid w:val="00112CF7"/>
    <w:rsid w:val="00112D0B"/>
    <w:rsid w:val="001141DF"/>
    <w:rsid w:val="00120D0C"/>
    <w:rsid w:val="00120F3D"/>
    <w:rsid w:val="001226D1"/>
    <w:rsid w:val="00122B25"/>
    <w:rsid w:val="001252C8"/>
    <w:rsid w:val="00125714"/>
    <w:rsid w:val="00126399"/>
    <w:rsid w:val="00127240"/>
    <w:rsid w:val="001276DD"/>
    <w:rsid w:val="001307C5"/>
    <w:rsid w:val="001310A1"/>
    <w:rsid w:val="00131122"/>
    <w:rsid w:val="00131B99"/>
    <w:rsid w:val="00132504"/>
    <w:rsid w:val="001329AE"/>
    <w:rsid w:val="001331C1"/>
    <w:rsid w:val="00133EF6"/>
    <w:rsid w:val="00134812"/>
    <w:rsid w:val="00134D1E"/>
    <w:rsid w:val="0013596A"/>
    <w:rsid w:val="00135B60"/>
    <w:rsid w:val="00135E6A"/>
    <w:rsid w:val="00136A59"/>
    <w:rsid w:val="00141672"/>
    <w:rsid w:val="00141BC1"/>
    <w:rsid w:val="00141E99"/>
    <w:rsid w:val="001428CF"/>
    <w:rsid w:val="00142B99"/>
    <w:rsid w:val="00142E12"/>
    <w:rsid w:val="001435E4"/>
    <w:rsid w:val="00144E18"/>
    <w:rsid w:val="0014578A"/>
    <w:rsid w:val="0014595D"/>
    <w:rsid w:val="0014622F"/>
    <w:rsid w:val="001473B0"/>
    <w:rsid w:val="001478D5"/>
    <w:rsid w:val="00147A41"/>
    <w:rsid w:val="00150568"/>
    <w:rsid w:val="00150F02"/>
    <w:rsid w:val="00151B3F"/>
    <w:rsid w:val="00152BEE"/>
    <w:rsid w:val="0015502C"/>
    <w:rsid w:val="00155115"/>
    <w:rsid w:val="00155D0E"/>
    <w:rsid w:val="00156B98"/>
    <w:rsid w:val="00157068"/>
    <w:rsid w:val="001617C1"/>
    <w:rsid w:val="00162A18"/>
    <w:rsid w:val="00163212"/>
    <w:rsid w:val="00165ABE"/>
    <w:rsid w:val="0016683F"/>
    <w:rsid w:val="00167637"/>
    <w:rsid w:val="00167D6F"/>
    <w:rsid w:val="00170619"/>
    <w:rsid w:val="001713AE"/>
    <w:rsid w:val="001715C9"/>
    <w:rsid w:val="00171812"/>
    <w:rsid w:val="001720FB"/>
    <w:rsid w:val="0017285A"/>
    <w:rsid w:val="00175594"/>
    <w:rsid w:val="001763F5"/>
    <w:rsid w:val="00180809"/>
    <w:rsid w:val="00180878"/>
    <w:rsid w:val="00180DE4"/>
    <w:rsid w:val="0018126A"/>
    <w:rsid w:val="001834E6"/>
    <w:rsid w:val="001844BC"/>
    <w:rsid w:val="001845C2"/>
    <w:rsid w:val="00184B15"/>
    <w:rsid w:val="00185112"/>
    <w:rsid w:val="00185255"/>
    <w:rsid w:val="001854A1"/>
    <w:rsid w:val="001868FC"/>
    <w:rsid w:val="00186DB0"/>
    <w:rsid w:val="00190767"/>
    <w:rsid w:val="00191748"/>
    <w:rsid w:val="001917D6"/>
    <w:rsid w:val="00191CEF"/>
    <w:rsid w:val="00192983"/>
    <w:rsid w:val="00192A15"/>
    <w:rsid w:val="00193215"/>
    <w:rsid w:val="00193A3F"/>
    <w:rsid w:val="001941EC"/>
    <w:rsid w:val="001956E7"/>
    <w:rsid w:val="001958FF"/>
    <w:rsid w:val="001974A3"/>
    <w:rsid w:val="00197EB4"/>
    <w:rsid w:val="001A00E5"/>
    <w:rsid w:val="001A1193"/>
    <w:rsid w:val="001A1B71"/>
    <w:rsid w:val="001A2B03"/>
    <w:rsid w:val="001A3319"/>
    <w:rsid w:val="001A34AF"/>
    <w:rsid w:val="001A47A6"/>
    <w:rsid w:val="001A4EFE"/>
    <w:rsid w:val="001A4F05"/>
    <w:rsid w:val="001A6465"/>
    <w:rsid w:val="001A6BFD"/>
    <w:rsid w:val="001A6E3E"/>
    <w:rsid w:val="001A7846"/>
    <w:rsid w:val="001A7EED"/>
    <w:rsid w:val="001B1927"/>
    <w:rsid w:val="001B1AA4"/>
    <w:rsid w:val="001B1B6B"/>
    <w:rsid w:val="001B1E1B"/>
    <w:rsid w:val="001B1E66"/>
    <w:rsid w:val="001B23D8"/>
    <w:rsid w:val="001B358B"/>
    <w:rsid w:val="001B3B74"/>
    <w:rsid w:val="001B3E00"/>
    <w:rsid w:val="001B3EDF"/>
    <w:rsid w:val="001B3FF2"/>
    <w:rsid w:val="001B49CA"/>
    <w:rsid w:val="001B49FC"/>
    <w:rsid w:val="001B75C8"/>
    <w:rsid w:val="001C09D1"/>
    <w:rsid w:val="001C131E"/>
    <w:rsid w:val="001C263D"/>
    <w:rsid w:val="001C2B47"/>
    <w:rsid w:val="001C3588"/>
    <w:rsid w:val="001C41E1"/>
    <w:rsid w:val="001C5DE8"/>
    <w:rsid w:val="001C64D9"/>
    <w:rsid w:val="001C6F9D"/>
    <w:rsid w:val="001C6FC9"/>
    <w:rsid w:val="001C7592"/>
    <w:rsid w:val="001D055A"/>
    <w:rsid w:val="001D0D67"/>
    <w:rsid w:val="001D14DF"/>
    <w:rsid w:val="001D26E5"/>
    <w:rsid w:val="001D2CFE"/>
    <w:rsid w:val="001D2D05"/>
    <w:rsid w:val="001D3980"/>
    <w:rsid w:val="001D3AF7"/>
    <w:rsid w:val="001D3CB1"/>
    <w:rsid w:val="001D3D2E"/>
    <w:rsid w:val="001D59D6"/>
    <w:rsid w:val="001D6958"/>
    <w:rsid w:val="001E1687"/>
    <w:rsid w:val="001E2E94"/>
    <w:rsid w:val="001E3EF7"/>
    <w:rsid w:val="001E3F5C"/>
    <w:rsid w:val="001E4282"/>
    <w:rsid w:val="001E43BA"/>
    <w:rsid w:val="001E6500"/>
    <w:rsid w:val="001E692E"/>
    <w:rsid w:val="001F026D"/>
    <w:rsid w:val="001F0AD8"/>
    <w:rsid w:val="001F0FBC"/>
    <w:rsid w:val="001F1514"/>
    <w:rsid w:val="001F1F8C"/>
    <w:rsid w:val="001F35B0"/>
    <w:rsid w:val="001F36D6"/>
    <w:rsid w:val="001F39F7"/>
    <w:rsid w:val="001F4FC5"/>
    <w:rsid w:val="001F55B5"/>
    <w:rsid w:val="001F5A29"/>
    <w:rsid w:val="001F5D6D"/>
    <w:rsid w:val="001F6C83"/>
    <w:rsid w:val="002000E4"/>
    <w:rsid w:val="00200206"/>
    <w:rsid w:val="00200221"/>
    <w:rsid w:val="00201173"/>
    <w:rsid w:val="00202500"/>
    <w:rsid w:val="00202884"/>
    <w:rsid w:val="00202BD8"/>
    <w:rsid w:val="00202F50"/>
    <w:rsid w:val="002033AF"/>
    <w:rsid w:val="00203CA1"/>
    <w:rsid w:val="00204244"/>
    <w:rsid w:val="00204A5C"/>
    <w:rsid w:val="00205A52"/>
    <w:rsid w:val="00206820"/>
    <w:rsid w:val="002078C2"/>
    <w:rsid w:val="00207B21"/>
    <w:rsid w:val="002115C3"/>
    <w:rsid w:val="0021183E"/>
    <w:rsid w:val="00211DC1"/>
    <w:rsid w:val="00211FC2"/>
    <w:rsid w:val="002124FF"/>
    <w:rsid w:val="002125FD"/>
    <w:rsid w:val="00214CEE"/>
    <w:rsid w:val="0021557F"/>
    <w:rsid w:val="002159E2"/>
    <w:rsid w:val="002166D7"/>
    <w:rsid w:val="00220955"/>
    <w:rsid w:val="00220B3E"/>
    <w:rsid w:val="00220EBC"/>
    <w:rsid w:val="0022208F"/>
    <w:rsid w:val="002221A6"/>
    <w:rsid w:val="002225CC"/>
    <w:rsid w:val="002229E5"/>
    <w:rsid w:val="002249B8"/>
    <w:rsid w:val="00225B67"/>
    <w:rsid w:val="00226691"/>
    <w:rsid w:val="002278E9"/>
    <w:rsid w:val="00231AD5"/>
    <w:rsid w:val="00231BE6"/>
    <w:rsid w:val="00231C3E"/>
    <w:rsid w:val="00231E39"/>
    <w:rsid w:val="00232D97"/>
    <w:rsid w:val="00233376"/>
    <w:rsid w:val="002334CE"/>
    <w:rsid w:val="00233FA2"/>
    <w:rsid w:val="002342FB"/>
    <w:rsid w:val="002364AC"/>
    <w:rsid w:val="00236F24"/>
    <w:rsid w:val="0024006D"/>
    <w:rsid w:val="002401AC"/>
    <w:rsid w:val="0024076E"/>
    <w:rsid w:val="00240DBA"/>
    <w:rsid w:val="00242004"/>
    <w:rsid w:val="00242130"/>
    <w:rsid w:val="00242643"/>
    <w:rsid w:val="00242E3F"/>
    <w:rsid w:val="002431BE"/>
    <w:rsid w:val="002436C1"/>
    <w:rsid w:val="00244816"/>
    <w:rsid w:val="00244D03"/>
    <w:rsid w:val="00244FEE"/>
    <w:rsid w:val="00245E91"/>
    <w:rsid w:val="00246409"/>
    <w:rsid w:val="002503E1"/>
    <w:rsid w:val="00250DE8"/>
    <w:rsid w:val="002527BC"/>
    <w:rsid w:val="00255AFE"/>
    <w:rsid w:val="00256269"/>
    <w:rsid w:val="002568C0"/>
    <w:rsid w:val="00257E78"/>
    <w:rsid w:val="0026033D"/>
    <w:rsid w:val="00261527"/>
    <w:rsid w:val="00261811"/>
    <w:rsid w:val="00262244"/>
    <w:rsid w:val="0026245E"/>
    <w:rsid w:val="002639F7"/>
    <w:rsid w:val="00266547"/>
    <w:rsid w:val="002666AD"/>
    <w:rsid w:val="00266861"/>
    <w:rsid w:val="00266953"/>
    <w:rsid w:val="002705F9"/>
    <w:rsid w:val="00271CD2"/>
    <w:rsid w:val="0027264E"/>
    <w:rsid w:val="00272E30"/>
    <w:rsid w:val="002731CC"/>
    <w:rsid w:val="0027322E"/>
    <w:rsid w:val="00274343"/>
    <w:rsid w:val="0027500C"/>
    <w:rsid w:val="002755FF"/>
    <w:rsid w:val="0027677B"/>
    <w:rsid w:val="002767D3"/>
    <w:rsid w:val="00276E03"/>
    <w:rsid w:val="002773D6"/>
    <w:rsid w:val="00277D07"/>
    <w:rsid w:val="00277DB0"/>
    <w:rsid w:val="00280A33"/>
    <w:rsid w:val="002813D3"/>
    <w:rsid w:val="002822DC"/>
    <w:rsid w:val="002824FF"/>
    <w:rsid w:val="00282EFB"/>
    <w:rsid w:val="002834F8"/>
    <w:rsid w:val="00284ADF"/>
    <w:rsid w:val="00286F57"/>
    <w:rsid w:val="00287376"/>
    <w:rsid w:val="002873A4"/>
    <w:rsid w:val="00290C6E"/>
    <w:rsid w:val="00290E1C"/>
    <w:rsid w:val="00291A4E"/>
    <w:rsid w:val="00291B1E"/>
    <w:rsid w:val="00293FE6"/>
    <w:rsid w:val="002941FA"/>
    <w:rsid w:val="0029443E"/>
    <w:rsid w:val="00294E70"/>
    <w:rsid w:val="002957AB"/>
    <w:rsid w:val="00296BD9"/>
    <w:rsid w:val="00297646"/>
    <w:rsid w:val="002977AF"/>
    <w:rsid w:val="00297C3A"/>
    <w:rsid w:val="002A2049"/>
    <w:rsid w:val="002A27F8"/>
    <w:rsid w:val="002A3788"/>
    <w:rsid w:val="002A4574"/>
    <w:rsid w:val="002A5098"/>
    <w:rsid w:val="002A6D89"/>
    <w:rsid w:val="002B0B0B"/>
    <w:rsid w:val="002B169F"/>
    <w:rsid w:val="002B1F74"/>
    <w:rsid w:val="002B2036"/>
    <w:rsid w:val="002B21ED"/>
    <w:rsid w:val="002B2871"/>
    <w:rsid w:val="002B40D9"/>
    <w:rsid w:val="002B496B"/>
    <w:rsid w:val="002B4FAE"/>
    <w:rsid w:val="002B69C4"/>
    <w:rsid w:val="002B7900"/>
    <w:rsid w:val="002C0451"/>
    <w:rsid w:val="002C095E"/>
    <w:rsid w:val="002C1DFF"/>
    <w:rsid w:val="002C20CE"/>
    <w:rsid w:val="002C25F0"/>
    <w:rsid w:val="002C27C0"/>
    <w:rsid w:val="002C339F"/>
    <w:rsid w:val="002C5535"/>
    <w:rsid w:val="002C5F80"/>
    <w:rsid w:val="002C60D9"/>
    <w:rsid w:val="002C6780"/>
    <w:rsid w:val="002C6D43"/>
    <w:rsid w:val="002C70BE"/>
    <w:rsid w:val="002D0323"/>
    <w:rsid w:val="002D0A9F"/>
    <w:rsid w:val="002D1F04"/>
    <w:rsid w:val="002D2E55"/>
    <w:rsid w:val="002D4554"/>
    <w:rsid w:val="002D607D"/>
    <w:rsid w:val="002D63B6"/>
    <w:rsid w:val="002D64C6"/>
    <w:rsid w:val="002D6A73"/>
    <w:rsid w:val="002D6C38"/>
    <w:rsid w:val="002D7CA3"/>
    <w:rsid w:val="002E0EB4"/>
    <w:rsid w:val="002E2120"/>
    <w:rsid w:val="002E3354"/>
    <w:rsid w:val="002E4A8C"/>
    <w:rsid w:val="002E4B9A"/>
    <w:rsid w:val="002E55DE"/>
    <w:rsid w:val="002E5F11"/>
    <w:rsid w:val="002E63C4"/>
    <w:rsid w:val="002E7CED"/>
    <w:rsid w:val="002E7DFA"/>
    <w:rsid w:val="002F0CFE"/>
    <w:rsid w:val="002F2BF4"/>
    <w:rsid w:val="002F33D5"/>
    <w:rsid w:val="002F3A0F"/>
    <w:rsid w:val="002F4262"/>
    <w:rsid w:val="002F6342"/>
    <w:rsid w:val="002F7F4D"/>
    <w:rsid w:val="00300047"/>
    <w:rsid w:val="003026A0"/>
    <w:rsid w:val="003034B6"/>
    <w:rsid w:val="00305F88"/>
    <w:rsid w:val="0030619C"/>
    <w:rsid w:val="00306528"/>
    <w:rsid w:val="00306875"/>
    <w:rsid w:val="00306947"/>
    <w:rsid w:val="003072AE"/>
    <w:rsid w:val="003078DC"/>
    <w:rsid w:val="00311EC9"/>
    <w:rsid w:val="00312344"/>
    <w:rsid w:val="00313B8E"/>
    <w:rsid w:val="00313C69"/>
    <w:rsid w:val="0031446B"/>
    <w:rsid w:val="00314798"/>
    <w:rsid w:val="003153A3"/>
    <w:rsid w:val="003154CF"/>
    <w:rsid w:val="003155B6"/>
    <w:rsid w:val="00315B9A"/>
    <w:rsid w:val="00315DC0"/>
    <w:rsid w:val="00315F68"/>
    <w:rsid w:val="0031612C"/>
    <w:rsid w:val="0031657B"/>
    <w:rsid w:val="003175F9"/>
    <w:rsid w:val="003215EF"/>
    <w:rsid w:val="00321E38"/>
    <w:rsid w:val="00321F4A"/>
    <w:rsid w:val="0032224C"/>
    <w:rsid w:val="0032350B"/>
    <w:rsid w:val="00323F66"/>
    <w:rsid w:val="0032425F"/>
    <w:rsid w:val="00324721"/>
    <w:rsid w:val="00324CAC"/>
    <w:rsid w:val="003257EA"/>
    <w:rsid w:val="003264CD"/>
    <w:rsid w:val="00327708"/>
    <w:rsid w:val="00327762"/>
    <w:rsid w:val="00327BF5"/>
    <w:rsid w:val="003302E2"/>
    <w:rsid w:val="0033144E"/>
    <w:rsid w:val="00332C37"/>
    <w:rsid w:val="00332EDE"/>
    <w:rsid w:val="00334A4C"/>
    <w:rsid w:val="00334BF0"/>
    <w:rsid w:val="003352A5"/>
    <w:rsid w:val="00336483"/>
    <w:rsid w:val="00337A9F"/>
    <w:rsid w:val="00337C54"/>
    <w:rsid w:val="00337FBF"/>
    <w:rsid w:val="0034166F"/>
    <w:rsid w:val="0034185B"/>
    <w:rsid w:val="00343D08"/>
    <w:rsid w:val="0034462B"/>
    <w:rsid w:val="00345ECD"/>
    <w:rsid w:val="00345F97"/>
    <w:rsid w:val="0034611C"/>
    <w:rsid w:val="00352359"/>
    <w:rsid w:val="003546B8"/>
    <w:rsid w:val="0035499B"/>
    <w:rsid w:val="00355E1A"/>
    <w:rsid w:val="00356697"/>
    <w:rsid w:val="0035698D"/>
    <w:rsid w:val="00356EF5"/>
    <w:rsid w:val="003577B4"/>
    <w:rsid w:val="00362998"/>
    <w:rsid w:val="0036380E"/>
    <w:rsid w:val="003661A9"/>
    <w:rsid w:val="003676DC"/>
    <w:rsid w:val="00371169"/>
    <w:rsid w:val="00371B51"/>
    <w:rsid w:val="003721F4"/>
    <w:rsid w:val="00372A0F"/>
    <w:rsid w:val="00372E40"/>
    <w:rsid w:val="0037368E"/>
    <w:rsid w:val="00373898"/>
    <w:rsid w:val="00373BE5"/>
    <w:rsid w:val="0037485B"/>
    <w:rsid w:val="00374BDD"/>
    <w:rsid w:val="00374C19"/>
    <w:rsid w:val="00374D9F"/>
    <w:rsid w:val="00375BA3"/>
    <w:rsid w:val="00375CB3"/>
    <w:rsid w:val="0037678D"/>
    <w:rsid w:val="00376FCA"/>
    <w:rsid w:val="00380318"/>
    <w:rsid w:val="00381EDE"/>
    <w:rsid w:val="00382B92"/>
    <w:rsid w:val="00382FB4"/>
    <w:rsid w:val="003831FE"/>
    <w:rsid w:val="003844B8"/>
    <w:rsid w:val="00384FBE"/>
    <w:rsid w:val="00385A88"/>
    <w:rsid w:val="00386E85"/>
    <w:rsid w:val="003874BC"/>
    <w:rsid w:val="003903D7"/>
    <w:rsid w:val="0039067F"/>
    <w:rsid w:val="003906FB"/>
    <w:rsid w:val="00391C8B"/>
    <w:rsid w:val="00391DF7"/>
    <w:rsid w:val="0039202B"/>
    <w:rsid w:val="00392593"/>
    <w:rsid w:val="00392DB7"/>
    <w:rsid w:val="003949A0"/>
    <w:rsid w:val="00395502"/>
    <w:rsid w:val="00395958"/>
    <w:rsid w:val="00395ADF"/>
    <w:rsid w:val="00396792"/>
    <w:rsid w:val="003968F9"/>
    <w:rsid w:val="0039713B"/>
    <w:rsid w:val="0039799E"/>
    <w:rsid w:val="003979D0"/>
    <w:rsid w:val="003A00AF"/>
    <w:rsid w:val="003A0D24"/>
    <w:rsid w:val="003A14FC"/>
    <w:rsid w:val="003A2652"/>
    <w:rsid w:val="003A2BA6"/>
    <w:rsid w:val="003A2CF9"/>
    <w:rsid w:val="003A45B0"/>
    <w:rsid w:val="003A514C"/>
    <w:rsid w:val="003A6483"/>
    <w:rsid w:val="003A69FB"/>
    <w:rsid w:val="003A72E6"/>
    <w:rsid w:val="003A7A2A"/>
    <w:rsid w:val="003B05C2"/>
    <w:rsid w:val="003B195D"/>
    <w:rsid w:val="003B1EB4"/>
    <w:rsid w:val="003B2BD5"/>
    <w:rsid w:val="003B2C32"/>
    <w:rsid w:val="003B35D5"/>
    <w:rsid w:val="003B3917"/>
    <w:rsid w:val="003B426E"/>
    <w:rsid w:val="003B4404"/>
    <w:rsid w:val="003B6296"/>
    <w:rsid w:val="003B63EC"/>
    <w:rsid w:val="003B79D0"/>
    <w:rsid w:val="003C06CD"/>
    <w:rsid w:val="003C0EE7"/>
    <w:rsid w:val="003C17C1"/>
    <w:rsid w:val="003C1B89"/>
    <w:rsid w:val="003C2941"/>
    <w:rsid w:val="003C29C4"/>
    <w:rsid w:val="003C2B1D"/>
    <w:rsid w:val="003C2CD0"/>
    <w:rsid w:val="003C3E1D"/>
    <w:rsid w:val="003C3E42"/>
    <w:rsid w:val="003C4099"/>
    <w:rsid w:val="003C4118"/>
    <w:rsid w:val="003C422D"/>
    <w:rsid w:val="003C56BE"/>
    <w:rsid w:val="003C5918"/>
    <w:rsid w:val="003C5FE5"/>
    <w:rsid w:val="003C666F"/>
    <w:rsid w:val="003C6810"/>
    <w:rsid w:val="003C6DFB"/>
    <w:rsid w:val="003C7D57"/>
    <w:rsid w:val="003D13A9"/>
    <w:rsid w:val="003D15F9"/>
    <w:rsid w:val="003D3847"/>
    <w:rsid w:val="003D3C35"/>
    <w:rsid w:val="003D48CC"/>
    <w:rsid w:val="003D4B7F"/>
    <w:rsid w:val="003D53B9"/>
    <w:rsid w:val="003D56B6"/>
    <w:rsid w:val="003D5818"/>
    <w:rsid w:val="003D6A72"/>
    <w:rsid w:val="003E297B"/>
    <w:rsid w:val="003E391F"/>
    <w:rsid w:val="003E4543"/>
    <w:rsid w:val="003E4A1F"/>
    <w:rsid w:val="003E5978"/>
    <w:rsid w:val="003E615D"/>
    <w:rsid w:val="003E6D76"/>
    <w:rsid w:val="003F17BD"/>
    <w:rsid w:val="003F2257"/>
    <w:rsid w:val="003F2D6A"/>
    <w:rsid w:val="003F41F9"/>
    <w:rsid w:val="003F5CF3"/>
    <w:rsid w:val="003F6800"/>
    <w:rsid w:val="00400186"/>
    <w:rsid w:val="0040128A"/>
    <w:rsid w:val="0040177F"/>
    <w:rsid w:val="00401FA7"/>
    <w:rsid w:val="0040226A"/>
    <w:rsid w:val="00402712"/>
    <w:rsid w:val="00402A70"/>
    <w:rsid w:val="00402B23"/>
    <w:rsid w:val="0040414F"/>
    <w:rsid w:val="00404E15"/>
    <w:rsid w:val="004056EA"/>
    <w:rsid w:val="00406E07"/>
    <w:rsid w:val="00406E12"/>
    <w:rsid w:val="00410177"/>
    <w:rsid w:val="0041028B"/>
    <w:rsid w:val="004109C5"/>
    <w:rsid w:val="00411507"/>
    <w:rsid w:val="004120BB"/>
    <w:rsid w:val="00412E3F"/>
    <w:rsid w:val="00412E4D"/>
    <w:rsid w:val="004139A0"/>
    <w:rsid w:val="00413DE1"/>
    <w:rsid w:val="00413FC7"/>
    <w:rsid w:val="00414E86"/>
    <w:rsid w:val="0041504D"/>
    <w:rsid w:val="0041568B"/>
    <w:rsid w:val="00416F6E"/>
    <w:rsid w:val="00420622"/>
    <w:rsid w:val="00420B50"/>
    <w:rsid w:val="0042167D"/>
    <w:rsid w:val="00421A4C"/>
    <w:rsid w:val="004222F3"/>
    <w:rsid w:val="004236C6"/>
    <w:rsid w:val="00423CAA"/>
    <w:rsid w:val="00423D41"/>
    <w:rsid w:val="0042572A"/>
    <w:rsid w:val="00425BC4"/>
    <w:rsid w:val="004272E0"/>
    <w:rsid w:val="004274EA"/>
    <w:rsid w:val="00427CC3"/>
    <w:rsid w:val="00427D46"/>
    <w:rsid w:val="00430B01"/>
    <w:rsid w:val="004317F1"/>
    <w:rsid w:val="00431AB4"/>
    <w:rsid w:val="00433332"/>
    <w:rsid w:val="00433E87"/>
    <w:rsid w:val="00433FCA"/>
    <w:rsid w:val="00435B5C"/>
    <w:rsid w:val="00435E67"/>
    <w:rsid w:val="00436474"/>
    <w:rsid w:val="00436533"/>
    <w:rsid w:val="004365C0"/>
    <w:rsid w:val="00441A22"/>
    <w:rsid w:val="00442986"/>
    <w:rsid w:val="00442DB6"/>
    <w:rsid w:val="0044402C"/>
    <w:rsid w:val="00444538"/>
    <w:rsid w:val="00444A80"/>
    <w:rsid w:val="00444FF0"/>
    <w:rsid w:val="004454D5"/>
    <w:rsid w:val="00445839"/>
    <w:rsid w:val="00447E6E"/>
    <w:rsid w:val="004501A2"/>
    <w:rsid w:val="00450527"/>
    <w:rsid w:val="00450A85"/>
    <w:rsid w:val="00451A89"/>
    <w:rsid w:val="004524E2"/>
    <w:rsid w:val="00454BCD"/>
    <w:rsid w:val="00454C80"/>
    <w:rsid w:val="004555C9"/>
    <w:rsid w:val="00455BA7"/>
    <w:rsid w:val="00457785"/>
    <w:rsid w:val="00457A56"/>
    <w:rsid w:val="00457B35"/>
    <w:rsid w:val="00457BFE"/>
    <w:rsid w:val="00457FB9"/>
    <w:rsid w:val="0046179F"/>
    <w:rsid w:val="00462430"/>
    <w:rsid w:val="00462744"/>
    <w:rsid w:val="00465249"/>
    <w:rsid w:val="00465B56"/>
    <w:rsid w:val="00465EF9"/>
    <w:rsid w:val="004664A0"/>
    <w:rsid w:val="0046730D"/>
    <w:rsid w:val="00470E59"/>
    <w:rsid w:val="00471C67"/>
    <w:rsid w:val="004723C1"/>
    <w:rsid w:val="004725CE"/>
    <w:rsid w:val="00472DAC"/>
    <w:rsid w:val="00473851"/>
    <w:rsid w:val="00473A66"/>
    <w:rsid w:val="00473A94"/>
    <w:rsid w:val="004754BD"/>
    <w:rsid w:val="00475B8C"/>
    <w:rsid w:val="00476120"/>
    <w:rsid w:val="004761CA"/>
    <w:rsid w:val="00476555"/>
    <w:rsid w:val="00476958"/>
    <w:rsid w:val="004769B2"/>
    <w:rsid w:val="00476ACE"/>
    <w:rsid w:val="00476C15"/>
    <w:rsid w:val="00477769"/>
    <w:rsid w:val="004777FE"/>
    <w:rsid w:val="004801DA"/>
    <w:rsid w:val="00480632"/>
    <w:rsid w:val="00482562"/>
    <w:rsid w:val="00483E5D"/>
    <w:rsid w:val="0048433E"/>
    <w:rsid w:val="00486EE8"/>
    <w:rsid w:val="00490875"/>
    <w:rsid w:val="00490C67"/>
    <w:rsid w:val="00490EFB"/>
    <w:rsid w:val="00491200"/>
    <w:rsid w:val="0049163C"/>
    <w:rsid w:val="0049169B"/>
    <w:rsid w:val="00491B63"/>
    <w:rsid w:val="00491ED1"/>
    <w:rsid w:val="00492A11"/>
    <w:rsid w:val="00492DBD"/>
    <w:rsid w:val="004934DC"/>
    <w:rsid w:val="00494109"/>
    <w:rsid w:val="004948EE"/>
    <w:rsid w:val="004956A1"/>
    <w:rsid w:val="00495D4C"/>
    <w:rsid w:val="004A1A51"/>
    <w:rsid w:val="004A2BA3"/>
    <w:rsid w:val="004A460F"/>
    <w:rsid w:val="004A7ADC"/>
    <w:rsid w:val="004B00BC"/>
    <w:rsid w:val="004B1CEA"/>
    <w:rsid w:val="004B1E68"/>
    <w:rsid w:val="004B20EF"/>
    <w:rsid w:val="004B2E5D"/>
    <w:rsid w:val="004B2FC6"/>
    <w:rsid w:val="004B31EE"/>
    <w:rsid w:val="004B4E06"/>
    <w:rsid w:val="004B4F97"/>
    <w:rsid w:val="004B54A9"/>
    <w:rsid w:val="004B55BB"/>
    <w:rsid w:val="004B5C70"/>
    <w:rsid w:val="004B6301"/>
    <w:rsid w:val="004B7718"/>
    <w:rsid w:val="004C0FBD"/>
    <w:rsid w:val="004C1842"/>
    <w:rsid w:val="004C224E"/>
    <w:rsid w:val="004C2BA7"/>
    <w:rsid w:val="004C2F6B"/>
    <w:rsid w:val="004C4BA5"/>
    <w:rsid w:val="004C6179"/>
    <w:rsid w:val="004C68C6"/>
    <w:rsid w:val="004C6E58"/>
    <w:rsid w:val="004C6E59"/>
    <w:rsid w:val="004C78D8"/>
    <w:rsid w:val="004D0493"/>
    <w:rsid w:val="004D0B9C"/>
    <w:rsid w:val="004D1774"/>
    <w:rsid w:val="004D1936"/>
    <w:rsid w:val="004D1A42"/>
    <w:rsid w:val="004D1D45"/>
    <w:rsid w:val="004D22EA"/>
    <w:rsid w:val="004D35D6"/>
    <w:rsid w:val="004D44D6"/>
    <w:rsid w:val="004D4647"/>
    <w:rsid w:val="004D5DB4"/>
    <w:rsid w:val="004D629E"/>
    <w:rsid w:val="004D62F6"/>
    <w:rsid w:val="004D6E94"/>
    <w:rsid w:val="004D770E"/>
    <w:rsid w:val="004E0966"/>
    <w:rsid w:val="004E4BF5"/>
    <w:rsid w:val="004E4C87"/>
    <w:rsid w:val="004E53FF"/>
    <w:rsid w:val="004E54A5"/>
    <w:rsid w:val="004E62EB"/>
    <w:rsid w:val="004E7024"/>
    <w:rsid w:val="004E751E"/>
    <w:rsid w:val="004F0AD4"/>
    <w:rsid w:val="004F0EDF"/>
    <w:rsid w:val="004F1214"/>
    <w:rsid w:val="004F130A"/>
    <w:rsid w:val="004F1548"/>
    <w:rsid w:val="004F17D6"/>
    <w:rsid w:val="004F23CC"/>
    <w:rsid w:val="004F2BBF"/>
    <w:rsid w:val="004F4F45"/>
    <w:rsid w:val="004F53B1"/>
    <w:rsid w:val="004F5824"/>
    <w:rsid w:val="004F5E41"/>
    <w:rsid w:val="004F62D5"/>
    <w:rsid w:val="004F6E8C"/>
    <w:rsid w:val="004F773A"/>
    <w:rsid w:val="004F77D8"/>
    <w:rsid w:val="005001B1"/>
    <w:rsid w:val="00500432"/>
    <w:rsid w:val="00501C08"/>
    <w:rsid w:val="0050216E"/>
    <w:rsid w:val="0050253A"/>
    <w:rsid w:val="005025B0"/>
    <w:rsid w:val="00502F1C"/>
    <w:rsid w:val="005031ED"/>
    <w:rsid w:val="00505364"/>
    <w:rsid w:val="005059E0"/>
    <w:rsid w:val="00507EBF"/>
    <w:rsid w:val="005107BD"/>
    <w:rsid w:val="0051087E"/>
    <w:rsid w:val="00510DAD"/>
    <w:rsid w:val="0051148E"/>
    <w:rsid w:val="00512040"/>
    <w:rsid w:val="005123DE"/>
    <w:rsid w:val="00512ADC"/>
    <w:rsid w:val="00513327"/>
    <w:rsid w:val="00513568"/>
    <w:rsid w:val="00514B10"/>
    <w:rsid w:val="00515BD4"/>
    <w:rsid w:val="00516848"/>
    <w:rsid w:val="00517366"/>
    <w:rsid w:val="0052266D"/>
    <w:rsid w:val="005227FF"/>
    <w:rsid w:val="005233C8"/>
    <w:rsid w:val="00523CD3"/>
    <w:rsid w:val="005249B2"/>
    <w:rsid w:val="0052549B"/>
    <w:rsid w:val="00525B19"/>
    <w:rsid w:val="00525F5E"/>
    <w:rsid w:val="00526499"/>
    <w:rsid w:val="00526D7F"/>
    <w:rsid w:val="005277C1"/>
    <w:rsid w:val="005302DF"/>
    <w:rsid w:val="005302EF"/>
    <w:rsid w:val="00532457"/>
    <w:rsid w:val="0053299E"/>
    <w:rsid w:val="00532F80"/>
    <w:rsid w:val="00533681"/>
    <w:rsid w:val="0053406C"/>
    <w:rsid w:val="00536400"/>
    <w:rsid w:val="005370EB"/>
    <w:rsid w:val="00540327"/>
    <w:rsid w:val="005418A4"/>
    <w:rsid w:val="005422A1"/>
    <w:rsid w:val="00542C38"/>
    <w:rsid w:val="00543086"/>
    <w:rsid w:val="005435FC"/>
    <w:rsid w:val="00543C44"/>
    <w:rsid w:val="00544246"/>
    <w:rsid w:val="0054499B"/>
    <w:rsid w:val="00545899"/>
    <w:rsid w:val="005459C4"/>
    <w:rsid w:val="005473A1"/>
    <w:rsid w:val="00547D2E"/>
    <w:rsid w:val="00550090"/>
    <w:rsid w:val="00550167"/>
    <w:rsid w:val="00551F9E"/>
    <w:rsid w:val="0055243B"/>
    <w:rsid w:val="00552486"/>
    <w:rsid w:val="0055308F"/>
    <w:rsid w:val="00554034"/>
    <w:rsid w:val="005553D4"/>
    <w:rsid w:val="005555C3"/>
    <w:rsid w:val="0055560B"/>
    <w:rsid w:val="00555971"/>
    <w:rsid w:val="00556002"/>
    <w:rsid w:val="00557092"/>
    <w:rsid w:val="0056054B"/>
    <w:rsid w:val="00560915"/>
    <w:rsid w:val="00560B7F"/>
    <w:rsid w:val="005613BD"/>
    <w:rsid w:val="00561FE4"/>
    <w:rsid w:val="00562605"/>
    <w:rsid w:val="00562DAD"/>
    <w:rsid w:val="0056365A"/>
    <w:rsid w:val="00564A07"/>
    <w:rsid w:val="00565597"/>
    <w:rsid w:val="005656D8"/>
    <w:rsid w:val="0056646E"/>
    <w:rsid w:val="0056725E"/>
    <w:rsid w:val="00567854"/>
    <w:rsid w:val="00567E60"/>
    <w:rsid w:val="00567F2B"/>
    <w:rsid w:val="00570471"/>
    <w:rsid w:val="00570837"/>
    <w:rsid w:val="005714DB"/>
    <w:rsid w:val="00571604"/>
    <w:rsid w:val="005737C2"/>
    <w:rsid w:val="00574068"/>
    <w:rsid w:val="005743E3"/>
    <w:rsid w:val="00574469"/>
    <w:rsid w:val="00574915"/>
    <w:rsid w:val="00575411"/>
    <w:rsid w:val="0057558A"/>
    <w:rsid w:val="00577297"/>
    <w:rsid w:val="00580470"/>
    <w:rsid w:val="0058174E"/>
    <w:rsid w:val="00581BDC"/>
    <w:rsid w:val="00583C07"/>
    <w:rsid w:val="00583E1B"/>
    <w:rsid w:val="0058516D"/>
    <w:rsid w:val="00585ECF"/>
    <w:rsid w:val="005868B4"/>
    <w:rsid w:val="00586F1D"/>
    <w:rsid w:val="0058744A"/>
    <w:rsid w:val="00590B43"/>
    <w:rsid w:val="005920FD"/>
    <w:rsid w:val="00593107"/>
    <w:rsid w:val="00593186"/>
    <w:rsid w:val="0059321F"/>
    <w:rsid w:val="00593633"/>
    <w:rsid w:val="00593DBA"/>
    <w:rsid w:val="00594200"/>
    <w:rsid w:val="0059435C"/>
    <w:rsid w:val="00594FFF"/>
    <w:rsid w:val="005953C3"/>
    <w:rsid w:val="00596C32"/>
    <w:rsid w:val="005973F7"/>
    <w:rsid w:val="005977F6"/>
    <w:rsid w:val="005A0920"/>
    <w:rsid w:val="005A2434"/>
    <w:rsid w:val="005A2B5C"/>
    <w:rsid w:val="005A396F"/>
    <w:rsid w:val="005A3AF5"/>
    <w:rsid w:val="005A41F5"/>
    <w:rsid w:val="005A4638"/>
    <w:rsid w:val="005A6024"/>
    <w:rsid w:val="005A75B4"/>
    <w:rsid w:val="005A7B26"/>
    <w:rsid w:val="005B0B6D"/>
    <w:rsid w:val="005B17AB"/>
    <w:rsid w:val="005B21C9"/>
    <w:rsid w:val="005B25E0"/>
    <w:rsid w:val="005B2611"/>
    <w:rsid w:val="005B3A80"/>
    <w:rsid w:val="005B3D84"/>
    <w:rsid w:val="005B6846"/>
    <w:rsid w:val="005B7197"/>
    <w:rsid w:val="005B73EF"/>
    <w:rsid w:val="005B743D"/>
    <w:rsid w:val="005C08DC"/>
    <w:rsid w:val="005C0966"/>
    <w:rsid w:val="005C0C0C"/>
    <w:rsid w:val="005C11C7"/>
    <w:rsid w:val="005C2007"/>
    <w:rsid w:val="005C290D"/>
    <w:rsid w:val="005C307C"/>
    <w:rsid w:val="005C3192"/>
    <w:rsid w:val="005C37CB"/>
    <w:rsid w:val="005C59B7"/>
    <w:rsid w:val="005C77EF"/>
    <w:rsid w:val="005C7D69"/>
    <w:rsid w:val="005D07A3"/>
    <w:rsid w:val="005D0BC0"/>
    <w:rsid w:val="005D147A"/>
    <w:rsid w:val="005D165A"/>
    <w:rsid w:val="005D2E54"/>
    <w:rsid w:val="005D3F24"/>
    <w:rsid w:val="005D5102"/>
    <w:rsid w:val="005D562C"/>
    <w:rsid w:val="005D60F3"/>
    <w:rsid w:val="005D6936"/>
    <w:rsid w:val="005D7084"/>
    <w:rsid w:val="005D79F5"/>
    <w:rsid w:val="005E0918"/>
    <w:rsid w:val="005E0991"/>
    <w:rsid w:val="005E0DFE"/>
    <w:rsid w:val="005E14AA"/>
    <w:rsid w:val="005E2153"/>
    <w:rsid w:val="005E480E"/>
    <w:rsid w:val="005E643B"/>
    <w:rsid w:val="005E74B4"/>
    <w:rsid w:val="005F023A"/>
    <w:rsid w:val="005F1637"/>
    <w:rsid w:val="005F30E6"/>
    <w:rsid w:val="005F5288"/>
    <w:rsid w:val="005F6A51"/>
    <w:rsid w:val="005F6AB6"/>
    <w:rsid w:val="005F7DC7"/>
    <w:rsid w:val="00601F31"/>
    <w:rsid w:val="0060213F"/>
    <w:rsid w:val="00602395"/>
    <w:rsid w:val="00602699"/>
    <w:rsid w:val="006049AF"/>
    <w:rsid w:val="00604FA9"/>
    <w:rsid w:val="006052A4"/>
    <w:rsid w:val="006052C3"/>
    <w:rsid w:val="00605FE8"/>
    <w:rsid w:val="00606215"/>
    <w:rsid w:val="0060647E"/>
    <w:rsid w:val="00610474"/>
    <w:rsid w:val="00610A65"/>
    <w:rsid w:val="00610FF2"/>
    <w:rsid w:val="006110D7"/>
    <w:rsid w:val="00611ABD"/>
    <w:rsid w:val="00611B00"/>
    <w:rsid w:val="00612C2E"/>
    <w:rsid w:val="00613008"/>
    <w:rsid w:val="006136DF"/>
    <w:rsid w:val="00613C9C"/>
    <w:rsid w:val="00613E1E"/>
    <w:rsid w:val="006142CF"/>
    <w:rsid w:val="00614A30"/>
    <w:rsid w:val="00614D85"/>
    <w:rsid w:val="00615B43"/>
    <w:rsid w:val="00615DD2"/>
    <w:rsid w:val="00615FC4"/>
    <w:rsid w:val="00616213"/>
    <w:rsid w:val="00616699"/>
    <w:rsid w:val="006168D7"/>
    <w:rsid w:val="006175C7"/>
    <w:rsid w:val="006177AF"/>
    <w:rsid w:val="00621A9F"/>
    <w:rsid w:val="00622009"/>
    <w:rsid w:val="00622322"/>
    <w:rsid w:val="00622397"/>
    <w:rsid w:val="00622EF0"/>
    <w:rsid w:val="00622F78"/>
    <w:rsid w:val="0062372A"/>
    <w:rsid w:val="0062416B"/>
    <w:rsid w:val="0062423A"/>
    <w:rsid w:val="00624C20"/>
    <w:rsid w:val="00626BC4"/>
    <w:rsid w:val="0062722A"/>
    <w:rsid w:val="006272F3"/>
    <w:rsid w:val="00627617"/>
    <w:rsid w:val="00630307"/>
    <w:rsid w:val="00630421"/>
    <w:rsid w:val="00631A3C"/>
    <w:rsid w:val="00631B6F"/>
    <w:rsid w:val="00631DBB"/>
    <w:rsid w:val="0063307F"/>
    <w:rsid w:val="00634742"/>
    <w:rsid w:val="006353CF"/>
    <w:rsid w:val="00635F6E"/>
    <w:rsid w:val="006360B8"/>
    <w:rsid w:val="00637157"/>
    <w:rsid w:val="00637E29"/>
    <w:rsid w:val="00637F41"/>
    <w:rsid w:val="0064087B"/>
    <w:rsid w:val="006415DC"/>
    <w:rsid w:val="00641967"/>
    <w:rsid w:val="00641CB9"/>
    <w:rsid w:val="00642ECF"/>
    <w:rsid w:val="00643144"/>
    <w:rsid w:val="00643269"/>
    <w:rsid w:val="006432D5"/>
    <w:rsid w:val="00643488"/>
    <w:rsid w:val="00643C65"/>
    <w:rsid w:val="00644C46"/>
    <w:rsid w:val="00644C95"/>
    <w:rsid w:val="00646150"/>
    <w:rsid w:val="00646179"/>
    <w:rsid w:val="0064621C"/>
    <w:rsid w:val="006467C8"/>
    <w:rsid w:val="006473D5"/>
    <w:rsid w:val="00650EF5"/>
    <w:rsid w:val="006515F2"/>
    <w:rsid w:val="00651C2E"/>
    <w:rsid w:val="00651F43"/>
    <w:rsid w:val="00654316"/>
    <w:rsid w:val="006556F6"/>
    <w:rsid w:val="006563CF"/>
    <w:rsid w:val="006564B8"/>
    <w:rsid w:val="0065679C"/>
    <w:rsid w:val="00656D1F"/>
    <w:rsid w:val="00656D68"/>
    <w:rsid w:val="00657BEF"/>
    <w:rsid w:val="00657EE3"/>
    <w:rsid w:val="00660504"/>
    <w:rsid w:val="00661131"/>
    <w:rsid w:val="00661972"/>
    <w:rsid w:val="00661BB1"/>
    <w:rsid w:val="00661C95"/>
    <w:rsid w:val="00662FD4"/>
    <w:rsid w:val="006634BE"/>
    <w:rsid w:val="0066404C"/>
    <w:rsid w:val="006650AB"/>
    <w:rsid w:val="00665DB6"/>
    <w:rsid w:val="006665B4"/>
    <w:rsid w:val="00666999"/>
    <w:rsid w:val="00670658"/>
    <w:rsid w:val="006707D1"/>
    <w:rsid w:val="0067092E"/>
    <w:rsid w:val="006709BD"/>
    <w:rsid w:val="00670BF3"/>
    <w:rsid w:val="00671BDA"/>
    <w:rsid w:val="006728D0"/>
    <w:rsid w:val="00673B55"/>
    <w:rsid w:val="0067430D"/>
    <w:rsid w:val="006744BA"/>
    <w:rsid w:val="00675289"/>
    <w:rsid w:val="00675FF2"/>
    <w:rsid w:val="00676F34"/>
    <w:rsid w:val="006803F3"/>
    <w:rsid w:val="006804D5"/>
    <w:rsid w:val="006831D5"/>
    <w:rsid w:val="00683865"/>
    <w:rsid w:val="00684DA5"/>
    <w:rsid w:val="0068564E"/>
    <w:rsid w:val="00685681"/>
    <w:rsid w:val="00685D97"/>
    <w:rsid w:val="00686924"/>
    <w:rsid w:val="00686CA5"/>
    <w:rsid w:val="00690F42"/>
    <w:rsid w:val="00691094"/>
    <w:rsid w:val="00692AB5"/>
    <w:rsid w:val="006930A6"/>
    <w:rsid w:val="00693C5B"/>
    <w:rsid w:val="00694433"/>
    <w:rsid w:val="00694CB0"/>
    <w:rsid w:val="006956DB"/>
    <w:rsid w:val="00697FCC"/>
    <w:rsid w:val="006A16D7"/>
    <w:rsid w:val="006A1964"/>
    <w:rsid w:val="006A2F7C"/>
    <w:rsid w:val="006A3E45"/>
    <w:rsid w:val="006A4E85"/>
    <w:rsid w:val="006A5196"/>
    <w:rsid w:val="006A691E"/>
    <w:rsid w:val="006A6BA0"/>
    <w:rsid w:val="006A7058"/>
    <w:rsid w:val="006A7F7A"/>
    <w:rsid w:val="006B035A"/>
    <w:rsid w:val="006B0967"/>
    <w:rsid w:val="006B2AF8"/>
    <w:rsid w:val="006B4566"/>
    <w:rsid w:val="006B6505"/>
    <w:rsid w:val="006B6FD6"/>
    <w:rsid w:val="006B7202"/>
    <w:rsid w:val="006B7338"/>
    <w:rsid w:val="006B7A7D"/>
    <w:rsid w:val="006C050F"/>
    <w:rsid w:val="006C087C"/>
    <w:rsid w:val="006C0B2C"/>
    <w:rsid w:val="006C0DBD"/>
    <w:rsid w:val="006C175A"/>
    <w:rsid w:val="006C1894"/>
    <w:rsid w:val="006C2233"/>
    <w:rsid w:val="006C256B"/>
    <w:rsid w:val="006C26FA"/>
    <w:rsid w:val="006C325E"/>
    <w:rsid w:val="006C375D"/>
    <w:rsid w:val="006C3954"/>
    <w:rsid w:val="006C5AF8"/>
    <w:rsid w:val="006C5E85"/>
    <w:rsid w:val="006C5F05"/>
    <w:rsid w:val="006C5FAB"/>
    <w:rsid w:val="006C6470"/>
    <w:rsid w:val="006C6CD8"/>
    <w:rsid w:val="006C7158"/>
    <w:rsid w:val="006D00A2"/>
    <w:rsid w:val="006D0A72"/>
    <w:rsid w:val="006D19B9"/>
    <w:rsid w:val="006D409F"/>
    <w:rsid w:val="006D56E1"/>
    <w:rsid w:val="006D5DA9"/>
    <w:rsid w:val="006D7393"/>
    <w:rsid w:val="006D74D2"/>
    <w:rsid w:val="006E1852"/>
    <w:rsid w:val="006E1FD5"/>
    <w:rsid w:val="006E3995"/>
    <w:rsid w:val="006E6BE4"/>
    <w:rsid w:val="006E6F9E"/>
    <w:rsid w:val="006E74CC"/>
    <w:rsid w:val="006F0436"/>
    <w:rsid w:val="006F0451"/>
    <w:rsid w:val="006F11DE"/>
    <w:rsid w:val="006F158A"/>
    <w:rsid w:val="006F1CE9"/>
    <w:rsid w:val="006F22E9"/>
    <w:rsid w:val="006F27A8"/>
    <w:rsid w:val="006F2D69"/>
    <w:rsid w:val="006F312F"/>
    <w:rsid w:val="006F32B9"/>
    <w:rsid w:val="006F38EC"/>
    <w:rsid w:val="006F3EEC"/>
    <w:rsid w:val="006F3F44"/>
    <w:rsid w:val="006F4755"/>
    <w:rsid w:val="006F4CB6"/>
    <w:rsid w:val="006F5936"/>
    <w:rsid w:val="006F69F3"/>
    <w:rsid w:val="00700456"/>
    <w:rsid w:val="007008E6"/>
    <w:rsid w:val="0070197F"/>
    <w:rsid w:val="00704A72"/>
    <w:rsid w:val="00704AD9"/>
    <w:rsid w:val="0070587D"/>
    <w:rsid w:val="00705A32"/>
    <w:rsid w:val="00705E2D"/>
    <w:rsid w:val="00706139"/>
    <w:rsid w:val="007067E6"/>
    <w:rsid w:val="007071CD"/>
    <w:rsid w:val="00707410"/>
    <w:rsid w:val="00707D6F"/>
    <w:rsid w:val="00710574"/>
    <w:rsid w:val="00710A32"/>
    <w:rsid w:val="00710EB1"/>
    <w:rsid w:val="00710ECC"/>
    <w:rsid w:val="00711EB4"/>
    <w:rsid w:val="00712519"/>
    <w:rsid w:val="00713AA1"/>
    <w:rsid w:val="00713FC4"/>
    <w:rsid w:val="007140F1"/>
    <w:rsid w:val="0071515F"/>
    <w:rsid w:val="00715B4A"/>
    <w:rsid w:val="00715F90"/>
    <w:rsid w:val="0071625B"/>
    <w:rsid w:val="00717830"/>
    <w:rsid w:val="00717CDA"/>
    <w:rsid w:val="007204D2"/>
    <w:rsid w:val="0072128F"/>
    <w:rsid w:val="007215D6"/>
    <w:rsid w:val="007226CC"/>
    <w:rsid w:val="0072309C"/>
    <w:rsid w:val="0072473C"/>
    <w:rsid w:val="007253FE"/>
    <w:rsid w:val="0072688C"/>
    <w:rsid w:val="00727D95"/>
    <w:rsid w:val="00730A1C"/>
    <w:rsid w:val="00730ACE"/>
    <w:rsid w:val="00731204"/>
    <w:rsid w:val="00731435"/>
    <w:rsid w:val="0073145A"/>
    <w:rsid w:val="007321CA"/>
    <w:rsid w:val="00733849"/>
    <w:rsid w:val="00733EFA"/>
    <w:rsid w:val="00735676"/>
    <w:rsid w:val="00735B8C"/>
    <w:rsid w:val="007362C7"/>
    <w:rsid w:val="007372AC"/>
    <w:rsid w:val="00737921"/>
    <w:rsid w:val="00737C39"/>
    <w:rsid w:val="0074021A"/>
    <w:rsid w:val="007404A0"/>
    <w:rsid w:val="007404F2"/>
    <w:rsid w:val="00743564"/>
    <w:rsid w:val="00743759"/>
    <w:rsid w:val="007442D4"/>
    <w:rsid w:val="00744A96"/>
    <w:rsid w:val="007454BD"/>
    <w:rsid w:val="007456D6"/>
    <w:rsid w:val="00745C53"/>
    <w:rsid w:val="00746AE2"/>
    <w:rsid w:val="00746CF3"/>
    <w:rsid w:val="00747236"/>
    <w:rsid w:val="007472D1"/>
    <w:rsid w:val="00747E98"/>
    <w:rsid w:val="007500EF"/>
    <w:rsid w:val="007504F8"/>
    <w:rsid w:val="0075079E"/>
    <w:rsid w:val="00750D0C"/>
    <w:rsid w:val="0075185C"/>
    <w:rsid w:val="007535B3"/>
    <w:rsid w:val="00754E6F"/>
    <w:rsid w:val="00755CCE"/>
    <w:rsid w:val="007566A2"/>
    <w:rsid w:val="007569DA"/>
    <w:rsid w:val="00756A19"/>
    <w:rsid w:val="00757544"/>
    <w:rsid w:val="00757783"/>
    <w:rsid w:val="00761562"/>
    <w:rsid w:val="00761765"/>
    <w:rsid w:val="00761D0A"/>
    <w:rsid w:val="00761D70"/>
    <w:rsid w:val="00762569"/>
    <w:rsid w:val="00763632"/>
    <w:rsid w:val="007636D6"/>
    <w:rsid w:val="00764155"/>
    <w:rsid w:val="00764825"/>
    <w:rsid w:val="00764F45"/>
    <w:rsid w:val="00765222"/>
    <w:rsid w:val="007655CE"/>
    <w:rsid w:val="00766923"/>
    <w:rsid w:val="00767037"/>
    <w:rsid w:val="007672ED"/>
    <w:rsid w:val="00767C7F"/>
    <w:rsid w:val="0077102C"/>
    <w:rsid w:val="00771BC2"/>
    <w:rsid w:val="00772A8E"/>
    <w:rsid w:val="007731C3"/>
    <w:rsid w:val="0077395A"/>
    <w:rsid w:val="00773E66"/>
    <w:rsid w:val="00774323"/>
    <w:rsid w:val="007744B2"/>
    <w:rsid w:val="00775021"/>
    <w:rsid w:val="00777954"/>
    <w:rsid w:val="00780DAA"/>
    <w:rsid w:val="0078257B"/>
    <w:rsid w:val="007849EB"/>
    <w:rsid w:val="00785217"/>
    <w:rsid w:val="0078538B"/>
    <w:rsid w:val="00785A83"/>
    <w:rsid w:val="00786DCC"/>
    <w:rsid w:val="00786E0E"/>
    <w:rsid w:val="00790147"/>
    <w:rsid w:val="00790406"/>
    <w:rsid w:val="0079164C"/>
    <w:rsid w:val="00792753"/>
    <w:rsid w:val="00792BCE"/>
    <w:rsid w:val="00792EA0"/>
    <w:rsid w:val="007935F4"/>
    <w:rsid w:val="00793A76"/>
    <w:rsid w:val="007945D6"/>
    <w:rsid w:val="00794721"/>
    <w:rsid w:val="007947EA"/>
    <w:rsid w:val="007952F1"/>
    <w:rsid w:val="007967F8"/>
    <w:rsid w:val="00796BE5"/>
    <w:rsid w:val="00797767"/>
    <w:rsid w:val="00797CE7"/>
    <w:rsid w:val="007A0CD3"/>
    <w:rsid w:val="007A0E7B"/>
    <w:rsid w:val="007A1677"/>
    <w:rsid w:val="007A18FB"/>
    <w:rsid w:val="007A2323"/>
    <w:rsid w:val="007A2A5A"/>
    <w:rsid w:val="007A3467"/>
    <w:rsid w:val="007A399D"/>
    <w:rsid w:val="007A3C82"/>
    <w:rsid w:val="007A51A9"/>
    <w:rsid w:val="007A5B26"/>
    <w:rsid w:val="007A5E62"/>
    <w:rsid w:val="007A7989"/>
    <w:rsid w:val="007A7C97"/>
    <w:rsid w:val="007A7DD9"/>
    <w:rsid w:val="007B0057"/>
    <w:rsid w:val="007B020E"/>
    <w:rsid w:val="007B0736"/>
    <w:rsid w:val="007B07A2"/>
    <w:rsid w:val="007B0BCD"/>
    <w:rsid w:val="007B0FE1"/>
    <w:rsid w:val="007B1867"/>
    <w:rsid w:val="007B200F"/>
    <w:rsid w:val="007B2968"/>
    <w:rsid w:val="007B3AA2"/>
    <w:rsid w:val="007B3DFB"/>
    <w:rsid w:val="007B470F"/>
    <w:rsid w:val="007B5961"/>
    <w:rsid w:val="007B5EF8"/>
    <w:rsid w:val="007B61F6"/>
    <w:rsid w:val="007C2FDD"/>
    <w:rsid w:val="007C5042"/>
    <w:rsid w:val="007C53B3"/>
    <w:rsid w:val="007C6182"/>
    <w:rsid w:val="007C6B10"/>
    <w:rsid w:val="007D11F3"/>
    <w:rsid w:val="007D13C4"/>
    <w:rsid w:val="007D160D"/>
    <w:rsid w:val="007D207B"/>
    <w:rsid w:val="007D2C37"/>
    <w:rsid w:val="007D4376"/>
    <w:rsid w:val="007D4D3C"/>
    <w:rsid w:val="007D603B"/>
    <w:rsid w:val="007D6E63"/>
    <w:rsid w:val="007D6ED4"/>
    <w:rsid w:val="007D7A83"/>
    <w:rsid w:val="007E003C"/>
    <w:rsid w:val="007E0D5E"/>
    <w:rsid w:val="007E0FDF"/>
    <w:rsid w:val="007E1014"/>
    <w:rsid w:val="007E150C"/>
    <w:rsid w:val="007E1D3C"/>
    <w:rsid w:val="007E33DE"/>
    <w:rsid w:val="007E36F1"/>
    <w:rsid w:val="007E41BB"/>
    <w:rsid w:val="007E4ED4"/>
    <w:rsid w:val="007E5374"/>
    <w:rsid w:val="007E5B16"/>
    <w:rsid w:val="007E5C08"/>
    <w:rsid w:val="007E6517"/>
    <w:rsid w:val="007E6758"/>
    <w:rsid w:val="007E6E48"/>
    <w:rsid w:val="007E6EC8"/>
    <w:rsid w:val="007E759A"/>
    <w:rsid w:val="007F2B0D"/>
    <w:rsid w:val="007F629F"/>
    <w:rsid w:val="007F64A6"/>
    <w:rsid w:val="007F66D6"/>
    <w:rsid w:val="007F691B"/>
    <w:rsid w:val="007F72EF"/>
    <w:rsid w:val="007F7EF0"/>
    <w:rsid w:val="00800C08"/>
    <w:rsid w:val="00800CFD"/>
    <w:rsid w:val="0080137D"/>
    <w:rsid w:val="00802B11"/>
    <w:rsid w:val="00804594"/>
    <w:rsid w:val="0080467D"/>
    <w:rsid w:val="008047E3"/>
    <w:rsid w:val="00804E82"/>
    <w:rsid w:val="00805019"/>
    <w:rsid w:val="00805FA5"/>
    <w:rsid w:val="008060CF"/>
    <w:rsid w:val="00806884"/>
    <w:rsid w:val="0080746A"/>
    <w:rsid w:val="00810373"/>
    <w:rsid w:val="00810782"/>
    <w:rsid w:val="008114A3"/>
    <w:rsid w:val="00813D63"/>
    <w:rsid w:val="00814EC7"/>
    <w:rsid w:val="00815718"/>
    <w:rsid w:val="008157D4"/>
    <w:rsid w:val="00815BF1"/>
    <w:rsid w:val="00816C21"/>
    <w:rsid w:val="008170F5"/>
    <w:rsid w:val="00817E1E"/>
    <w:rsid w:val="0082043D"/>
    <w:rsid w:val="008207D4"/>
    <w:rsid w:val="00821137"/>
    <w:rsid w:val="008212D9"/>
    <w:rsid w:val="008214DE"/>
    <w:rsid w:val="00821A3F"/>
    <w:rsid w:val="008228A9"/>
    <w:rsid w:val="00823290"/>
    <w:rsid w:val="00823B25"/>
    <w:rsid w:val="00824188"/>
    <w:rsid w:val="008246CE"/>
    <w:rsid w:val="00825918"/>
    <w:rsid w:val="008264E0"/>
    <w:rsid w:val="00827019"/>
    <w:rsid w:val="008306A5"/>
    <w:rsid w:val="00831949"/>
    <w:rsid w:val="008319E4"/>
    <w:rsid w:val="00831B3A"/>
    <w:rsid w:val="00832C58"/>
    <w:rsid w:val="00835120"/>
    <w:rsid w:val="008378AF"/>
    <w:rsid w:val="00837EB1"/>
    <w:rsid w:val="0084022B"/>
    <w:rsid w:val="008407F7"/>
    <w:rsid w:val="00842456"/>
    <w:rsid w:val="008425FB"/>
    <w:rsid w:val="008426BE"/>
    <w:rsid w:val="00843982"/>
    <w:rsid w:val="00843AAE"/>
    <w:rsid w:val="00843DC4"/>
    <w:rsid w:val="0084537F"/>
    <w:rsid w:val="00845601"/>
    <w:rsid w:val="00846920"/>
    <w:rsid w:val="00846A6F"/>
    <w:rsid w:val="00846B01"/>
    <w:rsid w:val="008474C1"/>
    <w:rsid w:val="00847CD7"/>
    <w:rsid w:val="00847F0E"/>
    <w:rsid w:val="00850149"/>
    <w:rsid w:val="008501A6"/>
    <w:rsid w:val="0085034C"/>
    <w:rsid w:val="008508CF"/>
    <w:rsid w:val="0085123E"/>
    <w:rsid w:val="0085186C"/>
    <w:rsid w:val="00851CDD"/>
    <w:rsid w:val="00852348"/>
    <w:rsid w:val="0085268F"/>
    <w:rsid w:val="008528BE"/>
    <w:rsid w:val="0085359C"/>
    <w:rsid w:val="00854122"/>
    <w:rsid w:val="008548D8"/>
    <w:rsid w:val="00854BE0"/>
    <w:rsid w:val="0085573D"/>
    <w:rsid w:val="008559C6"/>
    <w:rsid w:val="008562D7"/>
    <w:rsid w:val="00856515"/>
    <w:rsid w:val="00856A20"/>
    <w:rsid w:val="00856BA3"/>
    <w:rsid w:val="008570F9"/>
    <w:rsid w:val="008603FA"/>
    <w:rsid w:val="0086074D"/>
    <w:rsid w:val="00861316"/>
    <w:rsid w:val="00861FDD"/>
    <w:rsid w:val="00862680"/>
    <w:rsid w:val="00863743"/>
    <w:rsid w:val="0086391D"/>
    <w:rsid w:val="00863949"/>
    <w:rsid w:val="00865ABE"/>
    <w:rsid w:val="00866ADA"/>
    <w:rsid w:val="00867274"/>
    <w:rsid w:val="00871799"/>
    <w:rsid w:val="008719D2"/>
    <w:rsid w:val="00871FB6"/>
    <w:rsid w:val="00872353"/>
    <w:rsid w:val="008744B9"/>
    <w:rsid w:val="008745CD"/>
    <w:rsid w:val="00876176"/>
    <w:rsid w:val="008764FA"/>
    <w:rsid w:val="008774A1"/>
    <w:rsid w:val="00880C20"/>
    <w:rsid w:val="00880D47"/>
    <w:rsid w:val="00881087"/>
    <w:rsid w:val="00881095"/>
    <w:rsid w:val="0088127F"/>
    <w:rsid w:val="008826A8"/>
    <w:rsid w:val="00882A18"/>
    <w:rsid w:val="00882CAD"/>
    <w:rsid w:val="00883E48"/>
    <w:rsid w:val="008844B5"/>
    <w:rsid w:val="008848B2"/>
    <w:rsid w:val="0088585D"/>
    <w:rsid w:val="00885F16"/>
    <w:rsid w:val="00887A82"/>
    <w:rsid w:val="00887FDD"/>
    <w:rsid w:val="00892FB4"/>
    <w:rsid w:val="00893591"/>
    <w:rsid w:val="008954DD"/>
    <w:rsid w:val="00895667"/>
    <w:rsid w:val="00895916"/>
    <w:rsid w:val="008960BB"/>
    <w:rsid w:val="00896AF5"/>
    <w:rsid w:val="0089741A"/>
    <w:rsid w:val="00897F24"/>
    <w:rsid w:val="008A09E8"/>
    <w:rsid w:val="008A0E45"/>
    <w:rsid w:val="008A1900"/>
    <w:rsid w:val="008A2802"/>
    <w:rsid w:val="008A4353"/>
    <w:rsid w:val="008A4526"/>
    <w:rsid w:val="008A46F2"/>
    <w:rsid w:val="008A4C51"/>
    <w:rsid w:val="008A4D0B"/>
    <w:rsid w:val="008A4EE2"/>
    <w:rsid w:val="008A5F58"/>
    <w:rsid w:val="008A69EA"/>
    <w:rsid w:val="008B007D"/>
    <w:rsid w:val="008B04CA"/>
    <w:rsid w:val="008B0551"/>
    <w:rsid w:val="008B18B9"/>
    <w:rsid w:val="008B2004"/>
    <w:rsid w:val="008B22B7"/>
    <w:rsid w:val="008B2F5C"/>
    <w:rsid w:val="008B3913"/>
    <w:rsid w:val="008B48CF"/>
    <w:rsid w:val="008B4F58"/>
    <w:rsid w:val="008B7AD0"/>
    <w:rsid w:val="008B7E02"/>
    <w:rsid w:val="008B7E5E"/>
    <w:rsid w:val="008C19F3"/>
    <w:rsid w:val="008C2906"/>
    <w:rsid w:val="008C2D13"/>
    <w:rsid w:val="008C2D79"/>
    <w:rsid w:val="008C3A5D"/>
    <w:rsid w:val="008C3D7E"/>
    <w:rsid w:val="008C3DED"/>
    <w:rsid w:val="008C3EED"/>
    <w:rsid w:val="008C584B"/>
    <w:rsid w:val="008C597D"/>
    <w:rsid w:val="008C6AB9"/>
    <w:rsid w:val="008C6EF0"/>
    <w:rsid w:val="008D033C"/>
    <w:rsid w:val="008D06FC"/>
    <w:rsid w:val="008D122E"/>
    <w:rsid w:val="008D12F7"/>
    <w:rsid w:val="008D170E"/>
    <w:rsid w:val="008D23C0"/>
    <w:rsid w:val="008D23ED"/>
    <w:rsid w:val="008D2673"/>
    <w:rsid w:val="008D2FFE"/>
    <w:rsid w:val="008D4860"/>
    <w:rsid w:val="008D4D96"/>
    <w:rsid w:val="008D4DF6"/>
    <w:rsid w:val="008D5159"/>
    <w:rsid w:val="008D5E3B"/>
    <w:rsid w:val="008D680B"/>
    <w:rsid w:val="008D6B19"/>
    <w:rsid w:val="008D6F3B"/>
    <w:rsid w:val="008D78AD"/>
    <w:rsid w:val="008D78E0"/>
    <w:rsid w:val="008E022E"/>
    <w:rsid w:val="008E0279"/>
    <w:rsid w:val="008E02D7"/>
    <w:rsid w:val="008E1088"/>
    <w:rsid w:val="008E1400"/>
    <w:rsid w:val="008E159F"/>
    <w:rsid w:val="008E2A10"/>
    <w:rsid w:val="008E2A41"/>
    <w:rsid w:val="008E2B5C"/>
    <w:rsid w:val="008E342B"/>
    <w:rsid w:val="008E4686"/>
    <w:rsid w:val="008E4BED"/>
    <w:rsid w:val="008E4F10"/>
    <w:rsid w:val="008E5D21"/>
    <w:rsid w:val="008E6082"/>
    <w:rsid w:val="008E6154"/>
    <w:rsid w:val="008E6741"/>
    <w:rsid w:val="008E6AB6"/>
    <w:rsid w:val="008E7643"/>
    <w:rsid w:val="008E77DC"/>
    <w:rsid w:val="008E7DD6"/>
    <w:rsid w:val="008F0045"/>
    <w:rsid w:val="008F0857"/>
    <w:rsid w:val="008F0CCB"/>
    <w:rsid w:val="008F1396"/>
    <w:rsid w:val="008F17BF"/>
    <w:rsid w:val="008F1926"/>
    <w:rsid w:val="008F2BC9"/>
    <w:rsid w:val="008F48A3"/>
    <w:rsid w:val="008F4C16"/>
    <w:rsid w:val="008F5390"/>
    <w:rsid w:val="008F5795"/>
    <w:rsid w:val="008F5B70"/>
    <w:rsid w:val="008F5DFE"/>
    <w:rsid w:val="008F67DC"/>
    <w:rsid w:val="008F6BA9"/>
    <w:rsid w:val="008F7E75"/>
    <w:rsid w:val="0090040A"/>
    <w:rsid w:val="00900A38"/>
    <w:rsid w:val="00900DB7"/>
    <w:rsid w:val="00901E4D"/>
    <w:rsid w:val="0090251C"/>
    <w:rsid w:val="00902F0E"/>
    <w:rsid w:val="009036CA"/>
    <w:rsid w:val="00903CD9"/>
    <w:rsid w:val="00904EB2"/>
    <w:rsid w:val="0090569F"/>
    <w:rsid w:val="0090638D"/>
    <w:rsid w:val="0090678C"/>
    <w:rsid w:val="00906A74"/>
    <w:rsid w:val="0090744E"/>
    <w:rsid w:val="009074E1"/>
    <w:rsid w:val="00910175"/>
    <w:rsid w:val="0091047C"/>
    <w:rsid w:val="00910C4E"/>
    <w:rsid w:val="00912881"/>
    <w:rsid w:val="00912DCE"/>
    <w:rsid w:val="009139A9"/>
    <w:rsid w:val="00913A5D"/>
    <w:rsid w:val="00913E20"/>
    <w:rsid w:val="00915CFC"/>
    <w:rsid w:val="00916FF3"/>
    <w:rsid w:val="00917475"/>
    <w:rsid w:val="009202E5"/>
    <w:rsid w:val="009227D0"/>
    <w:rsid w:val="00922C3B"/>
    <w:rsid w:val="00922FC0"/>
    <w:rsid w:val="00923178"/>
    <w:rsid w:val="0092378A"/>
    <w:rsid w:val="00923A65"/>
    <w:rsid w:val="00923B86"/>
    <w:rsid w:val="0092414C"/>
    <w:rsid w:val="0092491E"/>
    <w:rsid w:val="009267CE"/>
    <w:rsid w:val="00926829"/>
    <w:rsid w:val="00927727"/>
    <w:rsid w:val="009277B3"/>
    <w:rsid w:val="009307E4"/>
    <w:rsid w:val="00930AD4"/>
    <w:rsid w:val="00931106"/>
    <w:rsid w:val="00931408"/>
    <w:rsid w:val="009314F7"/>
    <w:rsid w:val="0093160F"/>
    <w:rsid w:val="0093194D"/>
    <w:rsid w:val="009322DA"/>
    <w:rsid w:val="00932C3A"/>
    <w:rsid w:val="00935945"/>
    <w:rsid w:val="00935AA4"/>
    <w:rsid w:val="0093646B"/>
    <w:rsid w:val="00937ADF"/>
    <w:rsid w:val="00937C99"/>
    <w:rsid w:val="0094009A"/>
    <w:rsid w:val="009408A5"/>
    <w:rsid w:val="0094115F"/>
    <w:rsid w:val="009432C0"/>
    <w:rsid w:val="00943571"/>
    <w:rsid w:val="00943725"/>
    <w:rsid w:val="00943A27"/>
    <w:rsid w:val="009441F9"/>
    <w:rsid w:val="0094466B"/>
    <w:rsid w:val="00944A8D"/>
    <w:rsid w:val="00944B21"/>
    <w:rsid w:val="009458BC"/>
    <w:rsid w:val="00945E50"/>
    <w:rsid w:val="009463B6"/>
    <w:rsid w:val="009465AF"/>
    <w:rsid w:val="0094731B"/>
    <w:rsid w:val="00947BB3"/>
    <w:rsid w:val="009505B6"/>
    <w:rsid w:val="0095089F"/>
    <w:rsid w:val="00950A67"/>
    <w:rsid w:val="00950C25"/>
    <w:rsid w:val="00950CF7"/>
    <w:rsid w:val="009528A0"/>
    <w:rsid w:val="009547CA"/>
    <w:rsid w:val="00954B3A"/>
    <w:rsid w:val="00955A87"/>
    <w:rsid w:val="00957A70"/>
    <w:rsid w:val="0096027D"/>
    <w:rsid w:val="0096116F"/>
    <w:rsid w:val="009620F4"/>
    <w:rsid w:val="009621A1"/>
    <w:rsid w:val="009622DA"/>
    <w:rsid w:val="009625D7"/>
    <w:rsid w:val="0096480B"/>
    <w:rsid w:val="00964BFE"/>
    <w:rsid w:val="00964D1C"/>
    <w:rsid w:val="00964EC1"/>
    <w:rsid w:val="00971054"/>
    <w:rsid w:val="0097285F"/>
    <w:rsid w:val="00973560"/>
    <w:rsid w:val="00974882"/>
    <w:rsid w:val="00974D33"/>
    <w:rsid w:val="00975C9D"/>
    <w:rsid w:val="00977D26"/>
    <w:rsid w:val="0098120C"/>
    <w:rsid w:val="00981256"/>
    <w:rsid w:val="00981F8F"/>
    <w:rsid w:val="009826AC"/>
    <w:rsid w:val="00983030"/>
    <w:rsid w:val="00984A08"/>
    <w:rsid w:val="00986892"/>
    <w:rsid w:val="00986ED9"/>
    <w:rsid w:val="00987378"/>
    <w:rsid w:val="00990102"/>
    <w:rsid w:val="0099088E"/>
    <w:rsid w:val="009912A4"/>
    <w:rsid w:val="009913B7"/>
    <w:rsid w:val="0099162B"/>
    <w:rsid w:val="00991677"/>
    <w:rsid w:val="00991B10"/>
    <w:rsid w:val="00992241"/>
    <w:rsid w:val="00992A09"/>
    <w:rsid w:val="0099377E"/>
    <w:rsid w:val="00993F99"/>
    <w:rsid w:val="009944B0"/>
    <w:rsid w:val="00995288"/>
    <w:rsid w:val="00996039"/>
    <w:rsid w:val="0099656A"/>
    <w:rsid w:val="0099686F"/>
    <w:rsid w:val="00996FFD"/>
    <w:rsid w:val="009A01B6"/>
    <w:rsid w:val="009A033D"/>
    <w:rsid w:val="009A0347"/>
    <w:rsid w:val="009A06B5"/>
    <w:rsid w:val="009A06EB"/>
    <w:rsid w:val="009A06FE"/>
    <w:rsid w:val="009A0721"/>
    <w:rsid w:val="009A0FC1"/>
    <w:rsid w:val="009A1345"/>
    <w:rsid w:val="009A178C"/>
    <w:rsid w:val="009A1CEA"/>
    <w:rsid w:val="009A266B"/>
    <w:rsid w:val="009A29DC"/>
    <w:rsid w:val="009A377E"/>
    <w:rsid w:val="009A3BFA"/>
    <w:rsid w:val="009A4EB3"/>
    <w:rsid w:val="009A4F07"/>
    <w:rsid w:val="009A5294"/>
    <w:rsid w:val="009A5D6E"/>
    <w:rsid w:val="009A5F4F"/>
    <w:rsid w:val="009A61BE"/>
    <w:rsid w:val="009A62C4"/>
    <w:rsid w:val="009A6BEC"/>
    <w:rsid w:val="009A70C8"/>
    <w:rsid w:val="009B2280"/>
    <w:rsid w:val="009B2721"/>
    <w:rsid w:val="009B3560"/>
    <w:rsid w:val="009B3F9B"/>
    <w:rsid w:val="009B41FC"/>
    <w:rsid w:val="009B4564"/>
    <w:rsid w:val="009B50AE"/>
    <w:rsid w:val="009B63D9"/>
    <w:rsid w:val="009B7B52"/>
    <w:rsid w:val="009B7B5F"/>
    <w:rsid w:val="009B7D09"/>
    <w:rsid w:val="009C0313"/>
    <w:rsid w:val="009C143F"/>
    <w:rsid w:val="009C1467"/>
    <w:rsid w:val="009C2791"/>
    <w:rsid w:val="009C3836"/>
    <w:rsid w:val="009C3A6E"/>
    <w:rsid w:val="009C4027"/>
    <w:rsid w:val="009C4AF2"/>
    <w:rsid w:val="009C5247"/>
    <w:rsid w:val="009C5A0D"/>
    <w:rsid w:val="009C6BCB"/>
    <w:rsid w:val="009C783C"/>
    <w:rsid w:val="009C7B56"/>
    <w:rsid w:val="009D0C15"/>
    <w:rsid w:val="009D107D"/>
    <w:rsid w:val="009D157C"/>
    <w:rsid w:val="009D1D6F"/>
    <w:rsid w:val="009D2567"/>
    <w:rsid w:val="009D359E"/>
    <w:rsid w:val="009D3D90"/>
    <w:rsid w:val="009D4ECD"/>
    <w:rsid w:val="009D58F9"/>
    <w:rsid w:val="009D5B2A"/>
    <w:rsid w:val="009D7A21"/>
    <w:rsid w:val="009D7CE2"/>
    <w:rsid w:val="009D7DE6"/>
    <w:rsid w:val="009E02AE"/>
    <w:rsid w:val="009E1876"/>
    <w:rsid w:val="009E25B2"/>
    <w:rsid w:val="009E3275"/>
    <w:rsid w:val="009E3813"/>
    <w:rsid w:val="009E3B4C"/>
    <w:rsid w:val="009E424B"/>
    <w:rsid w:val="009E4266"/>
    <w:rsid w:val="009E5015"/>
    <w:rsid w:val="009E524C"/>
    <w:rsid w:val="009E6455"/>
    <w:rsid w:val="009E66D3"/>
    <w:rsid w:val="009E6D5A"/>
    <w:rsid w:val="009E7137"/>
    <w:rsid w:val="009E7323"/>
    <w:rsid w:val="009F015B"/>
    <w:rsid w:val="009F0588"/>
    <w:rsid w:val="009F0BED"/>
    <w:rsid w:val="009F1738"/>
    <w:rsid w:val="009F19D6"/>
    <w:rsid w:val="009F1AA9"/>
    <w:rsid w:val="009F225D"/>
    <w:rsid w:val="009F2B36"/>
    <w:rsid w:val="009F46B7"/>
    <w:rsid w:val="009F66F8"/>
    <w:rsid w:val="009F6C68"/>
    <w:rsid w:val="009F739A"/>
    <w:rsid w:val="009F7A86"/>
    <w:rsid w:val="009F7EEB"/>
    <w:rsid w:val="009F7F13"/>
    <w:rsid w:val="00A00746"/>
    <w:rsid w:val="00A00916"/>
    <w:rsid w:val="00A00D82"/>
    <w:rsid w:val="00A01517"/>
    <w:rsid w:val="00A02258"/>
    <w:rsid w:val="00A02BA7"/>
    <w:rsid w:val="00A02F09"/>
    <w:rsid w:val="00A03247"/>
    <w:rsid w:val="00A040F7"/>
    <w:rsid w:val="00A0462A"/>
    <w:rsid w:val="00A04A95"/>
    <w:rsid w:val="00A05A0B"/>
    <w:rsid w:val="00A05A62"/>
    <w:rsid w:val="00A06A51"/>
    <w:rsid w:val="00A06EEC"/>
    <w:rsid w:val="00A07CF2"/>
    <w:rsid w:val="00A10B02"/>
    <w:rsid w:val="00A121AF"/>
    <w:rsid w:val="00A12D9B"/>
    <w:rsid w:val="00A13E98"/>
    <w:rsid w:val="00A14388"/>
    <w:rsid w:val="00A1490B"/>
    <w:rsid w:val="00A1514D"/>
    <w:rsid w:val="00A16AA6"/>
    <w:rsid w:val="00A17B4F"/>
    <w:rsid w:val="00A27DA7"/>
    <w:rsid w:val="00A30094"/>
    <w:rsid w:val="00A315F4"/>
    <w:rsid w:val="00A31E3B"/>
    <w:rsid w:val="00A3281A"/>
    <w:rsid w:val="00A3294A"/>
    <w:rsid w:val="00A32BB4"/>
    <w:rsid w:val="00A331CE"/>
    <w:rsid w:val="00A3385E"/>
    <w:rsid w:val="00A33DB4"/>
    <w:rsid w:val="00A3489B"/>
    <w:rsid w:val="00A359EC"/>
    <w:rsid w:val="00A36076"/>
    <w:rsid w:val="00A36595"/>
    <w:rsid w:val="00A37DE7"/>
    <w:rsid w:val="00A40C38"/>
    <w:rsid w:val="00A42D70"/>
    <w:rsid w:val="00A4764A"/>
    <w:rsid w:val="00A477C2"/>
    <w:rsid w:val="00A4787D"/>
    <w:rsid w:val="00A47D0D"/>
    <w:rsid w:val="00A502EE"/>
    <w:rsid w:val="00A503C9"/>
    <w:rsid w:val="00A5050D"/>
    <w:rsid w:val="00A506A4"/>
    <w:rsid w:val="00A5194C"/>
    <w:rsid w:val="00A53CF3"/>
    <w:rsid w:val="00A53D89"/>
    <w:rsid w:val="00A55A2F"/>
    <w:rsid w:val="00A561A8"/>
    <w:rsid w:val="00A5688D"/>
    <w:rsid w:val="00A57016"/>
    <w:rsid w:val="00A5703B"/>
    <w:rsid w:val="00A57AEB"/>
    <w:rsid w:val="00A6074D"/>
    <w:rsid w:val="00A61115"/>
    <w:rsid w:val="00A61323"/>
    <w:rsid w:val="00A621B6"/>
    <w:rsid w:val="00A62257"/>
    <w:rsid w:val="00A62642"/>
    <w:rsid w:val="00A63127"/>
    <w:rsid w:val="00A63502"/>
    <w:rsid w:val="00A63774"/>
    <w:rsid w:val="00A63BD1"/>
    <w:rsid w:val="00A63E05"/>
    <w:rsid w:val="00A64053"/>
    <w:rsid w:val="00A65E2D"/>
    <w:rsid w:val="00A6695F"/>
    <w:rsid w:val="00A6756C"/>
    <w:rsid w:val="00A712B2"/>
    <w:rsid w:val="00A7152C"/>
    <w:rsid w:val="00A7288B"/>
    <w:rsid w:val="00A7342F"/>
    <w:rsid w:val="00A7376D"/>
    <w:rsid w:val="00A73DE5"/>
    <w:rsid w:val="00A748EF"/>
    <w:rsid w:val="00A752D3"/>
    <w:rsid w:val="00A7599A"/>
    <w:rsid w:val="00A75BA5"/>
    <w:rsid w:val="00A75FFE"/>
    <w:rsid w:val="00A7623B"/>
    <w:rsid w:val="00A764AB"/>
    <w:rsid w:val="00A77A9E"/>
    <w:rsid w:val="00A77AC2"/>
    <w:rsid w:val="00A82005"/>
    <w:rsid w:val="00A82FE1"/>
    <w:rsid w:val="00A83260"/>
    <w:rsid w:val="00A8370F"/>
    <w:rsid w:val="00A84553"/>
    <w:rsid w:val="00A84887"/>
    <w:rsid w:val="00A84B32"/>
    <w:rsid w:val="00A85681"/>
    <w:rsid w:val="00A85C54"/>
    <w:rsid w:val="00A867A7"/>
    <w:rsid w:val="00A868AD"/>
    <w:rsid w:val="00A8717A"/>
    <w:rsid w:val="00A9207C"/>
    <w:rsid w:val="00A921DD"/>
    <w:rsid w:val="00A926C1"/>
    <w:rsid w:val="00A92966"/>
    <w:rsid w:val="00A9357B"/>
    <w:rsid w:val="00A939FD"/>
    <w:rsid w:val="00A93A0E"/>
    <w:rsid w:val="00A93A9A"/>
    <w:rsid w:val="00A95305"/>
    <w:rsid w:val="00A959DF"/>
    <w:rsid w:val="00A961A6"/>
    <w:rsid w:val="00A9692F"/>
    <w:rsid w:val="00A96CA6"/>
    <w:rsid w:val="00A971B4"/>
    <w:rsid w:val="00A978B5"/>
    <w:rsid w:val="00AA05DF"/>
    <w:rsid w:val="00AA0DB5"/>
    <w:rsid w:val="00AA208E"/>
    <w:rsid w:val="00AA32CB"/>
    <w:rsid w:val="00AA3633"/>
    <w:rsid w:val="00AA45B1"/>
    <w:rsid w:val="00AA5F69"/>
    <w:rsid w:val="00AA70D4"/>
    <w:rsid w:val="00AA779C"/>
    <w:rsid w:val="00AA7FE3"/>
    <w:rsid w:val="00AB08E3"/>
    <w:rsid w:val="00AB0965"/>
    <w:rsid w:val="00AB2B2F"/>
    <w:rsid w:val="00AB2D11"/>
    <w:rsid w:val="00AB3DC1"/>
    <w:rsid w:val="00AB448D"/>
    <w:rsid w:val="00AB5478"/>
    <w:rsid w:val="00AB5BFF"/>
    <w:rsid w:val="00AB6115"/>
    <w:rsid w:val="00AB7837"/>
    <w:rsid w:val="00AC021C"/>
    <w:rsid w:val="00AC27B4"/>
    <w:rsid w:val="00AC27F0"/>
    <w:rsid w:val="00AC2886"/>
    <w:rsid w:val="00AC2B97"/>
    <w:rsid w:val="00AC36E1"/>
    <w:rsid w:val="00AC4DB2"/>
    <w:rsid w:val="00AC5CB4"/>
    <w:rsid w:val="00AC5CC9"/>
    <w:rsid w:val="00AC639C"/>
    <w:rsid w:val="00AC67BA"/>
    <w:rsid w:val="00AC6BBA"/>
    <w:rsid w:val="00AC714D"/>
    <w:rsid w:val="00AC7488"/>
    <w:rsid w:val="00AC76D8"/>
    <w:rsid w:val="00AC7ECE"/>
    <w:rsid w:val="00AD08FB"/>
    <w:rsid w:val="00AD0E32"/>
    <w:rsid w:val="00AD0F63"/>
    <w:rsid w:val="00AD370B"/>
    <w:rsid w:val="00AD45A5"/>
    <w:rsid w:val="00AD474B"/>
    <w:rsid w:val="00AD4B72"/>
    <w:rsid w:val="00AD7FC1"/>
    <w:rsid w:val="00AE1F7D"/>
    <w:rsid w:val="00AE3994"/>
    <w:rsid w:val="00AE3B1F"/>
    <w:rsid w:val="00AE440D"/>
    <w:rsid w:val="00AE48D6"/>
    <w:rsid w:val="00AE5FDE"/>
    <w:rsid w:val="00AE70FD"/>
    <w:rsid w:val="00AE75C1"/>
    <w:rsid w:val="00AE7A3C"/>
    <w:rsid w:val="00AF0013"/>
    <w:rsid w:val="00AF0A45"/>
    <w:rsid w:val="00AF1AA9"/>
    <w:rsid w:val="00AF2730"/>
    <w:rsid w:val="00AF39DE"/>
    <w:rsid w:val="00AF434A"/>
    <w:rsid w:val="00AF517D"/>
    <w:rsid w:val="00AF5405"/>
    <w:rsid w:val="00AF543C"/>
    <w:rsid w:val="00AF5764"/>
    <w:rsid w:val="00AF5F38"/>
    <w:rsid w:val="00AF7CE1"/>
    <w:rsid w:val="00AF7F0B"/>
    <w:rsid w:val="00B00C84"/>
    <w:rsid w:val="00B01C6C"/>
    <w:rsid w:val="00B023D1"/>
    <w:rsid w:val="00B026C8"/>
    <w:rsid w:val="00B03FA8"/>
    <w:rsid w:val="00B11094"/>
    <w:rsid w:val="00B11205"/>
    <w:rsid w:val="00B12866"/>
    <w:rsid w:val="00B13EB2"/>
    <w:rsid w:val="00B14249"/>
    <w:rsid w:val="00B145BE"/>
    <w:rsid w:val="00B1474D"/>
    <w:rsid w:val="00B14C0A"/>
    <w:rsid w:val="00B16EDB"/>
    <w:rsid w:val="00B217A4"/>
    <w:rsid w:val="00B21B55"/>
    <w:rsid w:val="00B22E99"/>
    <w:rsid w:val="00B22F71"/>
    <w:rsid w:val="00B241FE"/>
    <w:rsid w:val="00B24772"/>
    <w:rsid w:val="00B25667"/>
    <w:rsid w:val="00B25B4F"/>
    <w:rsid w:val="00B25FC8"/>
    <w:rsid w:val="00B2621F"/>
    <w:rsid w:val="00B2710C"/>
    <w:rsid w:val="00B274E4"/>
    <w:rsid w:val="00B27866"/>
    <w:rsid w:val="00B27C1D"/>
    <w:rsid w:val="00B3027E"/>
    <w:rsid w:val="00B3156E"/>
    <w:rsid w:val="00B3190E"/>
    <w:rsid w:val="00B31A96"/>
    <w:rsid w:val="00B33B50"/>
    <w:rsid w:val="00B34372"/>
    <w:rsid w:val="00B349D3"/>
    <w:rsid w:val="00B3664C"/>
    <w:rsid w:val="00B36BF6"/>
    <w:rsid w:val="00B40470"/>
    <w:rsid w:val="00B40705"/>
    <w:rsid w:val="00B41785"/>
    <w:rsid w:val="00B420C8"/>
    <w:rsid w:val="00B425ED"/>
    <w:rsid w:val="00B430BF"/>
    <w:rsid w:val="00B4367A"/>
    <w:rsid w:val="00B4480A"/>
    <w:rsid w:val="00B45357"/>
    <w:rsid w:val="00B46E41"/>
    <w:rsid w:val="00B51794"/>
    <w:rsid w:val="00B517CF"/>
    <w:rsid w:val="00B524C3"/>
    <w:rsid w:val="00B52CC8"/>
    <w:rsid w:val="00B53F07"/>
    <w:rsid w:val="00B55356"/>
    <w:rsid w:val="00B55837"/>
    <w:rsid w:val="00B559CB"/>
    <w:rsid w:val="00B55A72"/>
    <w:rsid w:val="00B56491"/>
    <w:rsid w:val="00B56751"/>
    <w:rsid w:val="00B5747C"/>
    <w:rsid w:val="00B57897"/>
    <w:rsid w:val="00B578BF"/>
    <w:rsid w:val="00B57E10"/>
    <w:rsid w:val="00B57E1F"/>
    <w:rsid w:val="00B60527"/>
    <w:rsid w:val="00B60682"/>
    <w:rsid w:val="00B60BA1"/>
    <w:rsid w:val="00B61EEE"/>
    <w:rsid w:val="00B62283"/>
    <w:rsid w:val="00B6319F"/>
    <w:rsid w:val="00B636DC"/>
    <w:rsid w:val="00B638BB"/>
    <w:rsid w:val="00B64DDA"/>
    <w:rsid w:val="00B6562D"/>
    <w:rsid w:val="00B6568E"/>
    <w:rsid w:val="00B66027"/>
    <w:rsid w:val="00B6699F"/>
    <w:rsid w:val="00B66EC8"/>
    <w:rsid w:val="00B670F1"/>
    <w:rsid w:val="00B6775E"/>
    <w:rsid w:val="00B714D7"/>
    <w:rsid w:val="00B72939"/>
    <w:rsid w:val="00B72EFC"/>
    <w:rsid w:val="00B739B8"/>
    <w:rsid w:val="00B7436F"/>
    <w:rsid w:val="00B7496A"/>
    <w:rsid w:val="00B74DD9"/>
    <w:rsid w:val="00B75003"/>
    <w:rsid w:val="00B75652"/>
    <w:rsid w:val="00B75867"/>
    <w:rsid w:val="00B75CEC"/>
    <w:rsid w:val="00B76124"/>
    <w:rsid w:val="00B769CA"/>
    <w:rsid w:val="00B76B65"/>
    <w:rsid w:val="00B76E1A"/>
    <w:rsid w:val="00B77538"/>
    <w:rsid w:val="00B77A3C"/>
    <w:rsid w:val="00B80E11"/>
    <w:rsid w:val="00B81902"/>
    <w:rsid w:val="00B81AF2"/>
    <w:rsid w:val="00B83585"/>
    <w:rsid w:val="00B8398D"/>
    <w:rsid w:val="00B83AEE"/>
    <w:rsid w:val="00B85E23"/>
    <w:rsid w:val="00B865DE"/>
    <w:rsid w:val="00B873BE"/>
    <w:rsid w:val="00B9001B"/>
    <w:rsid w:val="00B91052"/>
    <w:rsid w:val="00B910BA"/>
    <w:rsid w:val="00B9116A"/>
    <w:rsid w:val="00B9245C"/>
    <w:rsid w:val="00B929B4"/>
    <w:rsid w:val="00B92BEE"/>
    <w:rsid w:val="00B93B7F"/>
    <w:rsid w:val="00B93C55"/>
    <w:rsid w:val="00B95AEF"/>
    <w:rsid w:val="00B96326"/>
    <w:rsid w:val="00B96AF1"/>
    <w:rsid w:val="00B97660"/>
    <w:rsid w:val="00BA0588"/>
    <w:rsid w:val="00BA1456"/>
    <w:rsid w:val="00BA1504"/>
    <w:rsid w:val="00BA1B9E"/>
    <w:rsid w:val="00BA1FC5"/>
    <w:rsid w:val="00BA21CC"/>
    <w:rsid w:val="00BA2326"/>
    <w:rsid w:val="00BA2E38"/>
    <w:rsid w:val="00BA4B9F"/>
    <w:rsid w:val="00BA4CAF"/>
    <w:rsid w:val="00BA54E9"/>
    <w:rsid w:val="00BA63DE"/>
    <w:rsid w:val="00BA6698"/>
    <w:rsid w:val="00BA68EA"/>
    <w:rsid w:val="00BA6A9F"/>
    <w:rsid w:val="00BA7626"/>
    <w:rsid w:val="00BA7B32"/>
    <w:rsid w:val="00BA7C0D"/>
    <w:rsid w:val="00BB04D1"/>
    <w:rsid w:val="00BB09B9"/>
    <w:rsid w:val="00BB15E4"/>
    <w:rsid w:val="00BB1629"/>
    <w:rsid w:val="00BB3297"/>
    <w:rsid w:val="00BB3846"/>
    <w:rsid w:val="00BB48A4"/>
    <w:rsid w:val="00BB4A8C"/>
    <w:rsid w:val="00BB5178"/>
    <w:rsid w:val="00BB5393"/>
    <w:rsid w:val="00BB6E11"/>
    <w:rsid w:val="00BB7D19"/>
    <w:rsid w:val="00BB7F24"/>
    <w:rsid w:val="00BB7F68"/>
    <w:rsid w:val="00BC14CD"/>
    <w:rsid w:val="00BC1CE6"/>
    <w:rsid w:val="00BC2559"/>
    <w:rsid w:val="00BC2B02"/>
    <w:rsid w:val="00BC2DE0"/>
    <w:rsid w:val="00BC7188"/>
    <w:rsid w:val="00BD0061"/>
    <w:rsid w:val="00BD00F0"/>
    <w:rsid w:val="00BD0B7A"/>
    <w:rsid w:val="00BD1D54"/>
    <w:rsid w:val="00BD208A"/>
    <w:rsid w:val="00BD2124"/>
    <w:rsid w:val="00BD29CF"/>
    <w:rsid w:val="00BD347D"/>
    <w:rsid w:val="00BD57C5"/>
    <w:rsid w:val="00BD5B00"/>
    <w:rsid w:val="00BD6EE3"/>
    <w:rsid w:val="00BD7B2D"/>
    <w:rsid w:val="00BE002A"/>
    <w:rsid w:val="00BE0BF1"/>
    <w:rsid w:val="00BE0F30"/>
    <w:rsid w:val="00BE290B"/>
    <w:rsid w:val="00BE2BCE"/>
    <w:rsid w:val="00BE2E76"/>
    <w:rsid w:val="00BE39EB"/>
    <w:rsid w:val="00BE3F7F"/>
    <w:rsid w:val="00BE457F"/>
    <w:rsid w:val="00BE4E44"/>
    <w:rsid w:val="00BE69CF"/>
    <w:rsid w:val="00BE76F5"/>
    <w:rsid w:val="00BF0591"/>
    <w:rsid w:val="00BF0B2A"/>
    <w:rsid w:val="00BF0E69"/>
    <w:rsid w:val="00BF1EC5"/>
    <w:rsid w:val="00BF210F"/>
    <w:rsid w:val="00BF283B"/>
    <w:rsid w:val="00BF29E9"/>
    <w:rsid w:val="00BF3979"/>
    <w:rsid w:val="00BF3C2D"/>
    <w:rsid w:val="00BF3ECB"/>
    <w:rsid w:val="00BF4836"/>
    <w:rsid w:val="00BF4B30"/>
    <w:rsid w:val="00BF61CC"/>
    <w:rsid w:val="00BF6A2E"/>
    <w:rsid w:val="00BF6A4D"/>
    <w:rsid w:val="00BF6CFA"/>
    <w:rsid w:val="00C00C9C"/>
    <w:rsid w:val="00C012BE"/>
    <w:rsid w:val="00C01330"/>
    <w:rsid w:val="00C01BFB"/>
    <w:rsid w:val="00C0236C"/>
    <w:rsid w:val="00C0718D"/>
    <w:rsid w:val="00C077D2"/>
    <w:rsid w:val="00C07955"/>
    <w:rsid w:val="00C07C0E"/>
    <w:rsid w:val="00C07EAB"/>
    <w:rsid w:val="00C10143"/>
    <w:rsid w:val="00C10338"/>
    <w:rsid w:val="00C10F62"/>
    <w:rsid w:val="00C113E2"/>
    <w:rsid w:val="00C12720"/>
    <w:rsid w:val="00C12882"/>
    <w:rsid w:val="00C1461D"/>
    <w:rsid w:val="00C156D4"/>
    <w:rsid w:val="00C164C8"/>
    <w:rsid w:val="00C17703"/>
    <w:rsid w:val="00C17734"/>
    <w:rsid w:val="00C22C9E"/>
    <w:rsid w:val="00C24057"/>
    <w:rsid w:val="00C24A86"/>
    <w:rsid w:val="00C25FD7"/>
    <w:rsid w:val="00C26893"/>
    <w:rsid w:val="00C26B2F"/>
    <w:rsid w:val="00C26B7C"/>
    <w:rsid w:val="00C270AD"/>
    <w:rsid w:val="00C301A3"/>
    <w:rsid w:val="00C30865"/>
    <w:rsid w:val="00C30B6A"/>
    <w:rsid w:val="00C30EB3"/>
    <w:rsid w:val="00C31276"/>
    <w:rsid w:val="00C31BB1"/>
    <w:rsid w:val="00C32591"/>
    <w:rsid w:val="00C3310A"/>
    <w:rsid w:val="00C33FE3"/>
    <w:rsid w:val="00C340AF"/>
    <w:rsid w:val="00C34F74"/>
    <w:rsid w:val="00C36D4E"/>
    <w:rsid w:val="00C3716D"/>
    <w:rsid w:val="00C378CD"/>
    <w:rsid w:val="00C37F65"/>
    <w:rsid w:val="00C408AC"/>
    <w:rsid w:val="00C40BB6"/>
    <w:rsid w:val="00C41844"/>
    <w:rsid w:val="00C436A9"/>
    <w:rsid w:val="00C43826"/>
    <w:rsid w:val="00C43DCF"/>
    <w:rsid w:val="00C43F64"/>
    <w:rsid w:val="00C45476"/>
    <w:rsid w:val="00C46B7A"/>
    <w:rsid w:val="00C50228"/>
    <w:rsid w:val="00C51FAB"/>
    <w:rsid w:val="00C520A5"/>
    <w:rsid w:val="00C530E5"/>
    <w:rsid w:val="00C53F03"/>
    <w:rsid w:val="00C5422B"/>
    <w:rsid w:val="00C545ED"/>
    <w:rsid w:val="00C562AD"/>
    <w:rsid w:val="00C569F6"/>
    <w:rsid w:val="00C56AEC"/>
    <w:rsid w:val="00C575CA"/>
    <w:rsid w:val="00C600D6"/>
    <w:rsid w:val="00C61075"/>
    <w:rsid w:val="00C61B43"/>
    <w:rsid w:val="00C6248C"/>
    <w:rsid w:val="00C6344F"/>
    <w:rsid w:val="00C63568"/>
    <w:rsid w:val="00C63F52"/>
    <w:rsid w:val="00C647B1"/>
    <w:rsid w:val="00C64B42"/>
    <w:rsid w:val="00C64C12"/>
    <w:rsid w:val="00C65716"/>
    <w:rsid w:val="00C65C72"/>
    <w:rsid w:val="00C65E5C"/>
    <w:rsid w:val="00C678EC"/>
    <w:rsid w:val="00C70410"/>
    <w:rsid w:val="00C71533"/>
    <w:rsid w:val="00C722F5"/>
    <w:rsid w:val="00C73246"/>
    <w:rsid w:val="00C75044"/>
    <w:rsid w:val="00C75136"/>
    <w:rsid w:val="00C76760"/>
    <w:rsid w:val="00C769A4"/>
    <w:rsid w:val="00C772F1"/>
    <w:rsid w:val="00C77E59"/>
    <w:rsid w:val="00C806C5"/>
    <w:rsid w:val="00C80E9C"/>
    <w:rsid w:val="00C82EBC"/>
    <w:rsid w:val="00C836CE"/>
    <w:rsid w:val="00C838DB"/>
    <w:rsid w:val="00C84245"/>
    <w:rsid w:val="00C84736"/>
    <w:rsid w:val="00C84F95"/>
    <w:rsid w:val="00C866CF"/>
    <w:rsid w:val="00C86BE8"/>
    <w:rsid w:val="00C873B5"/>
    <w:rsid w:val="00C91B4F"/>
    <w:rsid w:val="00C92945"/>
    <w:rsid w:val="00C93561"/>
    <w:rsid w:val="00C96A94"/>
    <w:rsid w:val="00C9717F"/>
    <w:rsid w:val="00C97FE3"/>
    <w:rsid w:val="00CA120E"/>
    <w:rsid w:val="00CA1EFF"/>
    <w:rsid w:val="00CA2A31"/>
    <w:rsid w:val="00CA2F8A"/>
    <w:rsid w:val="00CA3429"/>
    <w:rsid w:val="00CA3772"/>
    <w:rsid w:val="00CA4065"/>
    <w:rsid w:val="00CA590E"/>
    <w:rsid w:val="00CA59CE"/>
    <w:rsid w:val="00CA5F77"/>
    <w:rsid w:val="00CA662C"/>
    <w:rsid w:val="00CA6D2E"/>
    <w:rsid w:val="00CA6F66"/>
    <w:rsid w:val="00CA7EC3"/>
    <w:rsid w:val="00CB0417"/>
    <w:rsid w:val="00CB06B4"/>
    <w:rsid w:val="00CB0762"/>
    <w:rsid w:val="00CB09AE"/>
    <w:rsid w:val="00CB0B73"/>
    <w:rsid w:val="00CB157F"/>
    <w:rsid w:val="00CB167D"/>
    <w:rsid w:val="00CB181F"/>
    <w:rsid w:val="00CB1958"/>
    <w:rsid w:val="00CB3B6B"/>
    <w:rsid w:val="00CB4A98"/>
    <w:rsid w:val="00CB4B11"/>
    <w:rsid w:val="00CB4BDC"/>
    <w:rsid w:val="00CB4C73"/>
    <w:rsid w:val="00CB799E"/>
    <w:rsid w:val="00CB7A6E"/>
    <w:rsid w:val="00CC031C"/>
    <w:rsid w:val="00CC04A4"/>
    <w:rsid w:val="00CC1597"/>
    <w:rsid w:val="00CC2AE7"/>
    <w:rsid w:val="00CC2E70"/>
    <w:rsid w:val="00CC3215"/>
    <w:rsid w:val="00CC3EF0"/>
    <w:rsid w:val="00CC489B"/>
    <w:rsid w:val="00CC4C51"/>
    <w:rsid w:val="00CC4D88"/>
    <w:rsid w:val="00CC4F00"/>
    <w:rsid w:val="00CC52CA"/>
    <w:rsid w:val="00CC5B41"/>
    <w:rsid w:val="00CC6849"/>
    <w:rsid w:val="00CC69CB"/>
    <w:rsid w:val="00CC6E24"/>
    <w:rsid w:val="00CC708D"/>
    <w:rsid w:val="00CC76BC"/>
    <w:rsid w:val="00CD00B9"/>
    <w:rsid w:val="00CD01C9"/>
    <w:rsid w:val="00CD414B"/>
    <w:rsid w:val="00CD478E"/>
    <w:rsid w:val="00CD53C9"/>
    <w:rsid w:val="00CD66AA"/>
    <w:rsid w:val="00CD701C"/>
    <w:rsid w:val="00CE06DD"/>
    <w:rsid w:val="00CE0715"/>
    <w:rsid w:val="00CE0C09"/>
    <w:rsid w:val="00CE100D"/>
    <w:rsid w:val="00CE291C"/>
    <w:rsid w:val="00CE34C2"/>
    <w:rsid w:val="00CE3AF2"/>
    <w:rsid w:val="00CE3EAD"/>
    <w:rsid w:val="00CE51F6"/>
    <w:rsid w:val="00CE523F"/>
    <w:rsid w:val="00CE5415"/>
    <w:rsid w:val="00CE7115"/>
    <w:rsid w:val="00CE73AE"/>
    <w:rsid w:val="00CF00A7"/>
    <w:rsid w:val="00CF0633"/>
    <w:rsid w:val="00CF0E5F"/>
    <w:rsid w:val="00CF1D78"/>
    <w:rsid w:val="00CF3FD9"/>
    <w:rsid w:val="00CF4E36"/>
    <w:rsid w:val="00CF55FF"/>
    <w:rsid w:val="00CF5989"/>
    <w:rsid w:val="00CF5DB1"/>
    <w:rsid w:val="00CF6B74"/>
    <w:rsid w:val="00CF6D51"/>
    <w:rsid w:val="00CF7434"/>
    <w:rsid w:val="00CF784F"/>
    <w:rsid w:val="00CF7884"/>
    <w:rsid w:val="00D01AF1"/>
    <w:rsid w:val="00D0207C"/>
    <w:rsid w:val="00D021E5"/>
    <w:rsid w:val="00D02233"/>
    <w:rsid w:val="00D022CE"/>
    <w:rsid w:val="00D02651"/>
    <w:rsid w:val="00D04618"/>
    <w:rsid w:val="00D05468"/>
    <w:rsid w:val="00D05750"/>
    <w:rsid w:val="00D05A37"/>
    <w:rsid w:val="00D05D5F"/>
    <w:rsid w:val="00D05FEE"/>
    <w:rsid w:val="00D06F8E"/>
    <w:rsid w:val="00D0719A"/>
    <w:rsid w:val="00D078E5"/>
    <w:rsid w:val="00D10C2F"/>
    <w:rsid w:val="00D10C49"/>
    <w:rsid w:val="00D10E9D"/>
    <w:rsid w:val="00D12201"/>
    <w:rsid w:val="00D126CE"/>
    <w:rsid w:val="00D139CE"/>
    <w:rsid w:val="00D157BA"/>
    <w:rsid w:val="00D1624A"/>
    <w:rsid w:val="00D1643E"/>
    <w:rsid w:val="00D165AF"/>
    <w:rsid w:val="00D1687F"/>
    <w:rsid w:val="00D16893"/>
    <w:rsid w:val="00D16EC1"/>
    <w:rsid w:val="00D171F2"/>
    <w:rsid w:val="00D171FD"/>
    <w:rsid w:val="00D17693"/>
    <w:rsid w:val="00D2000E"/>
    <w:rsid w:val="00D20B26"/>
    <w:rsid w:val="00D2126F"/>
    <w:rsid w:val="00D215F4"/>
    <w:rsid w:val="00D23A56"/>
    <w:rsid w:val="00D2439E"/>
    <w:rsid w:val="00D24920"/>
    <w:rsid w:val="00D24C22"/>
    <w:rsid w:val="00D26FCC"/>
    <w:rsid w:val="00D2707F"/>
    <w:rsid w:val="00D27269"/>
    <w:rsid w:val="00D27BFB"/>
    <w:rsid w:val="00D30657"/>
    <w:rsid w:val="00D3246C"/>
    <w:rsid w:val="00D32A51"/>
    <w:rsid w:val="00D3482B"/>
    <w:rsid w:val="00D34858"/>
    <w:rsid w:val="00D35629"/>
    <w:rsid w:val="00D35C03"/>
    <w:rsid w:val="00D3623A"/>
    <w:rsid w:val="00D36512"/>
    <w:rsid w:val="00D36541"/>
    <w:rsid w:val="00D365C7"/>
    <w:rsid w:val="00D404D0"/>
    <w:rsid w:val="00D40DA8"/>
    <w:rsid w:val="00D41EB5"/>
    <w:rsid w:val="00D4254F"/>
    <w:rsid w:val="00D42B5E"/>
    <w:rsid w:val="00D42B87"/>
    <w:rsid w:val="00D44888"/>
    <w:rsid w:val="00D452BF"/>
    <w:rsid w:val="00D45DA8"/>
    <w:rsid w:val="00D46792"/>
    <w:rsid w:val="00D46D09"/>
    <w:rsid w:val="00D5006E"/>
    <w:rsid w:val="00D51B33"/>
    <w:rsid w:val="00D51B3A"/>
    <w:rsid w:val="00D5265A"/>
    <w:rsid w:val="00D531E7"/>
    <w:rsid w:val="00D53E0A"/>
    <w:rsid w:val="00D54676"/>
    <w:rsid w:val="00D57446"/>
    <w:rsid w:val="00D57712"/>
    <w:rsid w:val="00D60101"/>
    <w:rsid w:val="00D601D3"/>
    <w:rsid w:val="00D60378"/>
    <w:rsid w:val="00D61379"/>
    <w:rsid w:val="00D615BD"/>
    <w:rsid w:val="00D619B4"/>
    <w:rsid w:val="00D61D2F"/>
    <w:rsid w:val="00D622F8"/>
    <w:rsid w:val="00D62515"/>
    <w:rsid w:val="00D62FC4"/>
    <w:rsid w:val="00D633B3"/>
    <w:rsid w:val="00D638A9"/>
    <w:rsid w:val="00D652AA"/>
    <w:rsid w:val="00D655DC"/>
    <w:rsid w:val="00D656AB"/>
    <w:rsid w:val="00D66825"/>
    <w:rsid w:val="00D6685F"/>
    <w:rsid w:val="00D679CB"/>
    <w:rsid w:val="00D709A8"/>
    <w:rsid w:val="00D72515"/>
    <w:rsid w:val="00D725A8"/>
    <w:rsid w:val="00D72960"/>
    <w:rsid w:val="00D73E6B"/>
    <w:rsid w:val="00D74BD7"/>
    <w:rsid w:val="00D77826"/>
    <w:rsid w:val="00D803C4"/>
    <w:rsid w:val="00D8095B"/>
    <w:rsid w:val="00D80EF2"/>
    <w:rsid w:val="00D80FBE"/>
    <w:rsid w:val="00D814B5"/>
    <w:rsid w:val="00D825CD"/>
    <w:rsid w:val="00D82E37"/>
    <w:rsid w:val="00D8423D"/>
    <w:rsid w:val="00D844CD"/>
    <w:rsid w:val="00D84C57"/>
    <w:rsid w:val="00D84FF8"/>
    <w:rsid w:val="00D85C21"/>
    <w:rsid w:val="00D863E9"/>
    <w:rsid w:val="00D87019"/>
    <w:rsid w:val="00D87F26"/>
    <w:rsid w:val="00D90031"/>
    <w:rsid w:val="00D90A3F"/>
    <w:rsid w:val="00D90DE5"/>
    <w:rsid w:val="00D91038"/>
    <w:rsid w:val="00D9257C"/>
    <w:rsid w:val="00D92F43"/>
    <w:rsid w:val="00D93154"/>
    <w:rsid w:val="00D94620"/>
    <w:rsid w:val="00D94740"/>
    <w:rsid w:val="00D96440"/>
    <w:rsid w:val="00DA1137"/>
    <w:rsid w:val="00DA1A0C"/>
    <w:rsid w:val="00DA1AC8"/>
    <w:rsid w:val="00DA3740"/>
    <w:rsid w:val="00DA3F48"/>
    <w:rsid w:val="00DA4E89"/>
    <w:rsid w:val="00DA55AD"/>
    <w:rsid w:val="00DA6394"/>
    <w:rsid w:val="00DA6BC2"/>
    <w:rsid w:val="00DA7F37"/>
    <w:rsid w:val="00DB062A"/>
    <w:rsid w:val="00DB0713"/>
    <w:rsid w:val="00DB0C24"/>
    <w:rsid w:val="00DB1B68"/>
    <w:rsid w:val="00DB1B74"/>
    <w:rsid w:val="00DB3913"/>
    <w:rsid w:val="00DB41AC"/>
    <w:rsid w:val="00DB54FB"/>
    <w:rsid w:val="00DB774C"/>
    <w:rsid w:val="00DC0F6D"/>
    <w:rsid w:val="00DC19EF"/>
    <w:rsid w:val="00DC1C4C"/>
    <w:rsid w:val="00DC2282"/>
    <w:rsid w:val="00DC29CC"/>
    <w:rsid w:val="00DC2CA7"/>
    <w:rsid w:val="00DC40F5"/>
    <w:rsid w:val="00DC4B63"/>
    <w:rsid w:val="00DC4BDB"/>
    <w:rsid w:val="00DC5237"/>
    <w:rsid w:val="00DC5E79"/>
    <w:rsid w:val="00DC6E17"/>
    <w:rsid w:val="00DC7FA9"/>
    <w:rsid w:val="00DD0265"/>
    <w:rsid w:val="00DD072C"/>
    <w:rsid w:val="00DD12B8"/>
    <w:rsid w:val="00DD1D30"/>
    <w:rsid w:val="00DD2500"/>
    <w:rsid w:val="00DD268C"/>
    <w:rsid w:val="00DD27D0"/>
    <w:rsid w:val="00DD3B18"/>
    <w:rsid w:val="00DD3B93"/>
    <w:rsid w:val="00DD3D13"/>
    <w:rsid w:val="00DD3D2D"/>
    <w:rsid w:val="00DD46BA"/>
    <w:rsid w:val="00DD4D0B"/>
    <w:rsid w:val="00DD5266"/>
    <w:rsid w:val="00DD56C6"/>
    <w:rsid w:val="00DD57E0"/>
    <w:rsid w:val="00DD5938"/>
    <w:rsid w:val="00DE01FB"/>
    <w:rsid w:val="00DE2518"/>
    <w:rsid w:val="00DE35A4"/>
    <w:rsid w:val="00DE35B5"/>
    <w:rsid w:val="00DE3F9F"/>
    <w:rsid w:val="00DE4FA7"/>
    <w:rsid w:val="00DE5FA2"/>
    <w:rsid w:val="00DE6612"/>
    <w:rsid w:val="00DE6E8C"/>
    <w:rsid w:val="00DE6F05"/>
    <w:rsid w:val="00DE73E0"/>
    <w:rsid w:val="00DE7C84"/>
    <w:rsid w:val="00DF053E"/>
    <w:rsid w:val="00DF05AE"/>
    <w:rsid w:val="00DF1938"/>
    <w:rsid w:val="00DF1F57"/>
    <w:rsid w:val="00DF383D"/>
    <w:rsid w:val="00DF3C40"/>
    <w:rsid w:val="00DF4196"/>
    <w:rsid w:val="00DF42C0"/>
    <w:rsid w:val="00DF453F"/>
    <w:rsid w:val="00DF4E59"/>
    <w:rsid w:val="00DF4F7C"/>
    <w:rsid w:val="00DF5842"/>
    <w:rsid w:val="00DF5B51"/>
    <w:rsid w:val="00DF5F68"/>
    <w:rsid w:val="00DF735A"/>
    <w:rsid w:val="00E000A7"/>
    <w:rsid w:val="00E0024D"/>
    <w:rsid w:val="00E00625"/>
    <w:rsid w:val="00E00803"/>
    <w:rsid w:val="00E01781"/>
    <w:rsid w:val="00E01A72"/>
    <w:rsid w:val="00E01F0F"/>
    <w:rsid w:val="00E01F74"/>
    <w:rsid w:val="00E026EF"/>
    <w:rsid w:val="00E04002"/>
    <w:rsid w:val="00E045ED"/>
    <w:rsid w:val="00E04995"/>
    <w:rsid w:val="00E04A97"/>
    <w:rsid w:val="00E04EEE"/>
    <w:rsid w:val="00E05009"/>
    <w:rsid w:val="00E065AA"/>
    <w:rsid w:val="00E06B60"/>
    <w:rsid w:val="00E06D58"/>
    <w:rsid w:val="00E07A1A"/>
    <w:rsid w:val="00E11C09"/>
    <w:rsid w:val="00E12F39"/>
    <w:rsid w:val="00E17076"/>
    <w:rsid w:val="00E204E7"/>
    <w:rsid w:val="00E21454"/>
    <w:rsid w:val="00E21A9D"/>
    <w:rsid w:val="00E21CA8"/>
    <w:rsid w:val="00E221BE"/>
    <w:rsid w:val="00E2439A"/>
    <w:rsid w:val="00E25126"/>
    <w:rsid w:val="00E2658B"/>
    <w:rsid w:val="00E279E5"/>
    <w:rsid w:val="00E30D1E"/>
    <w:rsid w:val="00E3110C"/>
    <w:rsid w:val="00E31809"/>
    <w:rsid w:val="00E339CF"/>
    <w:rsid w:val="00E341A4"/>
    <w:rsid w:val="00E34932"/>
    <w:rsid w:val="00E34ECB"/>
    <w:rsid w:val="00E352F3"/>
    <w:rsid w:val="00E357B1"/>
    <w:rsid w:val="00E35D8F"/>
    <w:rsid w:val="00E3612D"/>
    <w:rsid w:val="00E362B8"/>
    <w:rsid w:val="00E367CE"/>
    <w:rsid w:val="00E36A1C"/>
    <w:rsid w:val="00E36FA3"/>
    <w:rsid w:val="00E37176"/>
    <w:rsid w:val="00E379DB"/>
    <w:rsid w:val="00E37BFB"/>
    <w:rsid w:val="00E4067B"/>
    <w:rsid w:val="00E40DA1"/>
    <w:rsid w:val="00E40DF5"/>
    <w:rsid w:val="00E41202"/>
    <w:rsid w:val="00E434DB"/>
    <w:rsid w:val="00E43CA9"/>
    <w:rsid w:val="00E44271"/>
    <w:rsid w:val="00E443A5"/>
    <w:rsid w:val="00E444BF"/>
    <w:rsid w:val="00E44676"/>
    <w:rsid w:val="00E44A79"/>
    <w:rsid w:val="00E44D2F"/>
    <w:rsid w:val="00E44FDF"/>
    <w:rsid w:val="00E46B1D"/>
    <w:rsid w:val="00E50BAC"/>
    <w:rsid w:val="00E52BFA"/>
    <w:rsid w:val="00E53826"/>
    <w:rsid w:val="00E539BA"/>
    <w:rsid w:val="00E53AED"/>
    <w:rsid w:val="00E54066"/>
    <w:rsid w:val="00E550F8"/>
    <w:rsid w:val="00E55C27"/>
    <w:rsid w:val="00E55C2E"/>
    <w:rsid w:val="00E56319"/>
    <w:rsid w:val="00E56523"/>
    <w:rsid w:val="00E56DCE"/>
    <w:rsid w:val="00E6020D"/>
    <w:rsid w:val="00E60541"/>
    <w:rsid w:val="00E60859"/>
    <w:rsid w:val="00E616C6"/>
    <w:rsid w:val="00E628C5"/>
    <w:rsid w:val="00E62DE0"/>
    <w:rsid w:val="00E62F39"/>
    <w:rsid w:val="00E64E99"/>
    <w:rsid w:val="00E66C9E"/>
    <w:rsid w:val="00E66EE2"/>
    <w:rsid w:val="00E66F6F"/>
    <w:rsid w:val="00E670AC"/>
    <w:rsid w:val="00E67294"/>
    <w:rsid w:val="00E70127"/>
    <w:rsid w:val="00E7032D"/>
    <w:rsid w:val="00E70349"/>
    <w:rsid w:val="00E70F21"/>
    <w:rsid w:val="00E719E9"/>
    <w:rsid w:val="00E71D81"/>
    <w:rsid w:val="00E72DD3"/>
    <w:rsid w:val="00E741F0"/>
    <w:rsid w:val="00E74BD7"/>
    <w:rsid w:val="00E800D8"/>
    <w:rsid w:val="00E80131"/>
    <w:rsid w:val="00E8142B"/>
    <w:rsid w:val="00E8243C"/>
    <w:rsid w:val="00E83A7B"/>
    <w:rsid w:val="00E83C75"/>
    <w:rsid w:val="00E84150"/>
    <w:rsid w:val="00E84465"/>
    <w:rsid w:val="00E8576F"/>
    <w:rsid w:val="00E869B8"/>
    <w:rsid w:val="00E90531"/>
    <w:rsid w:val="00E90663"/>
    <w:rsid w:val="00E90E74"/>
    <w:rsid w:val="00E9165E"/>
    <w:rsid w:val="00E91BF5"/>
    <w:rsid w:val="00E91EE0"/>
    <w:rsid w:val="00E93626"/>
    <w:rsid w:val="00E9406A"/>
    <w:rsid w:val="00E943A1"/>
    <w:rsid w:val="00E97166"/>
    <w:rsid w:val="00E97336"/>
    <w:rsid w:val="00EA021C"/>
    <w:rsid w:val="00EA043A"/>
    <w:rsid w:val="00EA0587"/>
    <w:rsid w:val="00EA05A5"/>
    <w:rsid w:val="00EA1E9F"/>
    <w:rsid w:val="00EA2305"/>
    <w:rsid w:val="00EA26FC"/>
    <w:rsid w:val="00EA2A8E"/>
    <w:rsid w:val="00EA30A6"/>
    <w:rsid w:val="00EA5B39"/>
    <w:rsid w:val="00EA671A"/>
    <w:rsid w:val="00EA6C67"/>
    <w:rsid w:val="00EA7B93"/>
    <w:rsid w:val="00EB1CCB"/>
    <w:rsid w:val="00EB2189"/>
    <w:rsid w:val="00EB378E"/>
    <w:rsid w:val="00EB4F10"/>
    <w:rsid w:val="00EB5510"/>
    <w:rsid w:val="00EB5568"/>
    <w:rsid w:val="00EB5BDC"/>
    <w:rsid w:val="00EB7B27"/>
    <w:rsid w:val="00EC06B6"/>
    <w:rsid w:val="00EC1288"/>
    <w:rsid w:val="00EC1AED"/>
    <w:rsid w:val="00EC2919"/>
    <w:rsid w:val="00EC2984"/>
    <w:rsid w:val="00EC356D"/>
    <w:rsid w:val="00EC39EA"/>
    <w:rsid w:val="00EC6C5F"/>
    <w:rsid w:val="00EC732D"/>
    <w:rsid w:val="00EC7D57"/>
    <w:rsid w:val="00ED14F3"/>
    <w:rsid w:val="00ED24D5"/>
    <w:rsid w:val="00ED28FC"/>
    <w:rsid w:val="00ED31A5"/>
    <w:rsid w:val="00ED356A"/>
    <w:rsid w:val="00ED35DB"/>
    <w:rsid w:val="00ED3A3F"/>
    <w:rsid w:val="00ED3F17"/>
    <w:rsid w:val="00ED42AC"/>
    <w:rsid w:val="00ED536E"/>
    <w:rsid w:val="00ED5573"/>
    <w:rsid w:val="00ED5C8A"/>
    <w:rsid w:val="00ED6113"/>
    <w:rsid w:val="00ED6475"/>
    <w:rsid w:val="00ED6E97"/>
    <w:rsid w:val="00EE0302"/>
    <w:rsid w:val="00EE0CAB"/>
    <w:rsid w:val="00EE201B"/>
    <w:rsid w:val="00EE2746"/>
    <w:rsid w:val="00EE3375"/>
    <w:rsid w:val="00EE3B62"/>
    <w:rsid w:val="00EE4230"/>
    <w:rsid w:val="00EE441A"/>
    <w:rsid w:val="00EE4EEC"/>
    <w:rsid w:val="00EE6637"/>
    <w:rsid w:val="00EE7255"/>
    <w:rsid w:val="00EE7E8A"/>
    <w:rsid w:val="00EE7F68"/>
    <w:rsid w:val="00EF009F"/>
    <w:rsid w:val="00EF09F4"/>
    <w:rsid w:val="00EF10E3"/>
    <w:rsid w:val="00EF1804"/>
    <w:rsid w:val="00EF2FAF"/>
    <w:rsid w:val="00EF375B"/>
    <w:rsid w:val="00EF3FE0"/>
    <w:rsid w:val="00EF467A"/>
    <w:rsid w:val="00EF475C"/>
    <w:rsid w:val="00EF4A29"/>
    <w:rsid w:val="00EF4CBC"/>
    <w:rsid w:val="00EF559E"/>
    <w:rsid w:val="00EF610E"/>
    <w:rsid w:val="00EF61C3"/>
    <w:rsid w:val="00EF7050"/>
    <w:rsid w:val="00EF76A1"/>
    <w:rsid w:val="00EF7DC7"/>
    <w:rsid w:val="00F001CA"/>
    <w:rsid w:val="00F00AE6"/>
    <w:rsid w:val="00F0185F"/>
    <w:rsid w:val="00F01E6A"/>
    <w:rsid w:val="00F022E0"/>
    <w:rsid w:val="00F025A7"/>
    <w:rsid w:val="00F02EBE"/>
    <w:rsid w:val="00F032C4"/>
    <w:rsid w:val="00F04C4E"/>
    <w:rsid w:val="00F05302"/>
    <w:rsid w:val="00F06E5B"/>
    <w:rsid w:val="00F10778"/>
    <w:rsid w:val="00F10BB2"/>
    <w:rsid w:val="00F111D2"/>
    <w:rsid w:val="00F1174D"/>
    <w:rsid w:val="00F11838"/>
    <w:rsid w:val="00F11862"/>
    <w:rsid w:val="00F1234B"/>
    <w:rsid w:val="00F1238F"/>
    <w:rsid w:val="00F1250C"/>
    <w:rsid w:val="00F12D3E"/>
    <w:rsid w:val="00F13CEA"/>
    <w:rsid w:val="00F14A41"/>
    <w:rsid w:val="00F14BBF"/>
    <w:rsid w:val="00F15E53"/>
    <w:rsid w:val="00F16750"/>
    <w:rsid w:val="00F16E58"/>
    <w:rsid w:val="00F1725A"/>
    <w:rsid w:val="00F209A6"/>
    <w:rsid w:val="00F20D10"/>
    <w:rsid w:val="00F224B5"/>
    <w:rsid w:val="00F227D6"/>
    <w:rsid w:val="00F22FA2"/>
    <w:rsid w:val="00F23DFD"/>
    <w:rsid w:val="00F23E00"/>
    <w:rsid w:val="00F24E2C"/>
    <w:rsid w:val="00F24F6B"/>
    <w:rsid w:val="00F250AE"/>
    <w:rsid w:val="00F257A2"/>
    <w:rsid w:val="00F25BA6"/>
    <w:rsid w:val="00F26958"/>
    <w:rsid w:val="00F26F0A"/>
    <w:rsid w:val="00F3005B"/>
    <w:rsid w:val="00F30E82"/>
    <w:rsid w:val="00F30E89"/>
    <w:rsid w:val="00F31543"/>
    <w:rsid w:val="00F318BA"/>
    <w:rsid w:val="00F323DC"/>
    <w:rsid w:val="00F32C46"/>
    <w:rsid w:val="00F32E6D"/>
    <w:rsid w:val="00F330A2"/>
    <w:rsid w:val="00F34A4F"/>
    <w:rsid w:val="00F34F12"/>
    <w:rsid w:val="00F35266"/>
    <w:rsid w:val="00F35B57"/>
    <w:rsid w:val="00F35B8A"/>
    <w:rsid w:val="00F4143C"/>
    <w:rsid w:val="00F44FC4"/>
    <w:rsid w:val="00F45634"/>
    <w:rsid w:val="00F45CAF"/>
    <w:rsid w:val="00F46ADF"/>
    <w:rsid w:val="00F46D12"/>
    <w:rsid w:val="00F47BD4"/>
    <w:rsid w:val="00F5229F"/>
    <w:rsid w:val="00F54046"/>
    <w:rsid w:val="00F544E0"/>
    <w:rsid w:val="00F545C2"/>
    <w:rsid w:val="00F5462E"/>
    <w:rsid w:val="00F55068"/>
    <w:rsid w:val="00F572D7"/>
    <w:rsid w:val="00F57FBD"/>
    <w:rsid w:val="00F614C7"/>
    <w:rsid w:val="00F6198E"/>
    <w:rsid w:val="00F623D9"/>
    <w:rsid w:val="00F63A2D"/>
    <w:rsid w:val="00F64743"/>
    <w:rsid w:val="00F64AEF"/>
    <w:rsid w:val="00F650EE"/>
    <w:rsid w:val="00F6562E"/>
    <w:rsid w:val="00F65E92"/>
    <w:rsid w:val="00F6686A"/>
    <w:rsid w:val="00F669B9"/>
    <w:rsid w:val="00F67A0F"/>
    <w:rsid w:val="00F67CE5"/>
    <w:rsid w:val="00F7054A"/>
    <w:rsid w:val="00F70A70"/>
    <w:rsid w:val="00F70B49"/>
    <w:rsid w:val="00F71786"/>
    <w:rsid w:val="00F72954"/>
    <w:rsid w:val="00F74054"/>
    <w:rsid w:val="00F74C43"/>
    <w:rsid w:val="00F75096"/>
    <w:rsid w:val="00F752CF"/>
    <w:rsid w:val="00F754C5"/>
    <w:rsid w:val="00F76B6A"/>
    <w:rsid w:val="00F76F76"/>
    <w:rsid w:val="00F7758D"/>
    <w:rsid w:val="00F77DD8"/>
    <w:rsid w:val="00F80057"/>
    <w:rsid w:val="00F819D9"/>
    <w:rsid w:val="00F824AB"/>
    <w:rsid w:val="00F8263E"/>
    <w:rsid w:val="00F831BC"/>
    <w:rsid w:val="00F83ACB"/>
    <w:rsid w:val="00F83C9E"/>
    <w:rsid w:val="00F84163"/>
    <w:rsid w:val="00F842A9"/>
    <w:rsid w:val="00F85483"/>
    <w:rsid w:val="00F906A5"/>
    <w:rsid w:val="00F90969"/>
    <w:rsid w:val="00F91D63"/>
    <w:rsid w:val="00F92DAD"/>
    <w:rsid w:val="00F934CD"/>
    <w:rsid w:val="00F935AA"/>
    <w:rsid w:val="00F9407A"/>
    <w:rsid w:val="00F94DFA"/>
    <w:rsid w:val="00F94E8D"/>
    <w:rsid w:val="00F956E7"/>
    <w:rsid w:val="00F95EF2"/>
    <w:rsid w:val="00F960B7"/>
    <w:rsid w:val="00F96FA3"/>
    <w:rsid w:val="00F97503"/>
    <w:rsid w:val="00F97B01"/>
    <w:rsid w:val="00FA0890"/>
    <w:rsid w:val="00FA0D20"/>
    <w:rsid w:val="00FA0E10"/>
    <w:rsid w:val="00FA0F34"/>
    <w:rsid w:val="00FA1967"/>
    <w:rsid w:val="00FA25BB"/>
    <w:rsid w:val="00FA33EB"/>
    <w:rsid w:val="00FA3D43"/>
    <w:rsid w:val="00FA3DF0"/>
    <w:rsid w:val="00FA45B9"/>
    <w:rsid w:val="00FA4CEB"/>
    <w:rsid w:val="00FA56CD"/>
    <w:rsid w:val="00FA6719"/>
    <w:rsid w:val="00FA6B0F"/>
    <w:rsid w:val="00FA6D52"/>
    <w:rsid w:val="00FA6EF7"/>
    <w:rsid w:val="00FA788B"/>
    <w:rsid w:val="00FB02E7"/>
    <w:rsid w:val="00FB03E5"/>
    <w:rsid w:val="00FB0780"/>
    <w:rsid w:val="00FB07B6"/>
    <w:rsid w:val="00FB0BF2"/>
    <w:rsid w:val="00FB0EED"/>
    <w:rsid w:val="00FB1F8A"/>
    <w:rsid w:val="00FB2063"/>
    <w:rsid w:val="00FB212E"/>
    <w:rsid w:val="00FB262E"/>
    <w:rsid w:val="00FB29F3"/>
    <w:rsid w:val="00FB307F"/>
    <w:rsid w:val="00FB3983"/>
    <w:rsid w:val="00FB40DD"/>
    <w:rsid w:val="00FB48AD"/>
    <w:rsid w:val="00FB6144"/>
    <w:rsid w:val="00FB650E"/>
    <w:rsid w:val="00FB6F40"/>
    <w:rsid w:val="00FC0424"/>
    <w:rsid w:val="00FC153F"/>
    <w:rsid w:val="00FC17FC"/>
    <w:rsid w:val="00FC3200"/>
    <w:rsid w:val="00FC4598"/>
    <w:rsid w:val="00FC48B0"/>
    <w:rsid w:val="00FC4F0E"/>
    <w:rsid w:val="00FC5104"/>
    <w:rsid w:val="00FC51D0"/>
    <w:rsid w:val="00FC56FF"/>
    <w:rsid w:val="00FC5872"/>
    <w:rsid w:val="00FC5DE8"/>
    <w:rsid w:val="00FC634F"/>
    <w:rsid w:val="00FC689C"/>
    <w:rsid w:val="00FC7867"/>
    <w:rsid w:val="00FD0007"/>
    <w:rsid w:val="00FD04C8"/>
    <w:rsid w:val="00FD0611"/>
    <w:rsid w:val="00FD1021"/>
    <w:rsid w:val="00FD278E"/>
    <w:rsid w:val="00FD2A27"/>
    <w:rsid w:val="00FD2CA1"/>
    <w:rsid w:val="00FD2EA4"/>
    <w:rsid w:val="00FD35E9"/>
    <w:rsid w:val="00FD36FB"/>
    <w:rsid w:val="00FD40CE"/>
    <w:rsid w:val="00FD4AAB"/>
    <w:rsid w:val="00FD6A74"/>
    <w:rsid w:val="00FD6AFE"/>
    <w:rsid w:val="00FD6D18"/>
    <w:rsid w:val="00FD7792"/>
    <w:rsid w:val="00FE0433"/>
    <w:rsid w:val="00FE1758"/>
    <w:rsid w:val="00FE2096"/>
    <w:rsid w:val="00FE22E9"/>
    <w:rsid w:val="00FE3244"/>
    <w:rsid w:val="00FE3A2A"/>
    <w:rsid w:val="00FE3F5E"/>
    <w:rsid w:val="00FE40B0"/>
    <w:rsid w:val="00FE431B"/>
    <w:rsid w:val="00FE44F5"/>
    <w:rsid w:val="00FE4986"/>
    <w:rsid w:val="00FE567C"/>
    <w:rsid w:val="00FE5C0E"/>
    <w:rsid w:val="00FE5CD4"/>
    <w:rsid w:val="00FE5D41"/>
    <w:rsid w:val="00FE5F88"/>
    <w:rsid w:val="00FE6BEA"/>
    <w:rsid w:val="00FE6C03"/>
    <w:rsid w:val="00FE70F1"/>
    <w:rsid w:val="00FE726C"/>
    <w:rsid w:val="00FE74A1"/>
    <w:rsid w:val="00FE7563"/>
    <w:rsid w:val="00FE769C"/>
    <w:rsid w:val="00FE789A"/>
    <w:rsid w:val="00FF01FE"/>
    <w:rsid w:val="00FF080B"/>
    <w:rsid w:val="00FF1CE4"/>
    <w:rsid w:val="00FF1DAF"/>
    <w:rsid w:val="00FF2057"/>
    <w:rsid w:val="00FF3480"/>
    <w:rsid w:val="00FF3D73"/>
    <w:rsid w:val="00FF543E"/>
    <w:rsid w:val="00FF5923"/>
    <w:rsid w:val="00FF5ABE"/>
    <w:rsid w:val="00FF6208"/>
    <w:rsid w:val="00FF6846"/>
    <w:rsid w:val="00FF6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B4A3A7"/>
  <w15:docId w15:val="{508C36F9-B24A-4875-80D3-B21B5955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A2"/>
    <w:pPr>
      <w:keepNext/>
      <w:spacing w:before="120" w:line="360" w:lineRule="auto"/>
    </w:pPr>
    <w:rPr>
      <w:rFonts w:cs="Tahoma"/>
      <w:sz w:val="22"/>
      <w:szCs w:val="24"/>
    </w:rPr>
  </w:style>
  <w:style w:type="paragraph" w:styleId="Heading1">
    <w:name w:val="heading 1"/>
    <w:aliases w:val="H1,Heading 1(Report Only),Chapter,Heading 1(Report Only)1,Chapter1,DO NOT USE_h1,Level 1 Topic Heading,h1,Heading 1 Char"/>
    <w:basedOn w:val="Normal"/>
    <w:next w:val="Heading2"/>
    <w:link w:val="Heading1Char1"/>
    <w:autoRedefine/>
    <w:qFormat/>
    <w:rsid w:val="009B4564"/>
    <w:pPr>
      <w:pageBreakBefore/>
      <w:numPr>
        <w:numId w:val="8"/>
      </w:numPr>
      <w:spacing w:before="360" w:after="240" w:line="240" w:lineRule="auto"/>
      <w:outlineLvl w:val="0"/>
    </w:pPr>
    <w:rPr>
      <w:rFonts w:cs="Times New Roman"/>
      <w:b/>
      <w:caps/>
      <w:kern w:val="28"/>
      <w:sz w:val="24"/>
    </w:rPr>
  </w:style>
  <w:style w:type="paragraph" w:styleId="Heading2">
    <w:name w:val="heading 2"/>
    <w:aliases w:val="l2,H2,h21,Chapter Number/Appendix Letter,chn,h2,Level 2 Topic Heading,Heading 2 Char,l2 Char,H2 Char,h21 Char Char,Heading 2 Char1,Heading 2 Char Char,l2 Char Char,H2 Char Char,h2 Char Char,l2 Char1,H2 Char1,h21 Char1,h2 Char1,h21 Char,h2 Char"/>
    <w:basedOn w:val="Normal"/>
    <w:next w:val="NormalIndent"/>
    <w:link w:val="Heading2Char2"/>
    <w:autoRedefine/>
    <w:qFormat/>
    <w:rsid w:val="00242004"/>
    <w:pPr>
      <w:numPr>
        <w:ilvl w:val="1"/>
        <w:numId w:val="8"/>
      </w:numPr>
      <w:spacing w:before="240" w:after="120" w:line="240" w:lineRule="auto"/>
      <w:outlineLvl w:val="1"/>
    </w:pPr>
    <w:rPr>
      <w:rFonts w:cs="Times New Roman"/>
      <w:b/>
      <w:color w:val="000000"/>
      <w:sz w:val="24"/>
    </w:rPr>
  </w:style>
  <w:style w:type="paragraph" w:styleId="Heading3">
    <w:name w:val="heading 3"/>
    <w:aliases w:val="1.1.1,h3,h31,h31 Char,Heading 3 Char Char,H3,d"/>
    <w:basedOn w:val="Normal"/>
    <w:next w:val="Normal"/>
    <w:link w:val="Heading3Char"/>
    <w:autoRedefine/>
    <w:qFormat/>
    <w:rsid w:val="0039713B"/>
    <w:pPr>
      <w:spacing w:after="120" w:line="312" w:lineRule="auto"/>
      <w:ind w:left="720"/>
      <w:jc w:val="both"/>
      <w:outlineLvl w:val="2"/>
    </w:pPr>
    <w:rPr>
      <w:rFonts w:cs="Times New Roman"/>
      <w:b/>
      <w:color w:val="000000"/>
      <w:sz w:val="26"/>
      <w:szCs w:val="26"/>
      <w:lang w:eastAsia="x-none"/>
    </w:rPr>
  </w:style>
  <w:style w:type="paragraph" w:styleId="Heading4">
    <w:name w:val="heading 4"/>
    <w:aliases w:val="Heading 4 Char,h4 Char,h41 Char Char Char Char,h4,h41"/>
    <w:basedOn w:val="Normal"/>
    <w:next w:val="Normal"/>
    <w:qFormat/>
    <w:pPr>
      <w:spacing w:before="240" w:after="60"/>
      <w:ind w:left="720"/>
      <w:outlineLvl w:val="3"/>
    </w:pPr>
    <w:rPr>
      <w:b/>
      <w:bCs/>
    </w:rPr>
  </w:style>
  <w:style w:type="paragraph" w:styleId="Heading5">
    <w:name w:val="heading 5"/>
    <w:aliases w:val="New,Heading 5 Char Char,Heading 5 Char,Heading 5(unused)"/>
    <w:basedOn w:val="Normal"/>
    <w:next w:val="Normal"/>
    <w:qFormat/>
    <w:pPr>
      <w:ind w:left="720"/>
      <w:jc w:val="both"/>
      <w:outlineLvl w:val="4"/>
    </w:pPr>
    <w:rPr>
      <w:b/>
      <w:bCs/>
    </w:rPr>
  </w:style>
  <w:style w:type="paragraph" w:styleId="Heading6">
    <w:name w:val="heading 6"/>
    <w:basedOn w:val="Normal"/>
    <w:next w:val="Normal"/>
    <w:qFormat/>
    <w:rsid w:val="00375BA3"/>
    <w:pPr>
      <w:ind w:left="1080"/>
      <w:outlineLvl w:val="5"/>
    </w:pPr>
    <w:rPr>
      <w:rFonts w:cs="Times New Roman"/>
      <w:b/>
      <w:bCs/>
      <w:i/>
      <w:iCs/>
      <w:sz w:val="26"/>
      <w:szCs w:val="22"/>
    </w:rPr>
  </w:style>
  <w:style w:type="paragraph" w:styleId="Heading7">
    <w:name w:val="heading 7"/>
    <w:basedOn w:val="Normal"/>
    <w:next w:val="Normal"/>
    <w:link w:val="Heading7Char"/>
    <w:uiPriority w:val="9"/>
    <w:qFormat/>
    <w:pPr>
      <w:spacing w:before="60" w:after="60"/>
      <w:outlineLvl w:val="6"/>
    </w:pPr>
    <w:rPr>
      <w:rFonts w:ascii=".VnTimeH" w:hAnsi=".VnTimeH" w:cs="Times New Roman"/>
      <w:b/>
      <w:bCs/>
      <w:color w:val="000000"/>
      <w:sz w:val="18"/>
      <w:szCs w:val="18"/>
    </w:rPr>
  </w:style>
  <w:style w:type="paragraph" w:styleId="Heading8">
    <w:name w:val="heading 8"/>
    <w:basedOn w:val="Normal"/>
    <w:next w:val="Normal"/>
    <w:qFormat/>
    <w:pPr>
      <w:ind w:left="720"/>
      <w:jc w:val="both"/>
      <w:outlineLvl w:val="7"/>
    </w:pPr>
    <w:rPr>
      <w:rFonts w:ascii=".VnArialH" w:hAnsi=".VnArialH" w:cs="Times New Roman"/>
      <w:b/>
      <w:bCs/>
    </w:rPr>
  </w:style>
  <w:style w:type="paragraph" w:styleId="Heading9">
    <w:name w:val="heading 9"/>
    <w:basedOn w:val="Normal"/>
    <w:next w:val="Normal"/>
    <w:qFormat/>
    <w:pPr>
      <w:outlineLvl w:val="8"/>
    </w:pPr>
    <w:rPr>
      <w:rFonts w:ascii=".VnArial" w:hAnsi=".VnArial"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B7837"/>
    <w:pPr>
      <w:spacing w:before="0"/>
      <w:ind w:right="-360"/>
      <w:jc w:val="center"/>
    </w:pPr>
    <w:rPr>
      <w:rFonts w:ascii="Arial" w:hAnsi="Arial" w:cs="Arial"/>
      <w:i/>
      <w:iCs/>
      <w:sz w:val="18"/>
      <w:szCs w:val="18"/>
      <w:lang w:val="en-AU"/>
    </w:rPr>
  </w:style>
  <w:style w:type="paragraph" w:styleId="BodyTextIndent2">
    <w:name w:val="Body Text Indent 2"/>
    <w:basedOn w:val="Normal"/>
    <w:pPr>
      <w:spacing w:before="0"/>
      <w:ind w:left="720"/>
    </w:pPr>
    <w:rPr>
      <w:rFonts w:ascii=".VnTime" w:hAnsi=".VnTime" w:cs="Times New Roman"/>
    </w:rPr>
  </w:style>
  <w:style w:type="paragraph" w:styleId="Caption">
    <w:name w:val="caption"/>
    <w:basedOn w:val="Normal"/>
    <w:next w:val="Normal"/>
    <w:qFormat/>
    <w:pPr>
      <w:spacing w:after="120"/>
      <w:ind w:left="1440"/>
      <w:jc w:val="both"/>
    </w:pPr>
    <w:rPr>
      <w:rFonts w:ascii=".VnTime" w:hAnsi=".VnTime" w:cs="Times New Roman"/>
      <w:b/>
      <w:bCs/>
      <w:sz w:val="24"/>
    </w:rPr>
  </w:style>
  <w:style w:type="paragraph" w:styleId="Footer">
    <w:name w:val="footer"/>
    <w:basedOn w:val="Normal"/>
    <w:link w:val="FooterChar"/>
    <w:uiPriority w:val="99"/>
    <w:pPr>
      <w:tabs>
        <w:tab w:val="center" w:pos="4320"/>
        <w:tab w:val="right" w:pos="8640"/>
      </w:tabs>
    </w:pPr>
  </w:style>
  <w:style w:type="paragraph" w:styleId="Header">
    <w:name w:val="header"/>
    <w:basedOn w:val="Arial"/>
    <w:link w:val="HeaderChar"/>
    <w:autoRedefine/>
    <w:uiPriority w:val="99"/>
    <w:rsid w:val="001329AE"/>
    <w:pPr>
      <w:pBdr>
        <w:bottom w:val="dotDash" w:sz="4" w:space="6" w:color="auto"/>
      </w:pBdr>
      <w:tabs>
        <w:tab w:val="right" w:pos="9072"/>
      </w:tabs>
      <w:spacing w:before="240" w:after="120" w:line="240" w:lineRule="auto"/>
      <w:ind w:right="0"/>
      <w:jc w:val="both"/>
    </w:pPr>
    <w:rPr>
      <w:szCs w:val="22"/>
    </w:rPr>
  </w:style>
  <w:style w:type="character" w:styleId="Hyperlink">
    <w:name w:val="Hyperlink"/>
    <w:uiPriority w:val="99"/>
    <w:rPr>
      <w:color w:val="0000FF"/>
      <w:u w:val="single"/>
    </w:rPr>
  </w:style>
  <w:style w:type="paragraph" w:customStyle="1" w:styleId="NormalCaption">
    <w:name w:val="NormalCaption"/>
    <w:basedOn w:val="Normal"/>
    <w:autoRedefine/>
    <w:pPr>
      <w:spacing w:after="120"/>
      <w:jc w:val="center"/>
    </w:pPr>
    <w:rPr>
      <w:b/>
      <w:bCs/>
    </w:rPr>
  </w:style>
  <w:style w:type="paragraph" w:customStyle="1" w:styleId="NormalIndent0">
    <w:name w:val="NormalIndent"/>
    <w:basedOn w:val="Normal"/>
    <w:pPr>
      <w:ind w:left="720"/>
    </w:pPr>
  </w:style>
  <w:style w:type="paragraph" w:customStyle="1" w:styleId="NormalIndex">
    <w:name w:val="NormalIndex"/>
    <w:basedOn w:val="NormalIndent0"/>
    <w:pPr>
      <w:tabs>
        <w:tab w:val="left" w:pos="360"/>
        <w:tab w:val="left" w:pos="450"/>
      </w:tabs>
      <w:spacing w:before="60" w:after="60"/>
      <w:ind w:hanging="360"/>
    </w:pPr>
  </w:style>
  <w:style w:type="paragraph" w:customStyle="1" w:styleId="Footer1">
    <w:name w:val="Footer1"/>
    <w:basedOn w:val="Arial"/>
    <w:autoRedefine/>
    <w:rsid w:val="005302EF"/>
    <w:pPr>
      <w:pBdr>
        <w:top w:val="dotDash" w:sz="4" w:space="6" w:color="auto"/>
      </w:pBdr>
      <w:tabs>
        <w:tab w:val="center" w:pos="4536"/>
        <w:tab w:val="right" w:pos="9072"/>
      </w:tabs>
      <w:spacing w:after="120" w:line="240" w:lineRule="auto"/>
      <w:ind w:right="0"/>
    </w:pPr>
    <w:rPr>
      <w:rFonts w:ascii="Arial" w:hAnsi="Arial" w:cs="Arial"/>
      <w:sz w:val="20"/>
      <w:szCs w:val="20"/>
    </w:rPr>
  </w:style>
  <w:style w:type="paragraph" w:styleId="NormalIndent">
    <w:name w:val="Normal Indent"/>
    <w:basedOn w:val="Normal"/>
    <w:autoRedefine/>
    <w:rsid w:val="00E91EE0"/>
    <w:pPr>
      <w:ind w:right="14"/>
    </w:pPr>
    <w:rPr>
      <w:rFonts w:cs="Times New Roman"/>
    </w:rPr>
  </w:style>
  <w:style w:type="paragraph" w:styleId="TOC1">
    <w:name w:val="toc 1"/>
    <w:basedOn w:val="Normal"/>
    <w:next w:val="Normal"/>
    <w:autoRedefine/>
    <w:uiPriority w:val="39"/>
    <w:rsid w:val="00F1174D"/>
    <w:pPr>
      <w:tabs>
        <w:tab w:val="left" w:pos="540"/>
        <w:tab w:val="right" w:leader="dot" w:pos="9072"/>
      </w:tabs>
      <w:spacing w:before="20" w:after="20" w:line="240" w:lineRule="auto"/>
    </w:pPr>
    <w:rPr>
      <w:b/>
      <w:bCs/>
      <w:caps/>
      <w:noProof/>
      <w:sz w:val="24"/>
    </w:rPr>
  </w:style>
  <w:style w:type="paragraph" w:styleId="TOC2">
    <w:name w:val="toc 2"/>
    <w:basedOn w:val="Normal"/>
    <w:next w:val="Normal"/>
    <w:autoRedefine/>
    <w:uiPriority w:val="39"/>
    <w:rsid w:val="00F1174D"/>
    <w:pPr>
      <w:tabs>
        <w:tab w:val="left" w:pos="1080"/>
        <w:tab w:val="right" w:leader="dot" w:pos="9072"/>
      </w:tabs>
      <w:spacing w:before="20" w:after="20" w:line="240" w:lineRule="auto"/>
      <w:ind w:left="284"/>
    </w:pPr>
    <w:rPr>
      <w:noProof/>
      <w:sz w:val="24"/>
    </w:rPr>
  </w:style>
  <w:style w:type="paragraph" w:styleId="TOC3">
    <w:name w:val="toc 3"/>
    <w:basedOn w:val="Normal"/>
    <w:next w:val="Normal"/>
    <w:autoRedefine/>
    <w:uiPriority w:val="39"/>
    <w:rsid w:val="00F1174D"/>
    <w:pPr>
      <w:tabs>
        <w:tab w:val="right" w:leader="dot" w:pos="9072"/>
      </w:tabs>
      <w:spacing w:before="20" w:after="20" w:line="240" w:lineRule="auto"/>
      <w:ind w:left="403"/>
    </w:pPr>
    <w:rPr>
      <w:i/>
      <w:iCs/>
      <w:sz w:val="24"/>
    </w:rPr>
  </w:style>
  <w:style w:type="paragraph" w:customStyle="1" w:styleId="NH-1">
    <w:name w:val="NH-1"/>
    <w:basedOn w:val="Normal"/>
    <w:next w:val="NH-2"/>
    <w:pPr>
      <w:tabs>
        <w:tab w:val="left" w:pos="360"/>
      </w:tabs>
      <w:ind w:left="360" w:hanging="360"/>
    </w:pPr>
    <w:rPr>
      <w:rFonts w:ascii=".VnArial" w:hAnsi=".VnArial" w:cs="Times New Roman"/>
      <w:b/>
      <w:bCs/>
      <w:sz w:val="24"/>
    </w:rPr>
  </w:style>
  <w:style w:type="paragraph" w:customStyle="1" w:styleId="NH-2">
    <w:name w:val="NH-2"/>
    <w:basedOn w:val="Normal"/>
    <w:next w:val="NormalIndent"/>
    <w:pPr>
      <w:tabs>
        <w:tab w:val="left" w:pos="720"/>
      </w:tabs>
      <w:ind w:left="360" w:hanging="360"/>
    </w:pPr>
    <w:rPr>
      <w:rFonts w:ascii=".VnArial" w:hAnsi=".VnArial" w:cs="Times New Roman"/>
      <w:b/>
      <w:bCs/>
      <w:sz w:val="24"/>
    </w:rPr>
  </w:style>
  <w:style w:type="paragraph" w:customStyle="1" w:styleId="NormalText">
    <w:name w:val="NormalText"/>
    <w:basedOn w:val="Normal"/>
    <w:pPr>
      <w:ind w:left="720"/>
      <w:jc w:val="both"/>
    </w:pPr>
  </w:style>
  <w:style w:type="paragraph" w:customStyle="1" w:styleId="H5">
    <w:name w:val="H5"/>
    <w:basedOn w:val="NormalIndent"/>
    <w:next w:val="Normal"/>
    <w:rPr>
      <w:rFonts w:ascii=".VnTime" w:hAnsi=".VnTime"/>
      <w:b/>
      <w:bCs/>
      <w:i/>
      <w:iCs/>
      <w:color w:val="800080"/>
      <w:sz w:val="24"/>
    </w:rPr>
  </w:style>
  <w:style w:type="paragraph" w:customStyle="1" w:styleId="NormalFD">
    <w:name w:val="NormalFD"/>
    <w:basedOn w:val="Normal"/>
    <w:pPr>
      <w:tabs>
        <w:tab w:val="left" w:pos="720"/>
        <w:tab w:val="left" w:leader="dot" w:pos="2160"/>
        <w:tab w:val="left" w:leader="dot" w:pos="2880"/>
        <w:tab w:val="left" w:leader="dot" w:pos="3600"/>
        <w:tab w:val="left" w:leader="dot" w:pos="4320"/>
        <w:tab w:val="right" w:leader="dot" w:pos="8280"/>
      </w:tabs>
      <w:ind w:left="2880" w:hanging="2160"/>
      <w:jc w:val="both"/>
    </w:pPr>
    <w:rPr>
      <w:color w:val="000000"/>
    </w:rPr>
  </w:style>
  <w:style w:type="paragraph" w:styleId="FootnoteText">
    <w:name w:val="footnote text"/>
    <w:basedOn w:val="Normal"/>
    <w:autoRedefine/>
    <w:semiHidden/>
    <w:pPr>
      <w:spacing w:before="0"/>
      <w:ind w:left="360" w:hanging="360"/>
    </w:pPr>
    <w:rPr>
      <w:sz w:val="16"/>
      <w:szCs w:val="16"/>
    </w:rPr>
  </w:style>
  <w:style w:type="character" w:styleId="FootnoteReference">
    <w:name w:val="footnote reference"/>
    <w:semiHidden/>
    <w:rPr>
      <w:vertAlign w:val="superscript"/>
    </w:rPr>
  </w:style>
  <w:style w:type="paragraph" w:customStyle="1" w:styleId="Normal2">
    <w:name w:val="Normal 2"/>
    <w:basedOn w:val="Normal"/>
    <w:pPr>
      <w:tabs>
        <w:tab w:val="left" w:pos="360"/>
      </w:tabs>
      <w:ind w:left="360" w:hanging="360"/>
    </w:pPr>
  </w:style>
  <w:style w:type="paragraph" w:styleId="BlockText">
    <w:name w:val="Block Text"/>
    <w:basedOn w:val="Normal"/>
    <w:pPr>
      <w:tabs>
        <w:tab w:val="left" w:pos="8820"/>
      </w:tabs>
      <w:spacing w:before="0"/>
      <w:ind w:left="720" w:right="22"/>
      <w:jc w:val="both"/>
    </w:pPr>
    <w:rPr>
      <w:rFonts w:ascii=".VnTime" w:hAnsi=".VnTime" w:cs="Times New Roman"/>
    </w:rPr>
  </w:style>
  <w:style w:type="paragraph" w:styleId="TOC4">
    <w:name w:val="toc 4"/>
    <w:basedOn w:val="Normal"/>
    <w:next w:val="Normal"/>
    <w:autoRedefine/>
    <w:uiPriority w:val="39"/>
    <w:rsid w:val="004C6179"/>
    <w:pPr>
      <w:tabs>
        <w:tab w:val="right" w:leader="dot" w:pos="9072"/>
      </w:tabs>
      <w:spacing w:before="20" w:after="20" w:line="240" w:lineRule="auto"/>
      <w:ind w:left="601"/>
    </w:pPr>
    <w:rPr>
      <w:sz w:val="20"/>
      <w:szCs w:val="18"/>
    </w:rPr>
  </w:style>
  <w:style w:type="paragraph" w:styleId="TOC5">
    <w:name w:val="toc 5"/>
    <w:basedOn w:val="Normal"/>
    <w:next w:val="Normal"/>
    <w:autoRedefine/>
    <w:uiPriority w:val="39"/>
    <w:pPr>
      <w:spacing w:before="0"/>
      <w:ind w:left="800"/>
    </w:pPr>
    <w:rPr>
      <w:sz w:val="18"/>
      <w:szCs w:val="18"/>
    </w:rPr>
  </w:style>
  <w:style w:type="paragraph" w:styleId="TOC6">
    <w:name w:val="toc 6"/>
    <w:basedOn w:val="Normal"/>
    <w:next w:val="Normal"/>
    <w:autoRedefine/>
    <w:uiPriority w:val="39"/>
    <w:pPr>
      <w:spacing w:before="0"/>
      <w:ind w:left="1000"/>
    </w:pPr>
    <w:rPr>
      <w:sz w:val="18"/>
      <w:szCs w:val="18"/>
    </w:rPr>
  </w:style>
  <w:style w:type="paragraph" w:styleId="TOC7">
    <w:name w:val="toc 7"/>
    <w:basedOn w:val="Normal"/>
    <w:next w:val="Normal"/>
    <w:autoRedefine/>
    <w:uiPriority w:val="39"/>
    <w:pPr>
      <w:spacing w:before="0"/>
      <w:ind w:left="1200"/>
    </w:pPr>
    <w:rPr>
      <w:sz w:val="18"/>
      <w:szCs w:val="18"/>
    </w:rPr>
  </w:style>
  <w:style w:type="paragraph" w:styleId="TOC8">
    <w:name w:val="toc 8"/>
    <w:basedOn w:val="Normal"/>
    <w:next w:val="Normal"/>
    <w:autoRedefine/>
    <w:uiPriority w:val="39"/>
    <w:pPr>
      <w:spacing w:before="0"/>
      <w:ind w:left="1400"/>
    </w:pPr>
    <w:rPr>
      <w:sz w:val="18"/>
      <w:szCs w:val="18"/>
    </w:rPr>
  </w:style>
  <w:style w:type="paragraph" w:styleId="TOC9">
    <w:name w:val="toc 9"/>
    <w:basedOn w:val="Normal"/>
    <w:next w:val="Normal"/>
    <w:autoRedefine/>
    <w:uiPriority w:val="39"/>
    <w:pPr>
      <w:spacing w:before="0"/>
      <w:ind w:left="1600"/>
    </w:pPr>
    <w:rPr>
      <w:sz w:val="18"/>
      <w:szCs w:val="18"/>
    </w:rPr>
  </w:style>
  <w:style w:type="paragraph" w:styleId="BodyText">
    <w:name w:val="Body Text"/>
    <w:basedOn w:val="Normal"/>
    <w:link w:val="BodyTextChar"/>
    <w:pPr>
      <w:spacing w:before="0"/>
      <w:jc w:val="center"/>
    </w:pPr>
    <w:rPr>
      <w:szCs w:val="22"/>
    </w:rPr>
  </w:style>
  <w:style w:type="paragraph" w:customStyle="1" w:styleId="NormalTB">
    <w:name w:val="NormalTB"/>
    <w:pPr>
      <w:jc w:val="center"/>
    </w:pPr>
    <w:rPr>
      <w:rFonts w:ascii=".VnTime" w:hAnsi=".VnTime"/>
      <w:lang w:val="en-GB"/>
    </w:rPr>
  </w:style>
  <w:style w:type="paragraph" w:customStyle="1" w:styleId="Vidu">
    <w:name w:val="Vidu"/>
    <w:basedOn w:val="Normal"/>
    <w:pPr>
      <w:tabs>
        <w:tab w:val="num" w:pos="795"/>
      </w:tabs>
      <w:spacing w:before="0"/>
      <w:ind w:left="360" w:hanging="360"/>
      <w:jc w:val="both"/>
    </w:pPr>
  </w:style>
  <w:style w:type="paragraph" w:customStyle="1" w:styleId="Mucvidu">
    <w:name w:val="Mucvidu"/>
    <w:basedOn w:val="Vidu"/>
    <w:pPr>
      <w:tabs>
        <w:tab w:val="clear" w:pos="795"/>
      </w:tabs>
      <w:ind w:left="1080"/>
    </w:pPr>
  </w:style>
  <w:style w:type="paragraph" w:customStyle="1" w:styleId="Tailieu">
    <w:name w:val="Tailieu"/>
    <w:basedOn w:val="Refer"/>
    <w:pPr>
      <w:tabs>
        <w:tab w:val="num" w:pos="360"/>
      </w:tabs>
      <w:ind w:left="360" w:hanging="360"/>
    </w:pPr>
    <w:rPr>
      <w:sz w:val="28"/>
      <w:szCs w:val="28"/>
    </w:rPr>
  </w:style>
  <w:style w:type="paragraph" w:customStyle="1" w:styleId="Refer">
    <w:name w:val="Refer"/>
    <w:basedOn w:val="Normal"/>
    <w:pPr>
      <w:spacing w:before="0" w:after="120"/>
      <w:ind w:firstLine="720"/>
      <w:jc w:val="both"/>
    </w:pPr>
  </w:style>
  <w:style w:type="paragraph" w:customStyle="1" w:styleId="Point">
    <w:name w:val="Point"/>
    <w:basedOn w:val="Header"/>
    <w:pPr>
      <w:tabs>
        <w:tab w:val="num" w:pos="795"/>
      </w:tabs>
      <w:spacing w:before="0"/>
      <w:ind w:left="795" w:hanging="360"/>
    </w:pPr>
  </w:style>
  <w:style w:type="character" w:styleId="CommentReference">
    <w:name w:val="annotation reference"/>
    <w:semiHidden/>
    <w:rPr>
      <w:sz w:val="16"/>
      <w:szCs w:val="16"/>
    </w:rPr>
  </w:style>
  <w:style w:type="paragraph" w:styleId="CommentText">
    <w:name w:val="annotation text"/>
    <w:basedOn w:val="Normal"/>
    <w:link w:val="CommentTextChar"/>
    <w:semiHidden/>
    <w:pPr>
      <w:spacing w:before="0"/>
      <w:jc w:val="both"/>
    </w:pPr>
    <w:rPr>
      <w:rFonts w:ascii=".VnTime" w:hAnsi=".VnTime" w:cs="Times New Roman"/>
      <w:lang w:val="x-none" w:eastAsia="x-none"/>
    </w:rPr>
  </w:style>
  <w:style w:type="paragraph" w:customStyle="1" w:styleId="Bang">
    <w:name w:val="Bang"/>
    <w:basedOn w:val="Normal"/>
    <w:autoRedefine/>
    <w:pPr>
      <w:spacing w:before="80" w:after="80" w:line="240" w:lineRule="auto"/>
    </w:pPr>
    <w:rPr>
      <w:sz w:val="18"/>
      <w:szCs w:val="18"/>
    </w:rPr>
  </w:style>
  <w:style w:type="paragraph" w:styleId="BodyText3">
    <w:name w:val="Body Text 3"/>
    <w:basedOn w:val="Normal"/>
    <w:pPr>
      <w:spacing w:before="0"/>
    </w:pPr>
    <w:rPr>
      <w:rFonts w:ascii=".VnTime" w:hAnsi=".VnTime" w:cs="Times New Roman"/>
      <w:i/>
      <w:iCs/>
    </w:rPr>
  </w:style>
  <w:style w:type="paragraph" w:customStyle="1" w:styleId="Content">
    <w:name w:val="Content"/>
    <w:basedOn w:val="Normal"/>
    <w:pPr>
      <w:ind w:firstLine="720"/>
      <w:jc w:val="both"/>
    </w:pPr>
    <w:rPr>
      <w:rFonts w:ascii=".VnTime" w:hAnsi=".VnTime" w:cs="Times New Roman"/>
      <w:sz w:val="24"/>
    </w:rPr>
  </w:style>
  <w:style w:type="paragraph" w:styleId="TableofFigures">
    <w:name w:val="table of figures"/>
    <w:basedOn w:val="Normal"/>
    <w:next w:val="Normal"/>
    <w:semiHidden/>
    <w:pPr>
      <w:tabs>
        <w:tab w:val="right" w:leader="dot" w:pos="8642"/>
      </w:tabs>
      <w:spacing w:before="0"/>
      <w:ind w:left="480" w:hanging="480"/>
    </w:pPr>
    <w:rPr>
      <w:smallCaps/>
    </w:rPr>
  </w:style>
  <w:style w:type="paragraph" w:customStyle="1" w:styleId="NormalH">
    <w:name w:val="NormalH"/>
    <w:basedOn w:val="Normal"/>
    <w:autoRedefine/>
    <w:rsid w:val="000A0B04"/>
    <w:pPr>
      <w:pageBreakBefore/>
      <w:spacing w:before="360" w:after="240" w:line="312" w:lineRule="auto"/>
      <w:jc w:val="center"/>
    </w:pPr>
    <w:rPr>
      <w:rFonts w:cs="Times New Roman"/>
      <w:b/>
      <w:caps/>
      <w:sz w:val="28"/>
      <w:szCs w:val="28"/>
    </w:rPr>
  </w:style>
  <w:style w:type="paragraph" w:customStyle="1" w:styleId="TableCaption">
    <w:name w:val="TableCaption"/>
    <w:basedOn w:val="NormalIndent"/>
    <w:rPr>
      <w:b/>
      <w:bCs/>
    </w:rPr>
  </w:style>
  <w:style w:type="character" w:styleId="Strong">
    <w:name w:val="Strong"/>
    <w:qFormat/>
    <w:rPr>
      <w:b/>
      <w:bCs/>
    </w:rPr>
  </w:style>
  <w:style w:type="paragraph" w:styleId="Title">
    <w:name w:val="Title"/>
    <w:basedOn w:val="Normal"/>
    <w:link w:val="TitleChar"/>
    <w:qFormat/>
    <w:pPr>
      <w:spacing w:before="240" w:after="60"/>
      <w:jc w:val="center"/>
      <w:outlineLvl w:val="0"/>
    </w:pPr>
    <w:rPr>
      <w:b/>
      <w:bCs/>
      <w:kern w:val="28"/>
      <w:sz w:val="32"/>
      <w:szCs w:val="32"/>
    </w:rPr>
  </w:style>
  <w:style w:type="paragraph" w:customStyle="1" w:styleId="TableTitle">
    <w:name w:val="Table Title"/>
    <w:basedOn w:val="NormalIndent"/>
    <w:autoRedefine/>
    <w:pPr>
      <w:numPr>
        <w:numId w:val="7"/>
      </w:numPr>
      <w:ind w:right="29"/>
      <w:jc w:val="right"/>
    </w:pPr>
    <w:rPr>
      <w:rFonts w:ascii=".VnTime" w:hAnsi=".VnTime"/>
    </w:rPr>
  </w:style>
  <w:style w:type="paragraph" w:customStyle="1" w:styleId="Arial">
    <w:name w:val="Arial"/>
    <w:basedOn w:val="NormalIndent"/>
  </w:style>
  <w:style w:type="paragraph" w:customStyle="1" w:styleId="NormalNV">
    <w:name w:val="NormalNV"/>
    <w:basedOn w:val="Normal"/>
    <w:pPr>
      <w:tabs>
        <w:tab w:val="left" w:pos="720"/>
        <w:tab w:val="left" w:pos="2160"/>
        <w:tab w:val="right" w:leader="dot" w:pos="8640"/>
      </w:tabs>
    </w:pPr>
    <w:rPr>
      <w:rFonts w:ascii=".VnTime" w:hAnsi=".VnTime" w:cs="Times New Roman"/>
      <w:sz w:val="24"/>
      <w:lang w:val="en-GB"/>
    </w:rPr>
  </w:style>
  <w:style w:type="paragraph" w:customStyle="1" w:styleId="TableText">
    <w:name w:val="Table Text"/>
    <w:basedOn w:val="Normal"/>
    <w:pPr>
      <w:spacing w:before="60" w:after="60" w:line="480" w:lineRule="auto"/>
    </w:pPr>
    <w:rPr>
      <w:sz w:val="24"/>
    </w:rPr>
  </w:style>
  <w:style w:type="character" w:styleId="FollowedHyperlink">
    <w:name w:val="FollowedHyperlink"/>
    <w:uiPriority w:val="99"/>
    <w:rPr>
      <w:color w:val="800080"/>
      <w:u w:val="single"/>
    </w:rPr>
  </w:style>
  <w:style w:type="paragraph" w:styleId="BodyTextIndent3">
    <w:name w:val="Body Text Indent 3"/>
    <w:basedOn w:val="Normal"/>
    <w:pPr>
      <w:jc w:val="both"/>
    </w:pPr>
  </w:style>
  <w:style w:type="paragraph" w:customStyle="1" w:styleId="InfoBlue">
    <w:name w:val="InfoBlue"/>
    <w:basedOn w:val="Normal"/>
    <w:next w:val="BodyText"/>
    <w:autoRedefine/>
    <w:rsid w:val="00D12201"/>
    <w:pPr>
      <w:spacing w:before="0" w:after="120" w:line="240" w:lineRule="atLeast"/>
      <w:ind w:left="90"/>
    </w:pPr>
    <w:rPr>
      <w:rFonts w:cs="Times New Roman"/>
      <w:b/>
      <w:sz w:val="24"/>
    </w:rPr>
  </w:style>
  <w:style w:type="paragraph" w:customStyle="1" w:styleId="Guideline">
    <w:name w:val="Guideline"/>
    <w:basedOn w:val="NormalIndent"/>
    <w:pPr>
      <w:spacing w:before="0"/>
      <w:ind w:left="432" w:right="0"/>
      <w:jc w:val="both"/>
    </w:pPr>
    <w:rPr>
      <w:i/>
      <w:iCs/>
      <w:color w:val="0000FF"/>
      <w:lang w:val="en-AU"/>
    </w:rPr>
  </w:style>
  <w:style w:type="paragraph" w:styleId="NormalWeb">
    <w:name w:val="Normal (Web)"/>
    <w:basedOn w:val="Normal"/>
    <w:pPr>
      <w:spacing w:before="100" w:beforeAutospacing="1" w:after="100" w:afterAutospacing="1"/>
    </w:pPr>
    <w:rPr>
      <w:rFonts w:ascii="Arial Unicode MS" w:eastAsia="Arial Unicode MS" w:hAnsi="Arial Unicode MS" w:cs="Times New Roman"/>
      <w:sz w:val="24"/>
      <w:lang w:val="en-GB"/>
    </w:rPr>
  </w:style>
  <w:style w:type="character" w:customStyle="1" w:styleId="arial12byell1">
    <w:name w:val="arial12byell1"/>
    <w:rPr>
      <w:rFonts w:ascii="Arial" w:hAnsi="Arial" w:cs="Arial"/>
      <w:b/>
      <w:bCs/>
      <w:color w:val="auto"/>
      <w:sz w:val="18"/>
      <w:szCs w:val="18"/>
      <w:u w:val="none"/>
      <w:effect w:val="none"/>
    </w:rPr>
  </w:style>
  <w:style w:type="character" w:customStyle="1" w:styleId="arial10bblue1">
    <w:name w:val="arial10bblue1"/>
    <w:rPr>
      <w:rFonts w:ascii="Arial" w:hAnsi="Arial" w:cs="Arial"/>
      <w:b/>
      <w:bCs/>
      <w:color w:val="auto"/>
      <w:sz w:val="15"/>
      <w:szCs w:val="15"/>
      <w:u w:val="none"/>
      <w:effect w:val="none"/>
    </w:rPr>
  </w:style>
  <w:style w:type="paragraph" w:customStyle="1" w:styleId="HeadingBig">
    <w:name w:val="Heading Big"/>
    <w:basedOn w:val="NormalTB"/>
    <w:autoRedefine/>
    <w:pPr>
      <w:widowControl w:val="0"/>
      <w:spacing w:before="120"/>
    </w:pPr>
    <w:rPr>
      <w:rFonts w:ascii="Swis721 BlkEx BT" w:hAnsi="Swis721 BlkEx BT"/>
      <w:b/>
      <w:bCs/>
      <w:color w:val="6E2500"/>
      <w:sz w:val="32"/>
      <w:szCs w:val="32"/>
      <w:lang w:val="en-US"/>
    </w:rPr>
  </w:style>
  <w:style w:type="paragraph" w:customStyle="1" w:styleId="HeadingLv1">
    <w:name w:val="Heading Lv1"/>
    <w:basedOn w:val="Normal"/>
    <w:autoRedefine/>
    <w:pPr>
      <w:spacing w:before="80" w:after="80" w:line="240" w:lineRule="auto"/>
      <w:jc w:val="center"/>
    </w:pPr>
    <w:rPr>
      <w:b/>
      <w:color w:val="6E2500"/>
    </w:rPr>
  </w:style>
  <w:style w:type="paragraph" w:customStyle="1" w:styleId="HeadingLv2">
    <w:name w:val="Heading Lv2"/>
    <w:basedOn w:val="Bang"/>
    <w:autoRedefine/>
    <w:rPr>
      <w:b/>
      <w:bCs/>
      <w:color w:val="003400"/>
    </w:rPr>
  </w:style>
  <w:style w:type="paragraph" w:styleId="ListBullet">
    <w:name w:val="List Bullet"/>
    <w:basedOn w:val="Normal"/>
    <w:autoRedefine/>
    <w:pPr>
      <w:numPr>
        <w:numId w:val="10"/>
      </w:numPr>
      <w:tabs>
        <w:tab w:val="clear" w:pos="0"/>
        <w:tab w:val="num" w:pos="851"/>
      </w:tabs>
      <w:ind w:left="851" w:hanging="284"/>
    </w:pPr>
    <w:rPr>
      <w:rFonts w:ascii="Arial" w:hAnsi="Arial" w:cs="Arial"/>
      <w:sz w:val="18"/>
      <w:szCs w:val="18"/>
    </w:rPr>
  </w:style>
  <w:style w:type="paragraph" w:customStyle="1" w:styleId="Heading1H1">
    <w:name w:val="Heading 1.H1"/>
    <w:basedOn w:val="Normal"/>
    <w:next w:val="Normal"/>
    <w:pPr>
      <w:tabs>
        <w:tab w:val="num" w:pos="709"/>
      </w:tabs>
      <w:spacing w:before="240" w:after="240" w:line="240" w:lineRule="auto"/>
      <w:ind w:left="360" w:hanging="360"/>
      <w:outlineLvl w:val="0"/>
    </w:pPr>
    <w:rPr>
      <w:rFonts w:cs="Times New Roman"/>
      <w:b/>
      <w:bCs/>
      <w:caps/>
      <w:kern w:val="28"/>
      <w:sz w:val="24"/>
      <w:lang w:val="en-AU"/>
    </w:rPr>
  </w:style>
  <w:style w:type="paragraph" w:customStyle="1" w:styleId="Heading2H2">
    <w:name w:val="Heading 2.H2"/>
    <w:basedOn w:val="Normal"/>
    <w:next w:val="Normal"/>
    <w:pPr>
      <w:tabs>
        <w:tab w:val="num" w:pos="709"/>
      </w:tabs>
      <w:spacing w:before="240" w:after="200" w:line="240" w:lineRule="auto"/>
      <w:ind w:left="360" w:hanging="360"/>
      <w:jc w:val="both"/>
      <w:outlineLvl w:val="1"/>
    </w:pPr>
    <w:rPr>
      <w:rFonts w:cs="Times New Roman"/>
      <w:b/>
      <w:bCs/>
      <w:lang w:val="en-AU"/>
    </w:rPr>
  </w:style>
  <w:style w:type="paragraph" w:customStyle="1" w:styleId="References">
    <w:name w:val="References"/>
    <w:basedOn w:val="ListNumber"/>
    <w:pPr>
      <w:numPr>
        <w:numId w:val="0"/>
      </w:numPr>
      <w:tabs>
        <w:tab w:val="num" w:pos="360"/>
      </w:tabs>
      <w:spacing w:before="120"/>
      <w:ind w:left="360" w:right="-360" w:hanging="360"/>
    </w:pPr>
    <w:rPr>
      <w:rFonts w:ascii="Arial" w:hAnsi="Arial" w:cs="Arial"/>
      <w:sz w:val="18"/>
      <w:szCs w:val="18"/>
      <w:lang w:val="en-GB"/>
    </w:rPr>
  </w:style>
  <w:style w:type="paragraph" w:styleId="MessageHeader">
    <w:name w:val="Message Header"/>
    <w:basedOn w:val="BodyText"/>
    <w:pPr>
      <w:keepLines/>
      <w:tabs>
        <w:tab w:val="num" w:pos="567"/>
      </w:tabs>
      <w:spacing w:before="120" w:line="415" w:lineRule="atLeast"/>
      <w:ind w:left="1560" w:hanging="720"/>
      <w:jc w:val="left"/>
    </w:pPr>
    <w:rPr>
      <w:rFonts w:ascii="Arial" w:hAnsi="Arial" w:cs="Arial"/>
      <w:sz w:val="18"/>
      <w:szCs w:val="18"/>
      <w:lang w:val="en-AU"/>
    </w:rPr>
  </w:style>
  <w:style w:type="paragraph" w:styleId="ListNumber">
    <w:name w:val="List Number"/>
    <w:basedOn w:val="Normal"/>
    <w:pPr>
      <w:numPr>
        <w:numId w:val="6"/>
      </w:numPr>
      <w:spacing w:before="0" w:line="240" w:lineRule="auto"/>
    </w:pPr>
    <w:rPr>
      <w:rFonts w:cs="Times New Roman"/>
    </w:rPr>
  </w:style>
  <w:style w:type="paragraph" w:styleId="DocumentMap">
    <w:name w:val="Document Map"/>
    <w:basedOn w:val="Normal"/>
    <w:link w:val="DocumentMapChar"/>
    <w:uiPriority w:val="99"/>
    <w:semiHidden/>
    <w:rsid w:val="005F5288"/>
    <w:pPr>
      <w:shd w:val="clear" w:color="auto" w:fill="000080"/>
    </w:pPr>
    <w:rPr>
      <w:szCs w:val="20"/>
    </w:rPr>
  </w:style>
  <w:style w:type="table" w:styleId="TableGrid">
    <w:name w:val="Table Grid"/>
    <w:basedOn w:val="TableNormal"/>
    <w:pPr>
      <w:widowControl w:val="0"/>
      <w:spacing w:before="120"/>
      <w:ind w:left="54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har">
    <w:name w:val="1 Char"/>
    <w:rsid w:val="000E7453"/>
    <w:pPr>
      <w:spacing w:after="160" w:line="240" w:lineRule="exact"/>
    </w:pPr>
    <w:rPr>
      <w:rFonts w:ascii="Verdana" w:hAnsi="Verdana"/>
      <w:sz w:val="22"/>
    </w:rPr>
  </w:style>
  <w:style w:type="paragraph" w:customStyle="1" w:styleId="StyleCentered">
    <w:name w:val="Style Centered"/>
    <w:basedOn w:val="Normal"/>
    <w:rsid w:val="000E7453"/>
    <w:pPr>
      <w:keepNext w:val="0"/>
      <w:spacing w:after="120" w:line="240" w:lineRule="auto"/>
      <w:jc w:val="center"/>
    </w:pPr>
    <w:rPr>
      <w:rFonts w:ascii="Arial" w:hAnsi="Arial" w:cs="Arial"/>
      <w:b/>
      <w:bCs/>
      <w:sz w:val="28"/>
      <w:szCs w:val="28"/>
    </w:rPr>
  </w:style>
  <w:style w:type="paragraph" w:customStyle="1" w:styleId="emrule1">
    <w:name w:val="em rule 1"/>
    <w:basedOn w:val="Normal"/>
    <w:rsid w:val="006D00A2"/>
    <w:pPr>
      <w:keepNext w:val="0"/>
      <w:numPr>
        <w:numId w:val="12"/>
      </w:numPr>
      <w:tabs>
        <w:tab w:val="clear" w:pos="1211"/>
        <w:tab w:val="left" w:pos="851"/>
      </w:tabs>
      <w:spacing w:line="320" w:lineRule="atLeast"/>
      <w:ind w:left="851" w:hanging="284"/>
      <w:jc w:val="both"/>
    </w:pPr>
    <w:rPr>
      <w:rFonts w:cs="Times New Roman"/>
      <w:sz w:val="26"/>
      <w:szCs w:val="20"/>
    </w:rPr>
  </w:style>
  <w:style w:type="paragraph" w:customStyle="1" w:styleId="DefaultParagraphFontParaCharCharCharCharChar">
    <w:name w:val="Default Paragraph Font Para Char Char Char Char Char"/>
    <w:autoRedefine/>
    <w:rsid w:val="006D00A2"/>
    <w:pPr>
      <w:tabs>
        <w:tab w:val="num" w:pos="922"/>
      </w:tabs>
      <w:spacing w:after="160" w:line="240" w:lineRule="exact"/>
      <w:ind w:left="922" w:hanging="360"/>
    </w:pPr>
    <w:rPr>
      <w:rFonts w:ascii="Verdana" w:hAnsi="Verdana"/>
    </w:rPr>
  </w:style>
  <w:style w:type="paragraph" w:customStyle="1" w:styleId="MyNormal">
    <w:name w:val="MyNormal"/>
    <w:basedOn w:val="Normal"/>
    <w:link w:val="MyNormalChar"/>
    <w:rsid w:val="00B45357"/>
    <w:pPr>
      <w:keepNext w:val="0"/>
      <w:numPr>
        <w:numId w:val="13"/>
      </w:numPr>
      <w:spacing w:after="120" w:line="240" w:lineRule="auto"/>
      <w:jc w:val="both"/>
    </w:pPr>
    <w:rPr>
      <w:rFonts w:cs="Times New Roman"/>
      <w:sz w:val="24"/>
      <w:lang w:val="x-none" w:eastAsia="x-none"/>
    </w:rPr>
  </w:style>
  <w:style w:type="paragraph" w:customStyle="1" w:styleId="hinh">
    <w:name w:val="hinh"/>
    <w:autoRedefine/>
    <w:rsid w:val="000E21F2"/>
    <w:pPr>
      <w:keepNext/>
      <w:spacing w:before="120" w:after="120" w:line="360" w:lineRule="auto"/>
      <w:jc w:val="center"/>
    </w:pPr>
    <w:rPr>
      <w:rFonts w:cs="Tahoma"/>
      <w:i/>
      <w:sz w:val="22"/>
      <w:szCs w:val="22"/>
    </w:rPr>
  </w:style>
  <w:style w:type="character" w:customStyle="1" w:styleId="NormalIndent1">
    <w:name w:val="Normal Indent1"/>
    <w:aliases w:val="Normal Indent Char1 Char1,Normal Indent Char1 Char Char Char Char Char Char Char Char Char Char Char1 Char Char Char Char1,Normal Indent Char Char1, Char Char Char1, Char Char Char  Char1,Normal Indent2, Char Char Char  Char Char Char1"/>
    <w:rsid w:val="00B45357"/>
    <w:rPr>
      <w:sz w:val="24"/>
      <w:szCs w:val="24"/>
      <w:lang w:val="en-US" w:eastAsia="en-US" w:bidi="ar-SA"/>
    </w:rPr>
  </w:style>
  <w:style w:type="character" w:customStyle="1" w:styleId="MyNormalChar">
    <w:name w:val="MyNormal Char"/>
    <w:link w:val="MyNormal"/>
    <w:rsid w:val="00B45357"/>
    <w:rPr>
      <w:sz w:val="24"/>
      <w:szCs w:val="24"/>
      <w:lang w:val="x-none" w:eastAsia="x-none"/>
    </w:rPr>
  </w:style>
  <w:style w:type="paragraph" w:customStyle="1" w:styleId="table">
    <w:name w:val="table"/>
    <w:basedOn w:val="Normal"/>
    <w:rsid w:val="00B349D3"/>
    <w:pPr>
      <w:keepNext w:val="0"/>
      <w:spacing w:before="60" w:after="60" w:line="240" w:lineRule="atLeast"/>
      <w:jc w:val="both"/>
    </w:pPr>
    <w:rPr>
      <w:rFonts w:cs="Times New Roman"/>
      <w:sz w:val="24"/>
    </w:rPr>
  </w:style>
  <w:style w:type="paragraph" w:customStyle="1" w:styleId="Char">
    <w:name w:val="Char"/>
    <w:rsid w:val="008F1396"/>
    <w:pPr>
      <w:spacing w:after="160" w:line="240" w:lineRule="exact"/>
    </w:pPr>
    <w:rPr>
      <w:rFonts w:ascii="Verdana" w:hAnsi="Verdana"/>
    </w:rPr>
  </w:style>
  <w:style w:type="paragraph" w:customStyle="1" w:styleId="Char0">
    <w:name w:val="Char"/>
    <w:basedOn w:val="Normal"/>
    <w:next w:val="Heading1"/>
    <w:autoRedefine/>
    <w:semiHidden/>
    <w:rsid w:val="0070587D"/>
    <w:pPr>
      <w:keepNext w:val="0"/>
      <w:spacing w:before="0" w:after="160" w:line="240" w:lineRule="exact"/>
    </w:pPr>
    <w:rPr>
      <w:rFonts w:ascii="Arial" w:hAnsi="Arial" w:cs="Arial"/>
      <w:smallCaps/>
      <w:szCs w:val="22"/>
    </w:rPr>
  </w:style>
  <w:style w:type="paragraph" w:styleId="CommentSubject">
    <w:name w:val="annotation subject"/>
    <w:basedOn w:val="CommentText"/>
    <w:next w:val="CommentText"/>
    <w:link w:val="CommentSubjectChar"/>
    <w:rsid w:val="005953C3"/>
    <w:pPr>
      <w:spacing w:before="120"/>
      <w:jc w:val="left"/>
    </w:pPr>
    <w:rPr>
      <w:rFonts w:ascii="Times New Roman" w:hAnsi="Times New Roman" w:cs="Tahoma"/>
      <w:b/>
      <w:bCs/>
      <w:sz w:val="20"/>
      <w:szCs w:val="20"/>
    </w:rPr>
  </w:style>
  <w:style w:type="character" w:customStyle="1" w:styleId="CommentTextChar">
    <w:name w:val="Comment Text Char"/>
    <w:link w:val="CommentText"/>
    <w:semiHidden/>
    <w:rsid w:val="005953C3"/>
    <w:rPr>
      <w:rFonts w:ascii=".VnTime" w:hAnsi=".VnTime"/>
      <w:sz w:val="22"/>
      <w:szCs w:val="24"/>
    </w:rPr>
  </w:style>
  <w:style w:type="character" w:customStyle="1" w:styleId="CommentSubjectChar">
    <w:name w:val="Comment Subject Char"/>
    <w:basedOn w:val="CommentTextChar"/>
    <w:link w:val="CommentSubject"/>
    <w:rsid w:val="005953C3"/>
    <w:rPr>
      <w:rFonts w:ascii=".VnTime" w:hAnsi=".VnTime"/>
      <w:sz w:val="22"/>
      <w:szCs w:val="24"/>
    </w:rPr>
  </w:style>
  <w:style w:type="paragraph" w:styleId="BalloonText">
    <w:name w:val="Balloon Text"/>
    <w:basedOn w:val="Normal"/>
    <w:link w:val="BalloonTextChar"/>
    <w:uiPriority w:val="99"/>
    <w:rsid w:val="005953C3"/>
    <w:pPr>
      <w:spacing w:before="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rsid w:val="005953C3"/>
    <w:rPr>
      <w:rFonts w:ascii="Tahoma" w:hAnsi="Tahoma" w:cs="Tahoma"/>
      <w:sz w:val="16"/>
      <w:szCs w:val="16"/>
    </w:rPr>
  </w:style>
  <w:style w:type="character" w:customStyle="1" w:styleId="Heading3Char">
    <w:name w:val="Heading 3 Char"/>
    <w:aliases w:val="1.1.1 Char,h3 Char,h31 Char1,h31 Char Char,Heading 3 Char Char Char,H3 Char,d Char"/>
    <w:link w:val="Heading3"/>
    <w:rsid w:val="0039713B"/>
    <w:rPr>
      <w:b/>
      <w:color w:val="000000"/>
      <w:sz w:val="26"/>
      <w:szCs w:val="26"/>
      <w:lang w:eastAsia="x-none"/>
    </w:rPr>
  </w:style>
  <w:style w:type="paragraph" w:styleId="TOCHeading">
    <w:name w:val="TOC Heading"/>
    <w:basedOn w:val="Heading1"/>
    <w:next w:val="Normal"/>
    <w:uiPriority w:val="39"/>
    <w:unhideWhenUsed/>
    <w:qFormat/>
    <w:rsid w:val="008E0279"/>
    <w:pPr>
      <w:keepLines/>
      <w:pageBreakBefore w:val="0"/>
      <w:numPr>
        <w:numId w:val="0"/>
      </w:numPr>
      <w:spacing w:before="480" w:after="0" w:line="276" w:lineRule="auto"/>
      <w:outlineLvl w:val="9"/>
    </w:pPr>
    <w:rPr>
      <w:rFonts w:ascii="Cambria" w:hAnsi="Cambria"/>
      <w:bCs/>
      <w:caps w:val="0"/>
      <w:color w:val="365F91"/>
      <w:kern w:val="0"/>
      <w:sz w:val="28"/>
      <w:szCs w:val="28"/>
    </w:rPr>
  </w:style>
  <w:style w:type="paragraph" w:styleId="ListParagraph">
    <w:name w:val="List Paragraph"/>
    <w:aliases w:val="List Paragraph 1,My checklist,lp1,List Paragraph1,lp11 Char,lp1 Char,List Paragraph1 Char Char,lp11,bullet,Bullet L1,Norm,abc,Nga 3,Đoạn của Danh sách,List Paragraph11,Paragraph,List Paragraph111,List Paragraph2,List Paragraph1111,liet k"/>
    <w:basedOn w:val="Normal"/>
    <w:link w:val="ListParagraphChar"/>
    <w:uiPriority w:val="34"/>
    <w:qFormat/>
    <w:rsid w:val="006A691E"/>
    <w:pPr>
      <w:ind w:left="720"/>
      <w:contextualSpacing/>
    </w:pPr>
  </w:style>
  <w:style w:type="character" w:customStyle="1" w:styleId="Heading1Char1">
    <w:name w:val="Heading 1 Char1"/>
    <w:aliases w:val="H1 Char,Heading 1(Report Only) Char,Chapter Char,Heading 1(Report Only)1 Char,Chapter1 Char,DO NOT USE_h1 Char,Level 1 Topic Heading Char,h1 Char,Heading 1 Char Char"/>
    <w:link w:val="Heading1"/>
    <w:rsid w:val="00E41202"/>
    <w:rPr>
      <w:b/>
      <w:caps/>
      <w:kern w:val="28"/>
      <w:sz w:val="24"/>
      <w:szCs w:val="24"/>
    </w:rPr>
  </w:style>
  <w:style w:type="character" w:customStyle="1" w:styleId="Heading2Char2">
    <w:name w:val="Heading 2 Char2"/>
    <w:aliases w:val="l2 Char2,H2 Char2,h21 Char2,Chapter Number/Appendix Letter Char,chn Char,h2 Char2,Level 2 Topic Heading Char,Heading 2 Char Char1,l2 Char Char1,H2 Char Char1,h21 Char Char Char,Heading 2 Char1 Char,Heading 2 Char Char Char,l2 Char1 Char"/>
    <w:link w:val="Heading2"/>
    <w:rsid w:val="00242004"/>
    <w:rPr>
      <w:b/>
      <w:color w:val="000000"/>
      <w:sz w:val="24"/>
      <w:szCs w:val="24"/>
    </w:rPr>
  </w:style>
  <w:style w:type="character" w:customStyle="1" w:styleId="Heading7Char">
    <w:name w:val="Heading 7 Char"/>
    <w:link w:val="Heading7"/>
    <w:uiPriority w:val="9"/>
    <w:rsid w:val="00E41202"/>
    <w:rPr>
      <w:rFonts w:ascii=".VnTimeH" w:hAnsi=".VnTimeH"/>
      <w:b/>
      <w:bCs/>
      <w:color w:val="000000"/>
      <w:sz w:val="18"/>
      <w:szCs w:val="18"/>
    </w:rPr>
  </w:style>
  <w:style w:type="character" w:customStyle="1" w:styleId="caption-table">
    <w:name w:val="caption-table"/>
    <w:rsid w:val="00E41202"/>
  </w:style>
  <w:style w:type="character" w:customStyle="1" w:styleId="z-radio">
    <w:name w:val="z-radio"/>
    <w:rsid w:val="00E41202"/>
  </w:style>
  <w:style w:type="character" w:customStyle="1" w:styleId="BodyTextChar">
    <w:name w:val="Body Text Char"/>
    <w:link w:val="BodyText"/>
    <w:rsid w:val="00E41202"/>
    <w:rPr>
      <w:rFonts w:cs="Tahoma"/>
      <w:sz w:val="22"/>
      <w:szCs w:val="22"/>
    </w:rPr>
  </w:style>
  <w:style w:type="character" w:customStyle="1" w:styleId="DocumentMapChar">
    <w:name w:val="Document Map Char"/>
    <w:link w:val="DocumentMap"/>
    <w:uiPriority w:val="99"/>
    <w:semiHidden/>
    <w:rsid w:val="00E41202"/>
    <w:rPr>
      <w:rFonts w:cs="Tahoma"/>
      <w:sz w:val="22"/>
      <w:shd w:val="clear" w:color="auto" w:fill="000080"/>
    </w:rPr>
  </w:style>
  <w:style w:type="character" w:customStyle="1" w:styleId="HeaderChar">
    <w:name w:val="Header Char"/>
    <w:link w:val="Header"/>
    <w:uiPriority w:val="99"/>
    <w:rsid w:val="00E41202"/>
    <w:rPr>
      <w:sz w:val="22"/>
      <w:szCs w:val="22"/>
    </w:rPr>
  </w:style>
  <w:style w:type="character" w:customStyle="1" w:styleId="FooterChar">
    <w:name w:val="Footer Char"/>
    <w:link w:val="Footer"/>
    <w:uiPriority w:val="99"/>
    <w:rsid w:val="00E41202"/>
    <w:rPr>
      <w:rFonts w:cs="Tahoma"/>
      <w:sz w:val="22"/>
      <w:szCs w:val="24"/>
    </w:rPr>
  </w:style>
  <w:style w:type="character" w:customStyle="1" w:styleId="TitleChar">
    <w:name w:val="Title Char"/>
    <w:link w:val="Title"/>
    <w:rsid w:val="00E41202"/>
    <w:rPr>
      <w:rFonts w:cs="Tahoma"/>
      <w:b/>
      <w:bCs/>
      <w:kern w:val="28"/>
      <w:sz w:val="32"/>
      <w:szCs w:val="32"/>
    </w:rPr>
  </w:style>
  <w:style w:type="character" w:customStyle="1" w:styleId="ListParagraphChar">
    <w:name w:val="List Paragraph Char"/>
    <w:aliases w:val="List Paragraph 1 Char,My checklist Char,lp1 Char1,List Paragraph1 Char,lp11 Char Char,lp1 Char Char,List Paragraph1 Char Char Char,lp11 Char1,bullet Char,Bullet L1 Char,Norm Char,abc Char,Nga 3 Char,Đoạn của Danh sách Char"/>
    <w:link w:val="ListParagraph"/>
    <w:uiPriority w:val="34"/>
    <w:qFormat/>
    <w:rsid w:val="0041504D"/>
    <w:rPr>
      <w:rFonts w:cs="Tahoma"/>
      <w:sz w:val="22"/>
      <w:szCs w:val="24"/>
    </w:rPr>
  </w:style>
  <w:style w:type="character" w:customStyle="1" w:styleId="UnresolvedMention">
    <w:name w:val="Unresolved Mention"/>
    <w:basedOn w:val="DefaultParagraphFont"/>
    <w:uiPriority w:val="99"/>
    <w:semiHidden/>
    <w:unhideWhenUsed/>
    <w:rsid w:val="00EC73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314655">
      <w:bodyDiv w:val="1"/>
      <w:marLeft w:val="0"/>
      <w:marRight w:val="0"/>
      <w:marTop w:val="0"/>
      <w:marBottom w:val="0"/>
      <w:divBdr>
        <w:top w:val="none" w:sz="0" w:space="0" w:color="auto"/>
        <w:left w:val="none" w:sz="0" w:space="0" w:color="auto"/>
        <w:bottom w:val="none" w:sz="0" w:space="0" w:color="auto"/>
        <w:right w:val="none" w:sz="0" w:space="0" w:color="auto"/>
      </w:divBdr>
    </w:div>
    <w:div w:id="1464887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jpeg"/><Relationship Id="rId63" Type="http://schemas.openxmlformats.org/officeDocument/2006/relationships/image" Target="media/image58.png"/><Relationship Id="rId68" Type="http://schemas.openxmlformats.org/officeDocument/2006/relationships/image" Target="media/image63.jpeg"/><Relationship Id="rId16" Type="http://schemas.openxmlformats.org/officeDocument/2006/relationships/image" Target="media/image11.jpe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jpeg"/><Relationship Id="rId74" Type="http://schemas.openxmlformats.org/officeDocument/2006/relationships/image" Target="media/image69.png"/><Relationship Id="rId79"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56.png"/><Relationship Id="rId82" Type="http://schemas.openxmlformats.org/officeDocument/2006/relationships/theme" Target="theme/theme1.xml"/><Relationship Id="rId19" Type="http://schemas.openxmlformats.org/officeDocument/2006/relationships/image" Target="media/image14.jpe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header" Target="header1.xml"/><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jpe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jpe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jpeg"/><Relationship Id="rId70" Type="http://schemas.openxmlformats.org/officeDocument/2006/relationships/image" Target="media/image65.png"/><Relationship Id="rId75" Type="http://schemas.openxmlformats.org/officeDocument/2006/relationships/image" Target="media/image7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jpeg"/><Relationship Id="rId73" Type="http://schemas.openxmlformats.org/officeDocument/2006/relationships/image" Target="media/image68.png"/><Relationship Id="rId78" Type="http://schemas.openxmlformats.org/officeDocument/2006/relationships/header" Target="header2.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7" Type="http://schemas.openxmlformats.org/officeDocument/2006/relationships/endnotes" Target="endnotes.xml"/><Relationship Id="rId71" Type="http://schemas.openxmlformats.org/officeDocument/2006/relationships/image" Target="media/image66.png"/><Relationship Id="rId2" Type="http://schemas.openxmlformats.org/officeDocument/2006/relationships/numbering" Target="numbering.xml"/><Relationship Id="rId29" Type="http://schemas.openxmlformats.org/officeDocument/2006/relationships/image" Target="media/image24.jpeg"/><Relationship Id="rId24" Type="http://schemas.openxmlformats.org/officeDocument/2006/relationships/image" Target="media/image19.jpe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PROJECTS\CMM-4\Document\Fsoft\Software\Template\Template_CM%20pl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1B4E9B-A764-4842-B441-F31315449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Template_CM plan</Template>
  <TotalTime>1077</TotalTime>
  <Pages>28</Pages>
  <Words>2906</Words>
  <Characters>16565</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User manual template</vt:lpstr>
    </vt:vector>
  </TitlesOfParts>
  <Company/>
  <LinksUpToDate>false</LinksUpToDate>
  <CharactersWithSpaces>19433</CharactersWithSpaces>
  <SharedDoc>false</SharedDoc>
  <HLinks>
    <vt:vector size="468" baseType="variant">
      <vt:variant>
        <vt:i4>517799984</vt:i4>
      </vt:variant>
      <vt:variant>
        <vt:i4>450</vt:i4>
      </vt:variant>
      <vt:variant>
        <vt:i4>0</vt:i4>
      </vt:variant>
      <vt:variant>
        <vt:i4>5</vt:i4>
      </vt:variant>
      <vt:variant>
        <vt:lpwstr/>
      </vt:variant>
      <vt:variant>
        <vt:lpwstr>_Xuất_báo_cáo</vt:lpwstr>
      </vt:variant>
      <vt:variant>
        <vt:i4>517210171</vt:i4>
      </vt:variant>
      <vt:variant>
        <vt:i4>447</vt:i4>
      </vt:variant>
      <vt:variant>
        <vt:i4>0</vt:i4>
      </vt:variant>
      <vt:variant>
        <vt:i4>5</vt:i4>
      </vt:variant>
      <vt:variant>
        <vt:lpwstr/>
      </vt:variant>
      <vt:variant>
        <vt:lpwstr>_Xem_chi_tiết</vt:lpwstr>
      </vt:variant>
      <vt:variant>
        <vt:i4>517210171</vt:i4>
      </vt:variant>
      <vt:variant>
        <vt:i4>444</vt:i4>
      </vt:variant>
      <vt:variant>
        <vt:i4>0</vt:i4>
      </vt:variant>
      <vt:variant>
        <vt:i4>5</vt:i4>
      </vt:variant>
      <vt:variant>
        <vt:lpwstr/>
      </vt:variant>
      <vt:variant>
        <vt:lpwstr>_Xem_chi_tiết</vt:lpwstr>
      </vt:variant>
      <vt:variant>
        <vt:i4>7872151</vt:i4>
      </vt:variant>
      <vt:variant>
        <vt:i4>441</vt:i4>
      </vt:variant>
      <vt:variant>
        <vt:i4>0</vt:i4>
      </vt:variant>
      <vt:variant>
        <vt:i4>5</vt:i4>
      </vt:variant>
      <vt:variant>
        <vt:lpwstr/>
      </vt:variant>
      <vt:variant>
        <vt:lpwstr>_Gia_hạn_xử</vt:lpwstr>
      </vt:variant>
      <vt:variant>
        <vt:i4>11862068</vt:i4>
      </vt:variant>
      <vt:variant>
        <vt:i4>438</vt:i4>
      </vt:variant>
      <vt:variant>
        <vt:i4>0</vt:i4>
      </vt:variant>
      <vt:variant>
        <vt:i4>5</vt:i4>
      </vt:variant>
      <vt:variant>
        <vt:lpwstr/>
      </vt:variant>
      <vt:variant>
        <vt:lpwstr>_Thêm_mới_nhiệm_1</vt:lpwstr>
      </vt:variant>
      <vt:variant>
        <vt:i4>524681256</vt:i4>
      </vt:variant>
      <vt:variant>
        <vt:i4>435</vt:i4>
      </vt:variant>
      <vt:variant>
        <vt:i4>0</vt:i4>
      </vt:variant>
      <vt:variant>
        <vt:i4>5</vt:i4>
      </vt:variant>
      <vt:variant>
        <vt:lpwstr/>
      </vt:variant>
      <vt:variant>
        <vt:lpwstr>_Thêm_mới_văn</vt:lpwstr>
      </vt:variant>
      <vt:variant>
        <vt:i4>1048627</vt:i4>
      </vt:variant>
      <vt:variant>
        <vt:i4>428</vt:i4>
      </vt:variant>
      <vt:variant>
        <vt:i4>0</vt:i4>
      </vt:variant>
      <vt:variant>
        <vt:i4>5</vt:i4>
      </vt:variant>
      <vt:variant>
        <vt:lpwstr/>
      </vt:variant>
      <vt:variant>
        <vt:lpwstr>_Toc57896980</vt:lpwstr>
      </vt:variant>
      <vt:variant>
        <vt:i4>1638460</vt:i4>
      </vt:variant>
      <vt:variant>
        <vt:i4>422</vt:i4>
      </vt:variant>
      <vt:variant>
        <vt:i4>0</vt:i4>
      </vt:variant>
      <vt:variant>
        <vt:i4>5</vt:i4>
      </vt:variant>
      <vt:variant>
        <vt:lpwstr/>
      </vt:variant>
      <vt:variant>
        <vt:lpwstr>_Toc57896979</vt:lpwstr>
      </vt:variant>
      <vt:variant>
        <vt:i4>1572924</vt:i4>
      </vt:variant>
      <vt:variant>
        <vt:i4>416</vt:i4>
      </vt:variant>
      <vt:variant>
        <vt:i4>0</vt:i4>
      </vt:variant>
      <vt:variant>
        <vt:i4>5</vt:i4>
      </vt:variant>
      <vt:variant>
        <vt:lpwstr/>
      </vt:variant>
      <vt:variant>
        <vt:lpwstr>_Toc57896978</vt:lpwstr>
      </vt:variant>
      <vt:variant>
        <vt:i4>1507388</vt:i4>
      </vt:variant>
      <vt:variant>
        <vt:i4>410</vt:i4>
      </vt:variant>
      <vt:variant>
        <vt:i4>0</vt:i4>
      </vt:variant>
      <vt:variant>
        <vt:i4>5</vt:i4>
      </vt:variant>
      <vt:variant>
        <vt:lpwstr/>
      </vt:variant>
      <vt:variant>
        <vt:lpwstr>_Toc57896977</vt:lpwstr>
      </vt:variant>
      <vt:variant>
        <vt:i4>1441852</vt:i4>
      </vt:variant>
      <vt:variant>
        <vt:i4>404</vt:i4>
      </vt:variant>
      <vt:variant>
        <vt:i4>0</vt:i4>
      </vt:variant>
      <vt:variant>
        <vt:i4>5</vt:i4>
      </vt:variant>
      <vt:variant>
        <vt:lpwstr/>
      </vt:variant>
      <vt:variant>
        <vt:lpwstr>_Toc57896976</vt:lpwstr>
      </vt:variant>
      <vt:variant>
        <vt:i4>1376316</vt:i4>
      </vt:variant>
      <vt:variant>
        <vt:i4>398</vt:i4>
      </vt:variant>
      <vt:variant>
        <vt:i4>0</vt:i4>
      </vt:variant>
      <vt:variant>
        <vt:i4>5</vt:i4>
      </vt:variant>
      <vt:variant>
        <vt:lpwstr/>
      </vt:variant>
      <vt:variant>
        <vt:lpwstr>_Toc57896975</vt:lpwstr>
      </vt:variant>
      <vt:variant>
        <vt:i4>1310780</vt:i4>
      </vt:variant>
      <vt:variant>
        <vt:i4>392</vt:i4>
      </vt:variant>
      <vt:variant>
        <vt:i4>0</vt:i4>
      </vt:variant>
      <vt:variant>
        <vt:i4>5</vt:i4>
      </vt:variant>
      <vt:variant>
        <vt:lpwstr/>
      </vt:variant>
      <vt:variant>
        <vt:lpwstr>_Toc57896974</vt:lpwstr>
      </vt:variant>
      <vt:variant>
        <vt:i4>1245244</vt:i4>
      </vt:variant>
      <vt:variant>
        <vt:i4>386</vt:i4>
      </vt:variant>
      <vt:variant>
        <vt:i4>0</vt:i4>
      </vt:variant>
      <vt:variant>
        <vt:i4>5</vt:i4>
      </vt:variant>
      <vt:variant>
        <vt:lpwstr/>
      </vt:variant>
      <vt:variant>
        <vt:lpwstr>_Toc57896973</vt:lpwstr>
      </vt:variant>
      <vt:variant>
        <vt:i4>1179708</vt:i4>
      </vt:variant>
      <vt:variant>
        <vt:i4>380</vt:i4>
      </vt:variant>
      <vt:variant>
        <vt:i4>0</vt:i4>
      </vt:variant>
      <vt:variant>
        <vt:i4>5</vt:i4>
      </vt:variant>
      <vt:variant>
        <vt:lpwstr/>
      </vt:variant>
      <vt:variant>
        <vt:lpwstr>_Toc57896972</vt:lpwstr>
      </vt:variant>
      <vt:variant>
        <vt:i4>1114172</vt:i4>
      </vt:variant>
      <vt:variant>
        <vt:i4>374</vt:i4>
      </vt:variant>
      <vt:variant>
        <vt:i4>0</vt:i4>
      </vt:variant>
      <vt:variant>
        <vt:i4>5</vt:i4>
      </vt:variant>
      <vt:variant>
        <vt:lpwstr/>
      </vt:variant>
      <vt:variant>
        <vt:lpwstr>_Toc57896971</vt:lpwstr>
      </vt:variant>
      <vt:variant>
        <vt:i4>1048636</vt:i4>
      </vt:variant>
      <vt:variant>
        <vt:i4>368</vt:i4>
      </vt:variant>
      <vt:variant>
        <vt:i4>0</vt:i4>
      </vt:variant>
      <vt:variant>
        <vt:i4>5</vt:i4>
      </vt:variant>
      <vt:variant>
        <vt:lpwstr/>
      </vt:variant>
      <vt:variant>
        <vt:lpwstr>_Toc57896970</vt:lpwstr>
      </vt:variant>
      <vt:variant>
        <vt:i4>1638461</vt:i4>
      </vt:variant>
      <vt:variant>
        <vt:i4>362</vt:i4>
      </vt:variant>
      <vt:variant>
        <vt:i4>0</vt:i4>
      </vt:variant>
      <vt:variant>
        <vt:i4>5</vt:i4>
      </vt:variant>
      <vt:variant>
        <vt:lpwstr/>
      </vt:variant>
      <vt:variant>
        <vt:lpwstr>_Toc57896969</vt:lpwstr>
      </vt:variant>
      <vt:variant>
        <vt:i4>1572925</vt:i4>
      </vt:variant>
      <vt:variant>
        <vt:i4>356</vt:i4>
      </vt:variant>
      <vt:variant>
        <vt:i4>0</vt:i4>
      </vt:variant>
      <vt:variant>
        <vt:i4>5</vt:i4>
      </vt:variant>
      <vt:variant>
        <vt:lpwstr/>
      </vt:variant>
      <vt:variant>
        <vt:lpwstr>_Toc57896968</vt:lpwstr>
      </vt:variant>
      <vt:variant>
        <vt:i4>1507389</vt:i4>
      </vt:variant>
      <vt:variant>
        <vt:i4>350</vt:i4>
      </vt:variant>
      <vt:variant>
        <vt:i4>0</vt:i4>
      </vt:variant>
      <vt:variant>
        <vt:i4>5</vt:i4>
      </vt:variant>
      <vt:variant>
        <vt:lpwstr/>
      </vt:variant>
      <vt:variant>
        <vt:lpwstr>_Toc57896967</vt:lpwstr>
      </vt:variant>
      <vt:variant>
        <vt:i4>1441853</vt:i4>
      </vt:variant>
      <vt:variant>
        <vt:i4>344</vt:i4>
      </vt:variant>
      <vt:variant>
        <vt:i4>0</vt:i4>
      </vt:variant>
      <vt:variant>
        <vt:i4>5</vt:i4>
      </vt:variant>
      <vt:variant>
        <vt:lpwstr/>
      </vt:variant>
      <vt:variant>
        <vt:lpwstr>_Toc57896966</vt:lpwstr>
      </vt:variant>
      <vt:variant>
        <vt:i4>1376317</vt:i4>
      </vt:variant>
      <vt:variant>
        <vt:i4>338</vt:i4>
      </vt:variant>
      <vt:variant>
        <vt:i4>0</vt:i4>
      </vt:variant>
      <vt:variant>
        <vt:i4>5</vt:i4>
      </vt:variant>
      <vt:variant>
        <vt:lpwstr/>
      </vt:variant>
      <vt:variant>
        <vt:lpwstr>_Toc57896965</vt:lpwstr>
      </vt:variant>
      <vt:variant>
        <vt:i4>1310781</vt:i4>
      </vt:variant>
      <vt:variant>
        <vt:i4>332</vt:i4>
      </vt:variant>
      <vt:variant>
        <vt:i4>0</vt:i4>
      </vt:variant>
      <vt:variant>
        <vt:i4>5</vt:i4>
      </vt:variant>
      <vt:variant>
        <vt:lpwstr/>
      </vt:variant>
      <vt:variant>
        <vt:lpwstr>_Toc57896964</vt:lpwstr>
      </vt:variant>
      <vt:variant>
        <vt:i4>1245245</vt:i4>
      </vt:variant>
      <vt:variant>
        <vt:i4>326</vt:i4>
      </vt:variant>
      <vt:variant>
        <vt:i4>0</vt:i4>
      </vt:variant>
      <vt:variant>
        <vt:i4>5</vt:i4>
      </vt:variant>
      <vt:variant>
        <vt:lpwstr/>
      </vt:variant>
      <vt:variant>
        <vt:lpwstr>_Toc57896963</vt:lpwstr>
      </vt:variant>
      <vt:variant>
        <vt:i4>1179709</vt:i4>
      </vt:variant>
      <vt:variant>
        <vt:i4>320</vt:i4>
      </vt:variant>
      <vt:variant>
        <vt:i4>0</vt:i4>
      </vt:variant>
      <vt:variant>
        <vt:i4>5</vt:i4>
      </vt:variant>
      <vt:variant>
        <vt:lpwstr/>
      </vt:variant>
      <vt:variant>
        <vt:lpwstr>_Toc57896962</vt:lpwstr>
      </vt:variant>
      <vt:variant>
        <vt:i4>1114173</vt:i4>
      </vt:variant>
      <vt:variant>
        <vt:i4>314</vt:i4>
      </vt:variant>
      <vt:variant>
        <vt:i4>0</vt:i4>
      </vt:variant>
      <vt:variant>
        <vt:i4>5</vt:i4>
      </vt:variant>
      <vt:variant>
        <vt:lpwstr/>
      </vt:variant>
      <vt:variant>
        <vt:lpwstr>_Toc57896961</vt:lpwstr>
      </vt:variant>
      <vt:variant>
        <vt:i4>1048637</vt:i4>
      </vt:variant>
      <vt:variant>
        <vt:i4>308</vt:i4>
      </vt:variant>
      <vt:variant>
        <vt:i4>0</vt:i4>
      </vt:variant>
      <vt:variant>
        <vt:i4>5</vt:i4>
      </vt:variant>
      <vt:variant>
        <vt:lpwstr/>
      </vt:variant>
      <vt:variant>
        <vt:lpwstr>_Toc57896960</vt:lpwstr>
      </vt:variant>
      <vt:variant>
        <vt:i4>1638462</vt:i4>
      </vt:variant>
      <vt:variant>
        <vt:i4>302</vt:i4>
      </vt:variant>
      <vt:variant>
        <vt:i4>0</vt:i4>
      </vt:variant>
      <vt:variant>
        <vt:i4>5</vt:i4>
      </vt:variant>
      <vt:variant>
        <vt:lpwstr/>
      </vt:variant>
      <vt:variant>
        <vt:lpwstr>_Toc57896959</vt:lpwstr>
      </vt:variant>
      <vt:variant>
        <vt:i4>1572926</vt:i4>
      </vt:variant>
      <vt:variant>
        <vt:i4>296</vt:i4>
      </vt:variant>
      <vt:variant>
        <vt:i4>0</vt:i4>
      </vt:variant>
      <vt:variant>
        <vt:i4>5</vt:i4>
      </vt:variant>
      <vt:variant>
        <vt:lpwstr/>
      </vt:variant>
      <vt:variant>
        <vt:lpwstr>_Toc57896958</vt:lpwstr>
      </vt:variant>
      <vt:variant>
        <vt:i4>1507390</vt:i4>
      </vt:variant>
      <vt:variant>
        <vt:i4>290</vt:i4>
      </vt:variant>
      <vt:variant>
        <vt:i4>0</vt:i4>
      </vt:variant>
      <vt:variant>
        <vt:i4>5</vt:i4>
      </vt:variant>
      <vt:variant>
        <vt:lpwstr/>
      </vt:variant>
      <vt:variant>
        <vt:lpwstr>_Toc57896957</vt:lpwstr>
      </vt:variant>
      <vt:variant>
        <vt:i4>1441854</vt:i4>
      </vt:variant>
      <vt:variant>
        <vt:i4>284</vt:i4>
      </vt:variant>
      <vt:variant>
        <vt:i4>0</vt:i4>
      </vt:variant>
      <vt:variant>
        <vt:i4>5</vt:i4>
      </vt:variant>
      <vt:variant>
        <vt:lpwstr/>
      </vt:variant>
      <vt:variant>
        <vt:lpwstr>_Toc57896956</vt:lpwstr>
      </vt:variant>
      <vt:variant>
        <vt:i4>1376318</vt:i4>
      </vt:variant>
      <vt:variant>
        <vt:i4>278</vt:i4>
      </vt:variant>
      <vt:variant>
        <vt:i4>0</vt:i4>
      </vt:variant>
      <vt:variant>
        <vt:i4>5</vt:i4>
      </vt:variant>
      <vt:variant>
        <vt:lpwstr/>
      </vt:variant>
      <vt:variant>
        <vt:lpwstr>_Toc57896955</vt:lpwstr>
      </vt:variant>
      <vt:variant>
        <vt:i4>1310782</vt:i4>
      </vt:variant>
      <vt:variant>
        <vt:i4>272</vt:i4>
      </vt:variant>
      <vt:variant>
        <vt:i4>0</vt:i4>
      </vt:variant>
      <vt:variant>
        <vt:i4>5</vt:i4>
      </vt:variant>
      <vt:variant>
        <vt:lpwstr/>
      </vt:variant>
      <vt:variant>
        <vt:lpwstr>_Toc57896954</vt:lpwstr>
      </vt:variant>
      <vt:variant>
        <vt:i4>1245246</vt:i4>
      </vt:variant>
      <vt:variant>
        <vt:i4>266</vt:i4>
      </vt:variant>
      <vt:variant>
        <vt:i4>0</vt:i4>
      </vt:variant>
      <vt:variant>
        <vt:i4>5</vt:i4>
      </vt:variant>
      <vt:variant>
        <vt:lpwstr/>
      </vt:variant>
      <vt:variant>
        <vt:lpwstr>_Toc57896953</vt:lpwstr>
      </vt:variant>
      <vt:variant>
        <vt:i4>1179710</vt:i4>
      </vt:variant>
      <vt:variant>
        <vt:i4>260</vt:i4>
      </vt:variant>
      <vt:variant>
        <vt:i4>0</vt:i4>
      </vt:variant>
      <vt:variant>
        <vt:i4>5</vt:i4>
      </vt:variant>
      <vt:variant>
        <vt:lpwstr/>
      </vt:variant>
      <vt:variant>
        <vt:lpwstr>_Toc57896952</vt:lpwstr>
      </vt:variant>
      <vt:variant>
        <vt:i4>1114174</vt:i4>
      </vt:variant>
      <vt:variant>
        <vt:i4>254</vt:i4>
      </vt:variant>
      <vt:variant>
        <vt:i4>0</vt:i4>
      </vt:variant>
      <vt:variant>
        <vt:i4>5</vt:i4>
      </vt:variant>
      <vt:variant>
        <vt:lpwstr/>
      </vt:variant>
      <vt:variant>
        <vt:lpwstr>_Toc57896951</vt:lpwstr>
      </vt:variant>
      <vt:variant>
        <vt:i4>1048638</vt:i4>
      </vt:variant>
      <vt:variant>
        <vt:i4>248</vt:i4>
      </vt:variant>
      <vt:variant>
        <vt:i4>0</vt:i4>
      </vt:variant>
      <vt:variant>
        <vt:i4>5</vt:i4>
      </vt:variant>
      <vt:variant>
        <vt:lpwstr/>
      </vt:variant>
      <vt:variant>
        <vt:lpwstr>_Toc57896950</vt:lpwstr>
      </vt:variant>
      <vt:variant>
        <vt:i4>1638463</vt:i4>
      </vt:variant>
      <vt:variant>
        <vt:i4>242</vt:i4>
      </vt:variant>
      <vt:variant>
        <vt:i4>0</vt:i4>
      </vt:variant>
      <vt:variant>
        <vt:i4>5</vt:i4>
      </vt:variant>
      <vt:variant>
        <vt:lpwstr/>
      </vt:variant>
      <vt:variant>
        <vt:lpwstr>_Toc57896949</vt:lpwstr>
      </vt:variant>
      <vt:variant>
        <vt:i4>1572927</vt:i4>
      </vt:variant>
      <vt:variant>
        <vt:i4>236</vt:i4>
      </vt:variant>
      <vt:variant>
        <vt:i4>0</vt:i4>
      </vt:variant>
      <vt:variant>
        <vt:i4>5</vt:i4>
      </vt:variant>
      <vt:variant>
        <vt:lpwstr/>
      </vt:variant>
      <vt:variant>
        <vt:lpwstr>_Toc57896948</vt:lpwstr>
      </vt:variant>
      <vt:variant>
        <vt:i4>1507391</vt:i4>
      </vt:variant>
      <vt:variant>
        <vt:i4>230</vt:i4>
      </vt:variant>
      <vt:variant>
        <vt:i4>0</vt:i4>
      </vt:variant>
      <vt:variant>
        <vt:i4>5</vt:i4>
      </vt:variant>
      <vt:variant>
        <vt:lpwstr/>
      </vt:variant>
      <vt:variant>
        <vt:lpwstr>_Toc57896947</vt:lpwstr>
      </vt:variant>
      <vt:variant>
        <vt:i4>1441855</vt:i4>
      </vt:variant>
      <vt:variant>
        <vt:i4>224</vt:i4>
      </vt:variant>
      <vt:variant>
        <vt:i4>0</vt:i4>
      </vt:variant>
      <vt:variant>
        <vt:i4>5</vt:i4>
      </vt:variant>
      <vt:variant>
        <vt:lpwstr/>
      </vt:variant>
      <vt:variant>
        <vt:lpwstr>_Toc57896946</vt:lpwstr>
      </vt:variant>
      <vt:variant>
        <vt:i4>1376319</vt:i4>
      </vt:variant>
      <vt:variant>
        <vt:i4>218</vt:i4>
      </vt:variant>
      <vt:variant>
        <vt:i4>0</vt:i4>
      </vt:variant>
      <vt:variant>
        <vt:i4>5</vt:i4>
      </vt:variant>
      <vt:variant>
        <vt:lpwstr/>
      </vt:variant>
      <vt:variant>
        <vt:lpwstr>_Toc57896945</vt:lpwstr>
      </vt:variant>
      <vt:variant>
        <vt:i4>1310783</vt:i4>
      </vt:variant>
      <vt:variant>
        <vt:i4>212</vt:i4>
      </vt:variant>
      <vt:variant>
        <vt:i4>0</vt:i4>
      </vt:variant>
      <vt:variant>
        <vt:i4>5</vt:i4>
      </vt:variant>
      <vt:variant>
        <vt:lpwstr/>
      </vt:variant>
      <vt:variant>
        <vt:lpwstr>_Toc57896944</vt:lpwstr>
      </vt:variant>
      <vt:variant>
        <vt:i4>1245247</vt:i4>
      </vt:variant>
      <vt:variant>
        <vt:i4>206</vt:i4>
      </vt:variant>
      <vt:variant>
        <vt:i4>0</vt:i4>
      </vt:variant>
      <vt:variant>
        <vt:i4>5</vt:i4>
      </vt:variant>
      <vt:variant>
        <vt:lpwstr/>
      </vt:variant>
      <vt:variant>
        <vt:lpwstr>_Toc57896943</vt:lpwstr>
      </vt:variant>
      <vt:variant>
        <vt:i4>1179711</vt:i4>
      </vt:variant>
      <vt:variant>
        <vt:i4>200</vt:i4>
      </vt:variant>
      <vt:variant>
        <vt:i4>0</vt:i4>
      </vt:variant>
      <vt:variant>
        <vt:i4>5</vt:i4>
      </vt:variant>
      <vt:variant>
        <vt:lpwstr/>
      </vt:variant>
      <vt:variant>
        <vt:lpwstr>_Toc57896942</vt:lpwstr>
      </vt:variant>
      <vt:variant>
        <vt:i4>1114175</vt:i4>
      </vt:variant>
      <vt:variant>
        <vt:i4>194</vt:i4>
      </vt:variant>
      <vt:variant>
        <vt:i4>0</vt:i4>
      </vt:variant>
      <vt:variant>
        <vt:i4>5</vt:i4>
      </vt:variant>
      <vt:variant>
        <vt:lpwstr/>
      </vt:variant>
      <vt:variant>
        <vt:lpwstr>_Toc57896941</vt:lpwstr>
      </vt:variant>
      <vt:variant>
        <vt:i4>1048639</vt:i4>
      </vt:variant>
      <vt:variant>
        <vt:i4>188</vt:i4>
      </vt:variant>
      <vt:variant>
        <vt:i4>0</vt:i4>
      </vt:variant>
      <vt:variant>
        <vt:i4>5</vt:i4>
      </vt:variant>
      <vt:variant>
        <vt:lpwstr/>
      </vt:variant>
      <vt:variant>
        <vt:lpwstr>_Toc57896940</vt:lpwstr>
      </vt:variant>
      <vt:variant>
        <vt:i4>1638456</vt:i4>
      </vt:variant>
      <vt:variant>
        <vt:i4>182</vt:i4>
      </vt:variant>
      <vt:variant>
        <vt:i4>0</vt:i4>
      </vt:variant>
      <vt:variant>
        <vt:i4>5</vt:i4>
      </vt:variant>
      <vt:variant>
        <vt:lpwstr/>
      </vt:variant>
      <vt:variant>
        <vt:lpwstr>_Toc57896939</vt:lpwstr>
      </vt:variant>
      <vt:variant>
        <vt:i4>1572920</vt:i4>
      </vt:variant>
      <vt:variant>
        <vt:i4>176</vt:i4>
      </vt:variant>
      <vt:variant>
        <vt:i4>0</vt:i4>
      </vt:variant>
      <vt:variant>
        <vt:i4>5</vt:i4>
      </vt:variant>
      <vt:variant>
        <vt:lpwstr/>
      </vt:variant>
      <vt:variant>
        <vt:lpwstr>_Toc57896938</vt:lpwstr>
      </vt:variant>
      <vt:variant>
        <vt:i4>1507384</vt:i4>
      </vt:variant>
      <vt:variant>
        <vt:i4>170</vt:i4>
      </vt:variant>
      <vt:variant>
        <vt:i4>0</vt:i4>
      </vt:variant>
      <vt:variant>
        <vt:i4>5</vt:i4>
      </vt:variant>
      <vt:variant>
        <vt:lpwstr/>
      </vt:variant>
      <vt:variant>
        <vt:lpwstr>_Toc57896937</vt:lpwstr>
      </vt:variant>
      <vt:variant>
        <vt:i4>1441848</vt:i4>
      </vt:variant>
      <vt:variant>
        <vt:i4>164</vt:i4>
      </vt:variant>
      <vt:variant>
        <vt:i4>0</vt:i4>
      </vt:variant>
      <vt:variant>
        <vt:i4>5</vt:i4>
      </vt:variant>
      <vt:variant>
        <vt:lpwstr/>
      </vt:variant>
      <vt:variant>
        <vt:lpwstr>_Toc57896936</vt:lpwstr>
      </vt:variant>
      <vt:variant>
        <vt:i4>1376312</vt:i4>
      </vt:variant>
      <vt:variant>
        <vt:i4>158</vt:i4>
      </vt:variant>
      <vt:variant>
        <vt:i4>0</vt:i4>
      </vt:variant>
      <vt:variant>
        <vt:i4>5</vt:i4>
      </vt:variant>
      <vt:variant>
        <vt:lpwstr/>
      </vt:variant>
      <vt:variant>
        <vt:lpwstr>_Toc57896935</vt:lpwstr>
      </vt:variant>
      <vt:variant>
        <vt:i4>1310776</vt:i4>
      </vt:variant>
      <vt:variant>
        <vt:i4>152</vt:i4>
      </vt:variant>
      <vt:variant>
        <vt:i4>0</vt:i4>
      </vt:variant>
      <vt:variant>
        <vt:i4>5</vt:i4>
      </vt:variant>
      <vt:variant>
        <vt:lpwstr/>
      </vt:variant>
      <vt:variant>
        <vt:lpwstr>_Toc57896934</vt:lpwstr>
      </vt:variant>
      <vt:variant>
        <vt:i4>1245240</vt:i4>
      </vt:variant>
      <vt:variant>
        <vt:i4>146</vt:i4>
      </vt:variant>
      <vt:variant>
        <vt:i4>0</vt:i4>
      </vt:variant>
      <vt:variant>
        <vt:i4>5</vt:i4>
      </vt:variant>
      <vt:variant>
        <vt:lpwstr/>
      </vt:variant>
      <vt:variant>
        <vt:lpwstr>_Toc57896933</vt:lpwstr>
      </vt:variant>
      <vt:variant>
        <vt:i4>1179704</vt:i4>
      </vt:variant>
      <vt:variant>
        <vt:i4>140</vt:i4>
      </vt:variant>
      <vt:variant>
        <vt:i4>0</vt:i4>
      </vt:variant>
      <vt:variant>
        <vt:i4>5</vt:i4>
      </vt:variant>
      <vt:variant>
        <vt:lpwstr/>
      </vt:variant>
      <vt:variant>
        <vt:lpwstr>_Toc57896932</vt:lpwstr>
      </vt:variant>
      <vt:variant>
        <vt:i4>1114168</vt:i4>
      </vt:variant>
      <vt:variant>
        <vt:i4>134</vt:i4>
      </vt:variant>
      <vt:variant>
        <vt:i4>0</vt:i4>
      </vt:variant>
      <vt:variant>
        <vt:i4>5</vt:i4>
      </vt:variant>
      <vt:variant>
        <vt:lpwstr/>
      </vt:variant>
      <vt:variant>
        <vt:lpwstr>_Toc57896931</vt:lpwstr>
      </vt:variant>
      <vt:variant>
        <vt:i4>1048632</vt:i4>
      </vt:variant>
      <vt:variant>
        <vt:i4>128</vt:i4>
      </vt:variant>
      <vt:variant>
        <vt:i4>0</vt:i4>
      </vt:variant>
      <vt:variant>
        <vt:i4>5</vt:i4>
      </vt:variant>
      <vt:variant>
        <vt:lpwstr/>
      </vt:variant>
      <vt:variant>
        <vt:lpwstr>_Toc57896930</vt:lpwstr>
      </vt:variant>
      <vt:variant>
        <vt:i4>1638457</vt:i4>
      </vt:variant>
      <vt:variant>
        <vt:i4>122</vt:i4>
      </vt:variant>
      <vt:variant>
        <vt:i4>0</vt:i4>
      </vt:variant>
      <vt:variant>
        <vt:i4>5</vt:i4>
      </vt:variant>
      <vt:variant>
        <vt:lpwstr/>
      </vt:variant>
      <vt:variant>
        <vt:lpwstr>_Toc57896929</vt:lpwstr>
      </vt:variant>
      <vt:variant>
        <vt:i4>1572921</vt:i4>
      </vt:variant>
      <vt:variant>
        <vt:i4>116</vt:i4>
      </vt:variant>
      <vt:variant>
        <vt:i4>0</vt:i4>
      </vt:variant>
      <vt:variant>
        <vt:i4>5</vt:i4>
      </vt:variant>
      <vt:variant>
        <vt:lpwstr/>
      </vt:variant>
      <vt:variant>
        <vt:lpwstr>_Toc57896928</vt:lpwstr>
      </vt:variant>
      <vt:variant>
        <vt:i4>1507385</vt:i4>
      </vt:variant>
      <vt:variant>
        <vt:i4>110</vt:i4>
      </vt:variant>
      <vt:variant>
        <vt:i4>0</vt:i4>
      </vt:variant>
      <vt:variant>
        <vt:i4>5</vt:i4>
      </vt:variant>
      <vt:variant>
        <vt:lpwstr/>
      </vt:variant>
      <vt:variant>
        <vt:lpwstr>_Toc57896927</vt:lpwstr>
      </vt:variant>
      <vt:variant>
        <vt:i4>1441849</vt:i4>
      </vt:variant>
      <vt:variant>
        <vt:i4>104</vt:i4>
      </vt:variant>
      <vt:variant>
        <vt:i4>0</vt:i4>
      </vt:variant>
      <vt:variant>
        <vt:i4>5</vt:i4>
      </vt:variant>
      <vt:variant>
        <vt:lpwstr/>
      </vt:variant>
      <vt:variant>
        <vt:lpwstr>_Toc57896926</vt:lpwstr>
      </vt:variant>
      <vt:variant>
        <vt:i4>1376313</vt:i4>
      </vt:variant>
      <vt:variant>
        <vt:i4>98</vt:i4>
      </vt:variant>
      <vt:variant>
        <vt:i4>0</vt:i4>
      </vt:variant>
      <vt:variant>
        <vt:i4>5</vt:i4>
      </vt:variant>
      <vt:variant>
        <vt:lpwstr/>
      </vt:variant>
      <vt:variant>
        <vt:lpwstr>_Toc57896925</vt:lpwstr>
      </vt:variant>
      <vt:variant>
        <vt:i4>1310777</vt:i4>
      </vt:variant>
      <vt:variant>
        <vt:i4>92</vt:i4>
      </vt:variant>
      <vt:variant>
        <vt:i4>0</vt:i4>
      </vt:variant>
      <vt:variant>
        <vt:i4>5</vt:i4>
      </vt:variant>
      <vt:variant>
        <vt:lpwstr/>
      </vt:variant>
      <vt:variant>
        <vt:lpwstr>_Toc57896924</vt:lpwstr>
      </vt:variant>
      <vt:variant>
        <vt:i4>1245241</vt:i4>
      </vt:variant>
      <vt:variant>
        <vt:i4>86</vt:i4>
      </vt:variant>
      <vt:variant>
        <vt:i4>0</vt:i4>
      </vt:variant>
      <vt:variant>
        <vt:i4>5</vt:i4>
      </vt:variant>
      <vt:variant>
        <vt:lpwstr/>
      </vt:variant>
      <vt:variant>
        <vt:lpwstr>_Toc57896923</vt:lpwstr>
      </vt:variant>
      <vt:variant>
        <vt:i4>1179705</vt:i4>
      </vt:variant>
      <vt:variant>
        <vt:i4>80</vt:i4>
      </vt:variant>
      <vt:variant>
        <vt:i4>0</vt:i4>
      </vt:variant>
      <vt:variant>
        <vt:i4>5</vt:i4>
      </vt:variant>
      <vt:variant>
        <vt:lpwstr/>
      </vt:variant>
      <vt:variant>
        <vt:lpwstr>_Toc57896922</vt:lpwstr>
      </vt:variant>
      <vt:variant>
        <vt:i4>1114169</vt:i4>
      </vt:variant>
      <vt:variant>
        <vt:i4>74</vt:i4>
      </vt:variant>
      <vt:variant>
        <vt:i4>0</vt:i4>
      </vt:variant>
      <vt:variant>
        <vt:i4>5</vt:i4>
      </vt:variant>
      <vt:variant>
        <vt:lpwstr/>
      </vt:variant>
      <vt:variant>
        <vt:lpwstr>_Toc57896921</vt:lpwstr>
      </vt:variant>
      <vt:variant>
        <vt:i4>1048633</vt:i4>
      </vt:variant>
      <vt:variant>
        <vt:i4>68</vt:i4>
      </vt:variant>
      <vt:variant>
        <vt:i4>0</vt:i4>
      </vt:variant>
      <vt:variant>
        <vt:i4>5</vt:i4>
      </vt:variant>
      <vt:variant>
        <vt:lpwstr/>
      </vt:variant>
      <vt:variant>
        <vt:lpwstr>_Toc57896920</vt:lpwstr>
      </vt:variant>
      <vt:variant>
        <vt:i4>1638458</vt:i4>
      </vt:variant>
      <vt:variant>
        <vt:i4>62</vt:i4>
      </vt:variant>
      <vt:variant>
        <vt:i4>0</vt:i4>
      </vt:variant>
      <vt:variant>
        <vt:i4>5</vt:i4>
      </vt:variant>
      <vt:variant>
        <vt:lpwstr/>
      </vt:variant>
      <vt:variant>
        <vt:lpwstr>_Toc57896919</vt:lpwstr>
      </vt:variant>
      <vt:variant>
        <vt:i4>1572922</vt:i4>
      </vt:variant>
      <vt:variant>
        <vt:i4>56</vt:i4>
      </vt:variant>
      <vt:variant>
        <vt:i4>0</vt:i4>
      </vt:variant>
      <vt:variant>
        <vt:i4>5</vt:i4>
      </vt:variant>
      <vt:variant>
        <vt:lpwstr/>
      </vt:variant>
      <vt:variant>
        <vt:lpwstr>_Toc57896918</vt:lpwstr>
      </vt:variant>
      <vt:variant>
        <vt:i4>1507386</vt:i4>
      </vt:variant>
      <vt:variant>
        <vt:i4>50</vt:i4>
      </vt:variant>
      <vt:variant>
        <vt:i4>0</vt:i4>
      </vt:variant>
      <vt:variant>
        <vt:i4>5</vt:i4>
      </vt:variant>
      <vt:variant>
        <vt:lpwstr/>
      </vt:variant>
      <vt:variant>
        <vt:lpwstr>_Toc57896917</vt:lpwstr>
      </vt:variant>
      <vt:variant>
        <vt:i4>1441850</vt:i4>
      </vt:variant>
      <vt:variant>
        <vt:i4>44</vt:i4>
      </vt:variant>
      <vt:variant>
        <vt:i4>0</vt:i4>
      </vt:variant>
      <vt:variant>
        <vt:i4>5</vt:i4>
      </vt:variant>
      <vt:variant>
        <vt:lpwstr/>
      </vt:variant>
      <vt:variant>
        <vt:lpwstr>_Toc57896916</vt:lpwstr>
      </vt:variant>
      <vt:variant>
        <vt:i4>1376314</vt:i4>
      </vt:variant>
      <vt:variant>
        <vt:i4>38</vt:i4>
      </vt:variant>
      <vt:variant>
        <vt:i4>0</vt:i4>
      </vt:variant>
      <vt:variant>
        <vt:i4>5</vt:i4>
      </vt:variant>
      <vt:variant>
        <vt:lpwstr/>
      </vt:variant>
      <vt:variant>
        <vt:lpwstr>_Toc57896915</vt:lpwstr>
      </vt:variant>
      <vt:variant>
        <vt:i4>1310778</vt:i4>
      </vt:variant>
      <vt:variant>
        <vt:i4>32</vt:i4>
      </vt:variant>
      <vt:variant>
        <vt:i4>0</vt:i4>
      </vt:variant>
      <vt:variant>
        <vt:i4>5</vt:i4>
      </vt:variant>
      <vt:variant>
        <vt:lpwstr/>
      </vt:variant>
      <vt:variant>
        <vt:lpwstr>_Toc57896914</vt:lpwstr>
      </vt:variant>
      <vt:variant>
        <vt:i4>1245242</vt:i4>
      </vt:variant>
      <vt:variant>
        <vt:i4>26</vt:i4>
      </vt:variant>
      <vt:variant>
        <vt:i4>0</vt:i4>
      </vt:variant>
      <vt:variant>
        <vt:i4>5</vt:i4>
      </vt:variant>
      <vt:variant>
        <vt:lpwstr/>
      </vt:variant>
      <vt:variant>
        <vt:lpwstr>_Toc57896913</vt:lpwstr>
      </vt:variant>
      <vt:variant>
        <vt:i4>1179706</vt:i4>
      </vt:variant>
      <vt:variant>
        <vt:i4>20</vt:i4>
      </vt:variant>
      <vt:variant>
        <vt:i4>0</vt:i4>
      </vt:variant>
      <vt:variant>
        <vt:i4>5</vt:i4>
      </vt:variant>
      <vt:variant>
        <vt:lpwstr/>
      </vt:variant>
      <vt:variant>
        <vt:lpwstr>_Toc57896912</vt:lpwstr>
      </vt:variant>
      <vt:variant>
        <vt:i4>1114170</vt:i4>
      </vt:variant>
      <vt:variant>
        <vt:i4>14</vt:i4>
      </vt:variant>
      <vt:variant>
        <vt:i4>0</vt:i4>
      </vt:variant>
      <vt:variant>
        <vt:i4>5</vt:i4>
      </vt:variant>
      <vt:variant>
        <vt:lpwstr/>
      </vt:variant>
      <vt:variant>
        <vt:lpwstr>_Toc57896911</vt:lpwstr>
      </vt:variant>
      <vt:variant>
        <vt:i4>1048634</vt:i4>
      </vt:variant>
      <vt:variant>
        <vt:i4>8</vt:i4>
      </vt:variant>
      <vt:variant>
        <vt:i4>0</vt:i4>
      </vt:variant>
      <vt:variant>
        <vt:i4>5</vt:i4>
      </vt:variant>
      <vt:variant>
        <vt:lpwstr/>
      </vt:variant>
      <vt:variant>
        <vt:lpwstr>_Toc57896910</vt:lpwstr>
      </vt:variant>
      <vt:variant>
        <vt:i4>1638459</vt:i4>
      </vt:variant>
      <vt:variant>
        <vt:i4>2</vt:i4>
      </vt:variant>
      <vt:variant>
        <vt:i4>0</vt:i4>
      </vt:variant>
      <vt:variant>
        <vt:i4>5</vt:i4>
      </vt:variant>
      <vt:variant>
        <vt:lpwstr/>
      </vt:variant>
      <vt:variant>
        <vt:lpwstr>_Toc57896909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 manual template</dc:title>
  <dc:subject>version 1.0</dc:subject>
  <dc:creator>Bui ngoc lan</dc:creator>
  <cp:keywords>user manual</cp:keywords>
  <cp:lastModifiedBy>Mrs Linh</cp:lastModifiedBy>
  <cp:revision>486</cp:revision>
  <cp:lastPrinted>2012-07-30T04:12:00Z</cp:lastPrinted>
  <dcterms:created xsi:type="dcterms:W3CDTF">2020-12-03T07:11:00Z</dcterms:created>
  <dcterms:modified xsi:type="dcterms:W3CDTF">2022-09-17T03:48:00Z</dcterms:modified>
</cp:coreProperties>
</file>